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B81" w:rsidRPr="00C32FA1" w:rsidRDefault="004C0B81" w:rsidP="004C0B81">
      <w:pPr>
        <w:jc w:val="center"/>
        <w:rPr>
          <w:rFonts w:ascii="Times New Roman" w:hAnsi="Times New Roman" w:cs="Times New Roman"/>
          <w:b/>
          <w:sz w:val="96"/>
          <w:szCs w:val="96"/>
          <w:lang w:val="nn-NO"/>
        </w:rPr>
      </w:pPr>
      <w:r w:rsidRPr="00C32FA1">
        <w:rPr>
          <w:rFonts w:ascii="Times New Roman" w:hAnsi="Times New Roman" w:cs="Times New Roman"/>
          <w:b/>
          <w:sz w:val="96"/>
          <w:szCs w:val="96"/>
          <w:lang w:val="nn-NO"/>
        </w:rPr>
        <w:t xml:space="preserve">Lærlinghefte </w:t>
      </w:r>
    </w:p>
    <w:p w:rsidR="00C827CE" w:rsidRPr="00C32FA1" w:rsidRDefault="004C0B81" w:rsidP="00F13EE3">
      <w:pPr>
        <w:jc w:val="center"/>
        <w:rPr>
          <w:rFonts w:ascii="Times New Roman" w:hAnsi="Times New Roman" w:cs="Times New Roman"/>
          <w:b/>
          <w:sz w:val="96"/>
          <w:szCs w:val="96"/>
          <w:lang w:val="nn-NO"/>
        </w:rPr>
      </w:pPr>
      <w:r w:rsidRPr="00C32FA1">
        <w:rPr>
          <w:rFonts w:ascii="Times New Roman" w:hAnsi="Times New Roman" w:cs="Times New Roman"/>
          <w:b/>
          <w:sz w:val="96"/>
          <w:szCs w:val="96"/>
          <w:lang w:val="nn-NO"/>
        </w:rPr>
        <w:t>Elektrisitet</w:t>
      </w:r>
    </w:p>
    <w:p w:rsidR="004C0B81" w:rsidRPr="00C32FA1" w:rsidRDefault="004C0B81" w:rsidP="004C0B81">
      <w:pPr>
        <w:jc w:val="center"/>
        <w:rPr>
          <w:rFonts w:ascii="Times New Roman" w:hAnsi="Times New Roman" w:cs="Times New Roman"/>
          <w:b/>
          <w:sz w:val="52"/>
          <w:szCs w:val="52"/>
          <w:lang w:val="nn-NO"/>
        </w:rPr>
      </w:pPr>
      <w:r w:rsidRPr="00C32FA1">
        <w:rPr>
          <w:rFonts w:ascii="Times New Roman" w:hAnsi="Times New Roman" w:cs="Times New Roman"/>
          <w:b/>
          <w:sz w:val="52"/>
          <w:szCs w:val="52"/>
          <w:lang w:val="nn-NO"/>
        </w:rPr>
        <w:t xml:space="preserve"> </w:t>
      </w:r>
    </w:p>
    <w:p w:rsidR="00845B11" w:rsidRPr="00C32FA1" w:rsidRDefault="00804B8A" w:rsidP="00804B8A">
      <w:pPr>
        <w:rPr>
          <w:rFonts w:ascii="Times New Roman" w:hAnsi="Times New Roman" w:cs="Times New Roman"/>
          <w:sz w:val="40"/>
          <w:szCs w:val="40"/>
          <w:lang w:val="nn-NO"/>
        </w:rPr>
        <w:sectPr w:rsidR="00845B11" w:rsidRPr="00C32FA1" w:rsidSect="00386CD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32FA1">
        <w:rPr>
          <w:rFonts w:ascii="Times New Roman" w:hAnsi="Times New Roman" w:cs="Times New Roman"/>
          <w:b/>
          <w:sz w:val="52"/>
          <w:szCs w:val="52"/>
          <w:lang w:val="nn-NO"/>
        </w:rPr>
        <w:tab/>
      </w:r>
      <w:r w:rsidRPr="00C32FA1">
        <w:rPr>
          <w:rFonts w:ascii="Times New Roman" w:hAnsi="Times New Roman" w:cs="Times New Roman"/>
          <w:b/>
          <w:sz w:val="52"/>
          <w:szCs w:val="52"/>
          <w:lang w:val="nn-NO"/>
        </w:rPr>
        <w:tab/>
        <w:t>Na</w:t>
      </w:r>
      <w:r w:rsidR="00C32FA1">
        <w:rPr>
          <w:rFonts w:ascii="Times New Roman" w:hAnsi="Times New Roman" w:cs="Times New Roman"/>
          <w:b/>
          <w:sz w:val="52"/>
          <w:szCs w:val="52"/>
          <w:lang w:val="nn-NO"/>
        </w:rPr>
        <w:t>m</w:t>
      </w:r>
      <w:r w:rsidRPr="00C32FA1">
        <w:rPr>
          <w:rFonts w:ascii="Times New Roman" w:hAnsi="Times New Roman" w:cs="Times New Roman"/>
          <w:b/>
          <w:sz w:val="52"/>
          <w:szCs w:val="52"/>
          <w:lang w:val="nn-NO"/>
        </w:rPr>
        <w:t>n</w:t>
      </w:r>
      <w:r w:rsidR="007115D8" w:rsidRPr="00C32FA1">
        <w:rPr>
          <w:rFonts w:ascii="Times New Roman" w:hAnsi="Times New Roman" w:cs="Times New Roman"/>
          <w:b/>
          <w:sz w:val="52"/>
          <w:szCs w:val="52"/>
          <w:lang w:val="nn-NO"/>
        </w:rPr>
        <w:t>:</w:t>
      </w:r>
      <w:r w:rsidR="00E94DA9" w:rsidRPr="00C32F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nn-NO" w:eastAsia="x-none" w:bidi="x-none"/>
        </w:rPr>
        <w:t xml:space="preserve"> </w:t>
      </w:r>
    </w:p>
    <w:p w:rsidR="00E94DA9" w:rsidRPr="00C32FA1" w:rsidRDefault="00E94DA9" w:rsidP="00A10765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val="nn-NO"/>
        </w:rPr>
      </w:pPr>
    </w:p>
    <w:p w:rsidR="00A10765" w:rsidRPr="00C32FA1" w:rsidRDefault="00630193" w:rsidP="00A10765">
      <w:pPr>
        <w:jc w:val="center"/>
        <w:rPr>
          <w:rFonts w:ascii="Times New Roman" w:hAnsi="Times New Roman" w:cs="Times New Roman"/>
          <w:noProof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DEE341D" wp14:editId="2652121B">
                <wp:simplePos x="0" y="0"/>
                <wp:positionH relativeFrom="column">
                  <wp:posOffset>3398284</wp:posOffset>
                </wp:positionH>
                <wp:positionV relativeFrom="paragraph">
                  <wp:posOffset>3063402</wp:posOffset>
                </wp:positionV>
                <wp:extent cx="1943735" cy="307340"/>
                <wp:effectExtent l="0" t="0" r="0" b="0"/>
                <wp:wrapNone/>
                <wp:docPr id="2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5744" w:rsidRDefault="00C55744" w:rsidP="00630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Ill.: Nina Myklebust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267.6pt;margin-top:241.2pt;width:153.05pt;height:24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" filled="f" stroked="f">
                <v:textbox style="mso-fit-shape-to-text:t">
                  <w:txbxContent>
                    <w:p w:rsidR="00C55744" w:rsidRDefault="00C55744" w:rsidP="00630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Ill.: Nina Myklebust</w:t>
                      </w:r>
                    </w:p>
                  </w:txbxContent>
                </v:textbox>
              </v:shape>
            </w:pict>
          </mc:Fallback>
        </mc:AlternateContent>
      </w:r>
      <w:r w:rsidR="00E94DA9" w:rsidRPr="00C32FA1"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358D59EB" wp14:editId="0ABF6A7C">
            <wp:extent cx="5050464" cy="3189767"/>
            <wp:effectExtent l="0" t="0" r="0" b="0"/>
            <wp:docPr id="14" name="Picture 14" descr="N:\Forskerføtter og leserøtter\ELEKTRISITET\Elevbøker\Faktabok om elektrisitet\ELEKTRISITET FARGER\brytar av og på ELEKTRISITET FARGER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Forskerføtter og leserøtter\ELEKTRISITET\Elevbøker\Faktabok om elektrisitet\ELEKTRISITET FARGER\brytar av og på ELEKTRISITET FARGER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211" r="-360" b="50124"/>
                    <a:stretch/>
                  </pic:blipFill>
                  <pic:spPr bwMode="auto">
                    <a:xfrm>
                      <a:off x="0" y="0"/>
                      <a:ext cx="5062364" cy="319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F84" w:rsidRPr="00C32FA1" w:rsidRDefault="002B7F84" w:rsidP="00A10765">
      <w:pPr>
        <w:jc w:val="center"/>
        <w:rPr>
          <w:rFonts w:ascii="Times New Roman" w:hAnsi="Times New Roman" w:cs="Times New Roman"/>
          <w:sz w:val="40"/>
          <w:szCs w:val="40"/>
          <w:lang w:val="nn-NO"/>
        </w:rPr>
        <w:sectPr w:rsidR="002B7F84" w:rsidRPr="00C32FA1" w:rsidSect="00386CDF">
          <w:footerReference w:type="default" r:id="rId16"/>
          <w:type w:val="continuous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p w:rsidR="00571E97" w:rsidRPr="00C32FA1" w:rsidRDefault="00571E97" w:rsidP="0054324D">
      <w:pPr>
        <w:jc w:val="center"/>
        <w:rPr>
          <w:rFonts w:ascii="Times New Roman" w:hAnsi="Times New Roman" w:cs="Times New Roman"/>
          <w:sz w:val="72"/>
          <w:szCs w:val="72"/>
          <w:u w:val="single"/>
          <w:lang w:val="nn-NO"/>
        </w:rPr>
      </w:pPr>
      <w:r w:rsidRPr="00C32FA1">
        <w:rPr>
          <w:rFonts w:ascii="Times New Roman" w:hAnsi="Times New Roman" w:cs="Times New Roman"/>
          <w:sz w:val="72"/>
          <w:szCs w:val="72"/>
          <w:u w:val="single"/>
          <w:lang w:val="nn-NO"/>
        </w:rPr>
        <w:lastRenderedPageBreak/>
        <w:t>Nøkkelsetning</w:t>
      </w:r>
      <w:r w:rsidR="00E17476" w:rsidRPr="00C32FA1">
        <w:rPr>
          <w:rFonts w:ascii="Times New Roman" w:hAnsi="Times New Roman" w:cs="Times New Roman"/>
          <w:sz w:val="72"/>
          <w:szCs w:val="72"/>
          <w:u w:val="single"/>
          <w:lang w:val="nn-NO"/>
        </w:rPr>
        <w:t>a</w:t>
      </w:r>
      <w:r w:rsidRPr="00C32FA1">
        <w:rPr>
          <w:rFonts w:ascii="Times New Roman" w:hAnsi="Times New Roman" w:cs="Times New Roman"/>
          <w:sz w:val="72"/>
          <w:szCs w:val="72"/>
          <w:u w:val="single"/>
          <w:lang w:val="nn-NO"/>
        </w:rPr>
        <w:t>r</w:t>
      </w:r>
      <w:r w:rsidR="00B523A8" w:rsidRPr="00C32FA1">
        <w:rPr>
          <w:rFonts w:ascii="Times New Roman" w:hAnsi="Times New Roman" w:cs="Times New Roman"/>
          <w:sz w:val="72"/>
          <w:szCs w:val="72"/>
          <w:u w:val="single"/>
          <w:lang w:val="nn-NO"/>
        </w:rPr>
        <w:t xml:space="preserve"> </w:t>
      </w:r>
      <w:r w:rsidR="0054324D" w:rsidRPr="00C32FA1">
        <w:rPr>
          <w:rFonts w:ascii="Times New Roman" w:hAnsi="Times New Roman" w:cs="Times New Roman"/>
          <w:b/>
          <w:sz w:val="56"/>
          <w:szCs w:val="56"/>
          <w:lang w:val="nn-NO"/>
        </w:rPr>
        <w:br/>
      </w:r>
      <w:r w:rsidR="00BD37C2" w:rsidRPr="00C32FA1">
        <w:rPr>
          <w:rFonts w:ascii="Times New Roman" w:hAnsi="Times New Roman" w:cs="Times New Roman"/>
          <w:b/>
          <w:sz w:val="56"/>
          <w:szCs w:val="56"/>
          <w:lang w:val="nn-NO"/>
        </w:rPr>
        <w:br/>
      </w:r>
      <w:r w:rsidR="000F122C" w:rsidRPr="00C32FA1">
        <w:rPr>
          <w:rFonts w:ascii="Times New Roman" w:hAnsi="Times New Roman" w:cs="Times New Roman"/>
          <w:b/>
          <w:color w:val="1F497D" w:themeColor="text2"/>
          <w:sz w:val="48"/>
          <w:szCs w:val="48"/>
          <w:lang w:val="nn-NO"/>
        </w:rPr>
        <w:t>System</w:t>
      </w:r>
    </w:p>
    <w:tbl>
      <w:tblPr>
        <w:tblStyle w:val="TableGrid1"/>
        <w:tblW w:w="10315" w:type="dxa"/>
        <w:jc w:val="center"/>
        <w:tblBorders>
          <w:top w:val="single" w:sz="24" w:space="0" w:color="1F497D" w:themeColor="text2"/>
          <w:left w:val="single" w:sz="24" w:space="0" w:color="1F497D" w:themeColor="text2"/>
          <w:bottom w:val="single" w:sz="24" w:space="0" w:color="1F497D" w:themeColor="text2"/>
          <w:right w:val="single" w:sz="24" w:space="0" w:color="1F497D" w:themeColor="text2"/>
          <w:insideH w:val="single" w:sz="24" w:space="0" w:color="1F497D" w:themeColor="text2"/>
          <w:insideV w:val="single" w:sz="24" w:space="0" w:color="1F497D" w:themeColor="text2"/>
        </w:tblBorders>
        <w:tblLook w:val="04A0" w:firstRow="1" w:lastRow="0" w:firstColumn="1" w:lastColumn="0" w:noHBand="0" w:noVBand="1"/>
      </w:tblPr>
      <w:tblGrid>
        <w:gridCol w:w="10315"/>
      </w:tblGrid>
      <w:tr w:rsidR="0031690E" w:rsidRPr="00EB4C1A" w:rsidTr="00146AFA">
        <w:trPr>
          <w:trHeight w:val="568"/>
          <w:jc w:val="center"/>
        </w:trPr>
        <w:tc>
          <w:tcPr>
            <w:tcW w:w="10315" w:type="dxa"/>
          </w:tcPr>
          <w:p w:rsidR="0031690E" w:rsidRPr="00C32FA1" w:rsidRDefault="0031690E" w:rsidP="00E17476">
            <w:pPr>
              <w:rPr>
                <w:rFonts w:ascii="Times New Roman" w:hAnsi="Times New Roman" w:cs="Times New Roman"/>
                <w:sz w:val="48"/>
                <w:szCs w:val="48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 xml:space="preserve">1. Funksjon er 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k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va no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ko gje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 xml:space="preserve">r eller 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k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 xml:space="preserve">va det 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vert brukt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 xml:space="preserve"> til.</w:t>
            </w:r>
          </w:p>
        </w:tc>
      </w:tr>
      <w:tr w:rsidR="0031690E" w:rsidRPr="00EB4C1A" w:rsidTr="00146AFA">
        <w:trPr>
          <w:trHeight w:val="568"/>
          <w:jc w:val="center"/>
        </w:trPr>
        <w:tc>
          <w:tcPr>
            <w:tcW w:w="10315" w:type="dxa"/>
          </w:tcPr>
          <w:p w:rsidR="0031690E" w:rsidRPr="00C32FA1" w:rsidRDefault="0031690E" w:rsidP="00E17476">
            <w:pPr>
              <w:rPr>
                <w:rFonts w:ascii="Times New Roman" w:hAnsi="Times New Roman" w:cs="Times New Roman"/>
                <w:sz w:val="48"/>
                <w:szCs w:val="48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2. E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i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t system er s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e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tt sam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a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n av del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a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r som jobb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a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r sam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a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n.</w:t>
            </w:r>
          </w:p>
        </w:tc>
      </w:tr>
      <w:tr w:rsidR="0031690E" w:rsidRPr="00EB4C1A" w:rsidTr="00146AFA">
        <w:trPr>
          <w:trHeight w:val="568"/>
          <w:jc w:val="center"/>
        </w:trPr>
        <w:tc>
          <w:tcPr>
            <w:tcW w:w="10315" w:type="dxa"/>
          </w:tcPr>
          <w:p w:rsidR="0031690E" w:rsidRPr="00C32FA1" w:rsidRDefault="0031690E" w:rsidP="00E17476">
            <w:pPr>
              <w:rPr>
                <w:rFonts w:ascii="Times New Roman" w:hAnsi="Times New Roman" w:cs="Times New Roman"/>
                <w:sz w:val="48"/>
                <w:szCs w:val="48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3. Alle del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a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ne i e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i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 xml:space="preserve">t system har 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kva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 xml:space="preserve">r sin funksjon. </w:t>
            </w:r>
          </w:p>
        </w:tc>
      </w:tr>
      <w:tr w:rsidR="0031690E" w:rsidRPr="00C32FA1" w:rsidTr="00146AFA">
        <w:trPr>
          <w:trHeight w:val="568"/>
          <w:jc w:val="center"/>
        </w:trPr>
        <w:tc>
          <w:tcPr>
            <w:tcW w:w="10315" w:type="dxa"/>
          </w:tcPr>
          <w:p w:rsidR="0031690E" w:rsidRPr="00C32FA1" w:rsidRDefault="0031690E" w:rsidP="00E17476">
            <w:pPr>
              <w:rPr>
                <w:rFonts w:ascii="Times New Roman" w:hAnsi="Times New Roman" w:cs="Times New Roman"/>
                <w:sz w:val="48"/>
                <w:szCs w:val="48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 xml:space="preserve">4. 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F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orm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a til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 xml:space="preserve"> </w:t>
            </w:r>
            <w:r w:rsidR="00F154F3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 xml:space="preserve">delen 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kan hjelp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a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 xml:space="preserve"> 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ha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 xml:space="preserve">n å fungere som </w:t>
            </w:r>
            <w:r w:rsidR="00E17476"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>ha</w:t>
            </w:r>
            <w:r w:rsidRPr="00C32FA1">
              <w:rPr>
                <w:rFonts w:ascii="Times New Roman" w:hAnsi="Times New Roman" w:cs="Times New Roman"/>
                <w:sz w:val="48"/>
                <w:szCs w:val="48"/>
                <w:lang w:val="nn-NO"/>
              </w:rPr>
              <w:t xml:space="preserve">n skal. </w:t>
            </w:r>
          </w:p>
        </w:tc>
      </w:tr>
    </w:tbl>
    <w:p w:rsidR="007115D8" w:rsidRPr="00C32FA1" w:rsidRDefault="007115D8" w:rsidP="00C92D79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B077B5" w:rsidRPr="00C32FA1" w:rsidRDefault="00B077B5" w:rsidP="001F2B6B">
      <w:pPr>
        <w:rPr>
          <w:rFonts w:ascii="Times New Roman" w:hAnsi="Times New Roman" w:cs="Times New Roman"/>
          <w:b/>
          <w:sz w:val="48"/>
          <w:szCs w:val="48"/>
          <w:lang w:val="nn-NO"/>
        </w:rPr>
      </w:pPr>
    </w:p>
    <w:p w:rsidR="007115D8" w:rsidRPr="00C32FA1" w:rsidRDefault="00EF2C39" w:rsidP="00FE74F5">
      <w:pPr>
        <w:jc w:val="center"/>
        <w:rPr>
          <w:rFonts w:ascii="Times New Roman" w:hAnsi="Times New Roman" w:cs="Times New Roman"/>
          <w:color w:val="1F497D" w:themeColor="text2"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b/>
          <w:color w:val="1F497D" w:themeColor="text2"/>
          <w:sz w:val="48"/>
          <w:szCs w:val="48"/>
          <w:lang w:val="nn-NO"/>
        </w:rPr>
        <w:t>Materiale og e</w:t>
      </w:r>
      <w:r w:rsidR="00E17476" w:rsidRPr="00C32FA1">
        <w:rPr>
          <w:rFonts w:ascii="Times New Roman" w:hAnsi="Times New Roman" w:cs="Times New Roman"/>
          <w:b/>
          <w:color w:val="1F497D" w:themeColor="text2"/>
          <w:sz w:val="48"/>
          <w:szCs w:val="48"/>
          <w:lang w:val="nn-NO"/>
        </w:rPr>
        <w:t>i</w:t>
      </w:r>
      <w:r w:rsidRPr="00C32FA1">
        <w:rPr>
          <w:rFonts w:ascii="Times New Roman" w:hAnsi="Times New Roman" w:cs="Times New Roman"/>
          <w:b/>
          <w:color w:val="1F497D" w:themeColor="text2"/>
          <w:sz w:val="48"/>
          <w:szCs w:val="48"/>
          <w:lang w:val="nn-NO"/>
        </w:rPr>
        <w:t>genskaper</w:t>
      </w:r>
    </w:p>
    <w:tbl>
      <w:tblPr>
        <w:tblStyle w:val="TableGrid2"/>
        <w:tblW w:w="10315" w:type="dxa"/>
        <w:jc w:val="center"/>
        <w:tblBorders>
          <w:top w:val="single" w:sz="24" w:space="0" w:color="1F497D" w:themeColor="text2"/>
          <w:left w:val="single" w:sz="24" w:space="0" w:color="1F497D" w:themeColor="text2"/>
          <w:bottom w:val="single" w:sz="24" w:space="0" w:color="1F497D" w:themeColor="text2"/>
          <w:right w:val="single" w:sz="24" w:space="0" w:color="1F497D" w:themeColor="text2"/>
          <w:insideH w:val="single" w:sz="24" w:space="0" w:color="1F497D" w:themeColor="text2"/>
          <w:insideV w:val="single" w:sz="24" w:space="0" w:color="1F497D" w:themeColor="text2"/>
        </w:tblBorders>
        <w:tblLook w:val="04A0" w:firstRow="1" w:lastRow="0" w:firstColumn="1" w:lastColumn="0" w:noHBand="0" w:noVBand="1"/>
      </w:tblPr>
      <w:tblGrid>
        <w:gridCol w:w="10315"/>
      </w:tblGrid>
      <w:tr w:rsidR="0031690E" w:rsidRPr="00C32FA1" w:rsidTr="00146AFA">
        <w:trPr>
          <w:trHeight w:val="568"/>
          <w:jc w:val="center"/>
        </w:trPr>
        <w:tc>
          <w:tcPr>
            <w:tcW w:w="10315" w:type="dxa"/>
          </w:tcPr>
          <w:p w:rsidR="0031690E" w:rsidRPr="00C32FA1" w:rsidRDefault="0031690E" w:rsidP="0031690E">
            <w:pPr>
              <w:rPr>
                <w:rFonts w:ascii="Times New Roman" w:hAnsi="Times New Roman" w:cs="Times New Roman"/>
                <w:sz w:val="40"/>
                <w:szCs w:val="40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40"/>
                <w:szCs w:val="40"/>
                <w:lang w:val="nn-NO"/>
              </w:rPr>
              <w:t xml:space="preserve">1. </w:t>
            </w:r>
          </w:p>
          <w:p w:rsidR="0031690E" w:rsidRPr="00C32FA1" w:rsidRDefault="0031690E" w:rsidP="0031690E">
            <w:pPr>
              <w:rPr>
                <w:rFonts w:ascii="Times New Roman" w:hAnsi="Times New Roman" w:cs="Times New Roman"/>
                <w:sz w:val="40"/>
                <w:szCs w:val="40"/>
                <w:lang w:val="nn-NO"/>
              </w:rPr>
            </w:pPr>
          </w:p>
          <w:p w:rsidR="00FE74F5" w:rsidRPr="00C32FA1" w:rsidRDefault="00FE74F5" w:rsidP="0031690E">
            <w:pPr>
              <w:rPr>
                <w:rFonts w:ascii="Times New Roman" w:hAnsi="Times New Roman" w:cs="Times New Roman"/>
                <w:sz w:val="40"/>
                <w:szCs w:val="40"/>
                <w:lang w:val="nn-NO"/>
              </w:rPr>
            </w:pPr>
          </w:p>
        </w:tc>
      </w:tr>
      <w:tr w:rsidR="0031690E" w:rsidRPr="00C32FA1" w:rsidTr="00146AFA">
        <w:trPr>
          <w:trHeight w:val="568"/>
          <w:jc w:val="center"/>
        </w:trPr>
        <w:tc>
          <w:tcPr>
            <w:tcW w:w="10315" w:type="dxa"/>
          </w:tcPr>
          <w:p w:rsidR="0031690E" w:rsidRPr="00C32FA1" w:rsidRDefault="0031690E" w:rsidP="0031690E">
            <w:pPr>
              <w:rPr>
                <w:rFonts w:ascii="Times New Roman" w:hAnsi="Times New Roman" w:cs="Times New Roman"/>
                <w:sz w:val="40"/>
                <w:szCs w:val="40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40"/>
                <w:szCs w:val="40"/>
                <w:lang w:val="nn-NO"/>
              </w:rPr>
              <w:t xml:space="preserve">2. </w:t>
            </w:r>
          </w:p>
          <w:p w:rsidR="0031690E" w:rsidRPr="00C32FA1" w:rsidRDefault="0031690E" w:rsidP="0031690E">
            <w:pPr>
              <w:rPr>
                <w:rFonts w:ascii="Times New Roman" w:hAnsi="Times New Roman" w:cs="Times New Roman"/>
                <w:sz w:val="40"/>
                <w:szCs w:val="40"/>
                <w:lang w:val="nn-NO"/>
              </w:rPr>
            </w:pPr>
          </w:p>
          <w:p w:rsidR="00FE74F5" w:rsidRPr="00C32FA1" w:rsidRDefault="00FE74F5" w:rsidP="0031690E">
            <w:pPr>
              <w:rPr>
                <w:rFonts w:ascii="Times New Roman" w:hAnsi="Times New Roman" w:cs="Times New Roman"/>
                <w:sz w:val="40"/>
                <w:szCs w:val="40"/>
                <w:lang w:val="nn-NO"/>
              </w:rPr>
            </w:pPr>
          </w:p>
        </w:tc>
      </w:tr>
      <w:tr w:rsidR="0031690E" w:rsidRPr="00C32FA1" w:rsidTr="00146AFA">
        <w:trPr>
          <w:trHeight w:val="568"/>
          <w:jc w:val="center"/>
        </w:trPr>
        <w:tc>
          <w:tcPr>
            <w:tcW w:w="10315" w:type="dxa"/>
          </w:tcPr>
          <w:p w:rsidR="0031690E" w:rsidRPr="00C32FA1" w:rsidRDefault="0031690E" w:rsidP="0031690E">
            <w:pPr>
              <w:rPr>
                <w:rFonts w:ascii="Times New Roman" w:hAnsi="Times New Roman" w:cs="Times New Roman"/>
                <w:sz w:val="40"/>
                <w:szCs w:val="40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40"/>
                <w:szCs w:val="40"/>
                <w:lang w:val="nn-NO"/>
              </w:rPr>
              <w:t xml:space="preserve">3. </w:t>
            </w:r>
          </w:p>
          <w:p w:rsidR="0031690E" w:rsidRPr="00C32FA1" w:rsidRDefault="0031690E" w:rsidP="0031690E">
            <w:pPr>
              <w:rPr>
                <w:rFonts w:ascii="Times New Roman" w:hAnsi="Times New Roman" w:cs="Times New Roman"/>
                <w:sz w:val="40"/>
                <w:szCs w:val="40"/>
                <w:lang w:val="nn-NO"/>
              </w:rPr>
            </w:pPr>
          </w:p>
          <w:p w:rsidR="00FE74F5" w:rsidRPr="00C32FA1" w:rsidRDefault="00FE74F5" w:rsidP="0031690E">
            <w:pPr>
              <w:rPr>
                <w:rFonts w:ascii="Times New Roman" w:hAnsi="Times New Roman" w:cs="Times New Roman"/>
                <w:sz w:val="40"/>
                <w:szCs w:val="40"/>
                <w:lang w:val="nn-NO"/>
              </w:rPr>
            </w:pPr>
          </w:p>
          <w:p w:rsidR="0031690E" w:rsidRPr="00C32FA1" w:rsidRDefault="0031690E" w:rsidP="0031690E">
            <w:pPr>
              <w:rPr>
                <w:rFonts w:ascii="Times New Roman" w:hAnsi="Times New Roman" w:cs="Times New Roman"/>
                <w:sz w:val="40"/>
                <w:szCs w:val="40"/>
                <w:lang w:val="nn-NO"/>
              </w:rPr>
            </w:pPr>
          </w:p>
        </w:tc>
      </w:tr>
    </w:tbl>
    <w:p w:rsidR="00BD37C2" w:rsidRPr="00C32FA1" w:rsidRDefault="00BD37C2" w:rsidP="004E35B3">
      <w:pPr>
        <w:rPr>
          <w:rFonts w:ascii="Times New Roman" w:hAnsi="Times New Roman" w:cs="Times New Roman"/>
          <w:b/>
          <w:sz w:val="20"/>
          <w:szCs w:val="20"/>
          <w:lang w:val="nn-NO"/>
        </w:rPr>
      </w:pPr>
    </w:p>
    <w:p w:rsidR="004E35B3" w:rsidRPr="00C32FA1" w:rsidRDefault="002D56E7" w:rsidP="002D56E7">
      <w:pPr>
        <w:tabs>
          <w:tab w:val="center" w:pos="4536"/>
          <w:tab w:val="right" w:pos="9072"/>
        </w:tabs>
        <w:rPr>
          <w:rFonts w:ascii="Times New Roman" w:hAnsi="Times New Roman" w:cs="Times New Roman"/>
          <w:b/>
          <w:sz w:val="52"/>
          <w:szCs w:val="52"/>
          <w:lang w:val="nn-NO"/>
        </w:rPr>
      </w:pP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tab/>
      </w:r>
      <w:r w:rsidR="003C7B2E" w:rsidRPr="00C32FA1">
        <w:rPr>
          <w:rFonts w:ascii="Times New Roman" w:hAnsi="Times New Roman" w:cs="Times New Roman"/>
          <w:b/>
          <w:color w:val="1F497D" w:themeColor="text2"/>
          <w:sz w:val="52"/>
          <w:szCs w:val="52"/>
          <w:lang w:val="nn-NO"/>
        </w:rPr>
        <w:t>Elektrisk str</w:t>
      </w:r>
      <w:r w:rsidR="00E17476" w:rsidRPr="00C32FA1">
        <w:rPr>
          <w:rFonts w:ascii="Times New Roman" w:hAnsi="Times New Roman" w:cs="Times New Roman"/>
          <w:b/>
          <w:color w:val="1F497D" w:themeColor="text2"/>
          <w:sz w:val="52"/>
          <w:szCs w:val="52"/>
          <w:lang w:val="nn-NO"/>
        </w:rPr>
        <w:t>au</w:t>
      </w:r>
      <w:r w:rsidR="003C7B2E" w:rsidRPr="00C32FA1">
        <w:rPr>
          <w:rFonts w:ascii="Times New Roman" w:hAnsi="Times New Roman" w:cs="Times New Roman"/>
          <w:b/>
          <w:color w:val="1F497D" w:themeColor="text2"/>
          <w:sz w:val="52"/>
          <w:szCs w:val="52"/>
          <w:lang w:val="nn-NO"/>
        </w:rPr>
        <w:t xml:space="preserve">m </w:t>
      </w:r>
      <w:r w:rsidRPr="00C32FA1">
        <w:rPr>
          <w:rFonts w:ascii="Times New Roman" w:hAnsi="Times New Roman" w:cs="Times New Roman"/>
          <w:b/>
          <w:sz w:val="52"/>
          <w:szCs w:val="52"/>
          <w:lang w:val="nn-NO"/>
        </w:rPr>
        <w:tab/>
      </w:r>
    </w:p>
    <w:p w:rsidR="004E35B3" w:rsidRPr="00C32FA1" w:rsidRDefault="00B62EF3" w:rsidP="003C7B2E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6C64CFEA" wp14:editId="72893F0A">
            <wp:extent cx="2419350" cy="800075"/>
            <wp:effectExtent l="0" t="0" r="0" b="635"/>
            <wp:docPr id="49" name="Picture 49" descr="N:\Forskerføtter og leserøtter\ELEKTRISITET\Bilder\Bilder til lærerveiledningene\Kontakt og støpsel_pixab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Forskerføtter og leserøtter\ELEKTRISITET\Bilder\Bilder til lærerveiledningene\Kontakt og støpsel_pixaba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8" t="30869" b="4507"/>
                    <a:stretch/>
                  </pic:blipFill>
                  <pic:spPr bwMode="auto">
                    <a:xfrm>
                      <a:off x="0" y="0"/>
                      <a:ext cx="2428298" cy="80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3"/>
        <w:tblW w:w="10315" w:type="dxa"/>
        <w:jc w:val="center"/>
        <w:tblBorders>
          <w:top w:val="single" w:sz="24" w:space="0" w:color="1F497D" w:themeColor="text2"/>
          <w:left w:val="single" w:sz="24" w:space="0" w:color="1F497D" w:themeColor="text2"/>
          <w:bottom w:val="single" w:sz="24" w:space="0" w:color="1F497D" w:themeColor="text2"/>
          <w:right w:val="single" w:sz="24" w:space="0" w:color="1F497D" w:themeColor="text2"/>
          <w:insideH w:val="single" w:sz="24" w:space="0" w:color="1F497D" w:themeColor="text2"/>
          <w:insideV w:val="single" w:sz="24" w:space="0" w:color="1F497D" w:themeColor="text2"/>
        </w:tblBorders>
        <w:tblLook w:val="04A0" w:firstRow="1" w:lastRow="0" w:firstColumn="1" w:lastColumn="0" w:noHBand="0" w:noVBand="1"/>
      </w:tblPr>
      <w:tblGrid>
        <w:gridCol w:w="10315"/>
      </w:tblGrid>
      <w:tr w:rsidR="004E35B3" w:rsidRPr="00C32FA1" w:rsidTr="00C32FA1">
        <w:trPr>
          <w:trHeight w:val="2145"/>
          <w:jc w:val="center"/>
        </w:trPr>
        <w:tc>
          <w:tcPr>
            <w:tcW w:w="10315" w:type="dxa"/>
          </w:tcPr>
          <w:p w:rsidR="004E35B3" w:rsidRPr="00C32FA1" w:rsidRDefault="004E35B3" w:rsidP="00C32FA1">
            <w:pPr>
              <w:rPr>
                <w:rFonts w:ascii="Times New Roman" w:hAnsi="Times New Roman" w:cs="Times New Roman"/>
                <w:sz w:val="40"/>
                <w:szCs w:val="40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40"/>
                <w:szCs w:val="40"/>
                <w:lang w:val="nn-NO"/>
              </w:rPr>
              <w:t xml:space="preserve">1. </w:t>
            </w:r>
          </w:p>
        </w:tc>
      </w:tr>
      <w:tr w:rsidR="004E35B3" w:rsidRPr="00C32FA1" w:rsidTr="00C32FA1">
        <w:trPr>
          <w:trHeight w:val="3211"/>
          <w:jc w:val="center"/>
        </w:trPr>
        <w:tc>
          <w:tcPr>
            <w:tcW w:w="10315" w:type="dxa"/>
          </w:tcPr>
          <w:p w:rsidR="004E35B3" w:rsidRPr="00C32FA1" w:rsidRDefault="004E35B3" w:rsidP="00C32FA1">
            <w:pPr>
              <w:rPr>
                <w:rFonts w:ascii="Times New Roman" w:hAnsi="Times New Roman" w:cs="Times New Roman"/>
                <w:sz w:val="40"/>
                <w:szCs w:val="40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40"/>
                <w:szCs w:val="40"/>
                <w:lang w:val="nn-NO"/>
              </w:rPr>
              <w:t xml:space="preserve">2. </w:t>
            </w:r>
          </w:p>
        </w:tc>
      </w:tr>
      <w:tr w:rsidR="004E35B3" w:rsidRPr="00C32FA1" w:rsidTr="00C32FA1">
        <w:trPr>
          <w:trHeight w:val="2509"/>
          <w:jc w:val="center"/>
        </w:trPr>
        <w:tc>
          <w:tcPr>
            <w:tcW w:w="10315" w:type="dxa"/>
          </w:tcPr>
          <w:p w:rsidR="004E35B3" w:rsidRPr="00C32FA1" w:rsidRDefault="004E35B3" w:rsidP="00C32FA1">
            <w:pPr>
              <w:rPr>
                <w:rFonts w:ascii="Times New Roman" w:hAnsi="Times New Roman" w:cs="Times New Roman"/>
                <w:sz w:val="40"/>
                <w:szCs w:val="40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40"/>
                <w:szCs w:val="40"/>
                <w:lang w:val="nn-NO"/>
              </w:rPr>
              <w:t xml:space="preserve">3. </w:t>
            </w:r>
          </w:p>
        </w:tc>
      </w:tr>
      <w:tr w:rsidR="004E35B3" w:rsidRPr="00C32FA1" w:rsidTr="00C32FA1">
        <w:trPr>
          <w:trHeight w:val="2193"/>
          <w:jc w:val="center"/>
        </w:trPr>
        <w:tc>
          <w:tcPr>
            <w:tcW w:w="10315" w:type="dxa"/>
          </w:tcPr>
          <w:p w:rsidR="004E35B3" w:rsidRPr="00C32FA1" w:rsidRDefault="004E35B3" w:rsidP="00C32FA1">
            <w:pPr>
              <w:rPr>
                <w:rFonts w:ascii="Times New Roman" w:hAnsi="Times New Roman" w:cs="Times New Roman"/>
                <w:sz w:val="40"/>
                <w:szCs w:val="40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40"/>
                <w:szCs w:val="40"/>
                <w:lang w:val="nn-NO"/>
              </w:rPr>
              <w:t xml:space="preserve">4. </w:t>
            </w:r>
          </w:p>
        </w:tc>
      </w:tr>
    </w:tbl>
    <w:p w:rsidR="00870770" w:rsidRPr="00C32FA1" w:rsidRDefault="00CD7408" w:rsidP="00CD7408">
      <w:pPr>
        <w:jc w:val="center"/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 wp14:anchorId="16444637" wp14:editId="54466EE4">
            <wp:extent cx="3257550" cy="1077266"/>
            <wp:effectExtent l="0" t="0" r="0" b="8890"/>
            <wp:docPr id="2055" name="Picture 2055" descr="N:\Forskerføtter og leserøtter\ELEKTRISITET\Bilder\Bilder til lærerveiledningene\Kontakt og støpsel_pixab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Forskerføtter og leserøtter\ELEKTRISITET\Bilder\Bilder til lærerveiledningene\Kontakt og støpsel_pixaba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8" t="30869" b="4507"/>
                    <a:stretch/>
                  </pic:blipFill>
                  <pic:spPr bwMode="auto">
                    <a:xfrm>
                      <a:off x="0" y="0"/>
                      <a:ext cx="3257550" cy="10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3"/>
        <w:tblW w:w="10315" w:type="dxa"/>
        <w:jc w:val="center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18" w:space="0" w:color="1F497D" w:themeColor="text2"/>
          <w:insideV w:val="single" w:sz="18" w:space="0" w:color="1F497D" w:themeColor="text2"/>
        </w:tblBorders>
        <w:tblLook w:val="04A0" w:firstRow="1" w:lastRow="0" w:firstColumn="1" w:lastColumn="0" w:noHBand="0" w:noVBand="1"/>
      </w:tblPr>
      <w:tblGrid>
        <w:gridCol w:w="10315"/>
      </w:tblGrid>
      <w:tr w:rsidR="00C92F10" w:rsidRPr="00C32FA1" w:rsidTr="00C32FA1">
        <w:trPr>
          <w:trHeight w:val="2373"/>
          <w:jc w:val="center"/>
        </w:trPr>
        <w:tc>
          <w:tcPr>
            <w:tcW w:w="10315" w:type="dxa"/>
          </w:tcPr>
          <w:p w:rsidR="00C92F10" w:rsidRPr="00C32FA1" w:rsidRDefault="00C92F10" w:rsidP="00C32FA1">
            <w:pPr>
              <w:rPr>
                <w:rFonts w:ascii="Times New Roman" w:hAnsi="Times New Roman" w:cs="Times New Roman"/>
                <w:sz w:val="40"/>
                <w:szCs w:val="40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40"/>
                <w:szCs w:val="40"/>
                <w:lang w:val="nn-NO"/>
              </w:rPr>
              <w:t xml:space="preserve">5. </w:t>
            </w:r>
          </w:p>
        </w:tc>
      </w:tr>
      <w:tr w:rsidR="00C92F10" w:rsidRPr="00C32FA1" w:rsidTr="00C32FA1">
        <w:trPr>
          <w:trHeight w:val="2786"/>
          <w:jc w:val="center"/>
        </w:trPr>
        <w:tc>
          <w:tcPr>
            <w:tcW w:w="10315" w:type="dxa"/>
          </w:tcPr>
          <w:p w:rsidR="00C92F10" w:rsidRPr="00C32FA1" w:rsidRDefault="00C92F10" w:rsidP="00C32FA1">
            <w:pPr>
              <w:rPr>
                <w:rFonts w:ascii="Times New Roman" w:hAnsi="Times New Roman" w:cs="Times New Roman"/>
                <w:sz w:val="40"/>
                <w:szCs w:val="40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40"/>
                <w:szCs w:val="40"/>
                <w:lang w:val="nn-NO"/>
              </w:rPr>
              <w:t xml:space="preserve">6. </w:t>
            </w:r>
          </w:p>
        </w:tc>
      </w:tr>
      <w:tr w:rsidR="00C92F10" w:rsidRPr="00C32FA1" w:rsidTr="00C32FA1">
        <w:trPr>
          <w:trHeight w:val="2373"/>
          <w:jc w:val="center"/>
        </w:trPr>
        <w:tc>
          <w:tcPr>
            <w:tcW w:w="10315" w:type="dxa"/>
          </w:tcPr>
          <w:p w:rsidR="00C92F10" w:rsidRPr="00C32FA1" w:rsidRDefault="00C92F10" w:rsidP="00C32FA1">
            <w:pPr>
              <w:rPr>
                <w:rFonts w:ascii="Times New Roman" w:hAnsi="Times New Roman" w:cs="Times New Roman"/>
                <w:sz w:val="40"/>
                <w:szCs w:val="40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40"/>
                <w:szCs w:val="40"/>
                <w:lang w:val="nn-NO"/>
              </w:rPr>
              <w:t xml:space="preserve">7. </w:t>
            </w:r>
          </w:p>
        </w:tc>
      </w:tr>
    </w:tbl>
    <w:p w:rsidR="007115D8" w:rsidRDefault="007115D8" w:rsidP="003F0C69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2F3D5C" w:rsidRDefault="002F3D5C" w:rsidP="003F0C69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2F3D5C" w:rsidRPr="00C32FA1" w:rsidRDefault="002F3D5C" w:rsidP="003F0C69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D73222" w:rsidRPr="00C32FA1" w:rsidRDefault="00D73222" w:rsidP="00C92F10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870770" w:rsidRPr="00C32FA1" w:rsidRDefault="00870770" w:rsidP="00E470C6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</w:p>
    <w:p w:rsidR="00297A1C" w:rsidRPr="00C32FA1" w:rsidRDefault="00826BDC" w:rsidP="00E470C6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lastRenderedPageBreak/>
        <w:t>Funksjonen til gjenstand</w:t>
      </w:r>
      <w:r w:rsidR="00E17476" w:rsidRPr="00C32FA1">
        <w:rPr>
          <w:rFonts w:ascii="Times New Roman" w:hAnsi="Times New Roman" w:cs="Times New Roman"/>
          <w:b/>
          <w:sz w:val="48"/>
          <w:szCs w:val="48"/>
          <w:lang w:val="nn-NO"/>
        </w:rPr>
        <w:t>a</w:t>
      </w: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t>r som bruk</w:t>
      </w:r>
      <w:r w:rsidR="00E17476" w:rsidRPr="00C32FA1">
        <w:rPr>
          <w:rFonts w:ascii="Times New Roman" w:hAnsi="Times New Roman" w:cs="Times New Roman"/>
          <w:b/>
          <w:sz w:val="48"/>
          <w:szCs w:val="48"/>
          <w:lang w:val="nn-NO"/>
        </w:rPr>
        <w:t>a</w:t>
      </w: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t>r str</w:t>
      </w:r>
      <w:r w:rsidR="00E17476" w:rsidRPr="00C32FA1">
        <w:rPr>
          <w:rFonts w:ascii="Times New Roman" w:hAnsi="Times New Roman" w:cs="Times New Roman"/>
          <w:b/>
          <w:sz w:val="48"/>
          <w:szCs w:val="48"/>
          <w:lang w:val="nn-NO"/>
        </w:rPr>
        <w:t>au</w:t>
      </w: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t>m</w:t>
      </w:r>
    </w:p>
    <w:p w:rsidR="00297A1C" w:rsidRPr="00C32FA1" w:rsidRDefault="00297A1C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8C6078" w:rsidRPr="00C32FA1" w:rsidRDefault="00393E23">
      <w:pPr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sz w:val="40"/>
          <w:szCs w:val="40"/>
          <w:lang w:val="nn-NO"/>
        </w:rPr>
        <w:t>Noter gjenstand</w:t>
      </w:r>
      <w:r w:rsidR="00E17476" w:rsidRPr="00C32FA1">
        <w:rPr>
          <w:rFonts w:ascii="Times New Roman" w:hAnsi="Times New Roman" w:cs="Times New Roman"/>
          <w:sz w:val="40"/>
          <w:szCs w:val="40"/>
          <w:lang w:val="nn-NO"/>
        </w:rPr>
        <w:t>a</w:t>
      </w:r>
      <w:r w:rsidRPr="00C32FA1">
        <w:rPr>
          <w:rFonts w:ascii="Times New Roman" w:hAnsi="Times New Roman" w:cs="Times New Roman"/>
          <w:sz w:val="40"/>
          <w:szCs w:val="40"/>
          <w:lang w:val="nn-NO"/>
        </w:rPr>
        <w:t>r som bruk</w:t>
      </w:r>
      <w:r w:rsidR="00E17476" w:rsidRPr="00C32FA1">
        <w:rPr>
          <w:rFonts w:ascii="Times New Roman" w:hAnsi="Times New Roman" w:cs="Times New Roman"/>
          <w:sz w:val="40"/>
          <w:szCs w:val="40"/>
          <w:lang w:val="nn-NO"/>
        </w:rPr>
        <w:t>a</w:t>
      </w:r>
      <w:r w:rsidRPr="00C32FA1">
        <w:rPr>
          <w:rFonts w:ascii="Times New Roman" w:hAnsi="Times New Roman" w:cs="Times New Roman"/>
          <w:sz w:val="40"/>
          <w:szCs w:val="40"/>
          <w:lang w:val="nn-NO"/>
        </w:rPr>
        <w:t>r str</w:t>
      </w:r>
      <w:r w:rsidR="00E17476" w:rsidRPr="00C32FA1">
        <w:rPr>
          <w:rFonts w:ascii="Times New Roman" w:hAnsi="Times New Roman" w:cs="Times New Roman"/>
          <w:sz w:val="40"/>
          <w:szCs w:val="40"/>
          <w:lang w:val="nn-NO"/>
        </w:rPr>
        <w:t>au</w:t>
      </w:r>
      <w:r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m. Kryss av </w:t>
      </w:r>
      <w:r w:rsidR="00E17476" w:rsidRPr="00C32FA1">
        <w:rPr>
          <w:rFonts w:ascii="Times New Roman" w:hAnsi="Times New Roman" w:cs="Times New Roman"/>
          <w:sz w:val="40"/>
          <w:szCs w:val="40"/>
          <w:lang w:val="nn-NO"/>
        </w:rPr>
        <w:t>kva</w:t>
      </w:r>
      <w:r w:rsidR="00AB3D9A"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funksjon</w:t>
      </w:r>
      <w:r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gjenstanden har. </w:t>
      </w:r>
      <w:r w:rsidR="00AB3D9A"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</w:p>
    <w:p w:rsidR="00AB3D9A" w:rsidRPr="00C32FA1" w:rsidRDefault="00AB3D9A">
      <w:pPr>
        <w:rPr>
          <w:rFonts w:ascii="Times New Roman" w:hAnsi="Times New Roman" w:cs="Times New Roman"/>
          <w:sz w:val="24"/>
          <w:szCs w:val="24"/>
          <w:lang w:val="nn-NO"/>
        </w:rPr>
      </w:pPr>
    </w:p>
    <w:tbl>
      <w:tblPr>
        <w:tblStyle w:val="TableGrid"/>
        <w:tblW w:w="1090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986"/>
        <w:gridCol w:w="1559"/>
        <w:gridCol w:w="3048"/>
        <w:gridCol w:w="1696"/>
        <w:gridCol w:w="2616"/>
      </w:tblGrid>
      <w:tr w:rsidR="005B4609" w:rsidRPr="00C32FA1" w:rsidTr="00B93C85">
        <w:trPr>
          <w:trHeight w:val="1171"/>
        </w:trPr>
        <w:tc>
          <w:tcPr>
            <w:tcW w:w="1986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b/>
                <w:sz w:val="36"/>
                <w:szCs w:val="36"/>
                <w:lang w:val="nn-NO"/>
              </w:rPr>
            </w:pPr>
            <w:r w:rsidRPr="00C32FA1">
              <w:rPr>
                <w:rFonts w:ascii="Times New Roman" w:hAnsi="Times New Roman" w:cs="Times New Roman"/>
                <w:b/>
                <w:sz w:val="36"/>
                <w:szCs w:val="36"/>
                <w:lang w:val="nn-NO"/>
              </w:rPr>
              <w:t>Gjenstand</w:t>
            </w:r>
          </w:p>
        </w:tc>
        <w:tc>
          <w:tcPr>
            <w:tcW w:w="1559" w:type="dxa"/>
          </w:tcPr>
          <w:p w:rsidR="00B93C85" w:rsidRPr="00C32FA1" w:rsidRDefault="002D5F98">
            <w:pPr>
              <w:rPr>
                <w:noProof/>
                <w:sz w:val="36"/>
                <w:szCs w:val="36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6"/>
                <w:szCs w:val="36"/>
                <w:lang w:val="nn-NO"/>
              </w:rPr>
              <w:t xml:space="preserve">Lys </w:t>
            </w:r>
          </w:p>
          <w:p w:rsidR="002D5F98" w:rsidRPr="00C32FA1" w:rsidRDefault="00B93C85">
            <w:pPr>
              <w:rPr>
                <w:rFonts w:ascii="Times New Roman" w:hAnsi="Times New Roman" w:cs="Times New Roman"/>
                <w:sz w:val="36"/>
                <w:szCs w:val="36"/>
                <w:lang w:val="nn-NO"/>
              </w:rPr>
            </w:pPr>
            <w:r w:rsidRPr="00C32FA1">
              <w:rPr>
                <w:noProof/>
                <w:sz w:val="36"/>
                <w:szCs w:val="36"/>
                <w:lang w:val="nn-NO"/>
              </w:rPr>
              <w:t xml:space="preserve">      </w:t>
            </w:r>
            <w:r w:rsidR="00CE421A" w:rsidRPr="00C32FA1">
              <w:rPr>
                <w:noProof/>
                <w:sz w:val="36"/>
                <w:szCs w:val="36"/>
              </w:rPr>
              <w:drawing>
                <wp:inline distT="0" distB="0" distL="0" distR="0" wp14:anchorId="2D190289" wp14:editId="33831637">
                  <wp:extent cx="379214" cy="600075"/>
                  <wp:effectExtent l="0" t="0" r="1905" b="0"/>
                  <wp:docPr id="15" name="Picture 15" descr="Light, Bulb, Filament, Lamp, Orange, Techn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ght, Bulb, Filament, Lamp, Orange, Techn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55" cy="60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CE421A" w:rsidRPr="00C32FA1" w:rsidRDefault="00816D81">
            <w:pPr>
              <w:rPr>
                <w:rFonts w:ascii="Times New Roman" w:hAnsi="Times New Roman" w:cs="Times New Roman"/>
                <w:sz w:val="36"/>
                <w:szCs w:val="36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6"/>
                <w:szCs w:val="36"/>
                <w:lang w:val="nn-NO"/>
              </w:rPr>
              <w:t>Oppvarming/</w:t>
            </w:r>
            <w:r w:rsidR="00B93C85" w:rsidRPr="00C32FA1">
              <w:rPr>
                <w:rFonts w:ascii="Times New Roman" w:hAnsi="Times New Roman" w:cs="Times New Roman"/>
                <w:sz w:val="36"/>
                <w:szCs w:val="36"/>
                <w:lang w:val="nn-NO"/>
              </w:rPr>
              <w:br/>
            </w:r>
            <w:r w:rsidRPr="00C32FA1">
              <w:rPr>
                <w:rFonts w:ascii="Times New Roman" w:hAnsi="Times New Roman" w:cs="Times New Roman"/>
                <w:sz w:val="36"/>
                <w:szCs w:val="36"/>
                <w:lang w:val="nn-NO"/>
              </w:rPr>
              <w:t>nedkjøling</w:t>
            </w:r>
          </w:p>
          <w:p w:rsidR="00CE421A" w:rsidRPr="00C32FA1" w:rsidRDefault="00CE421A">
            <w:pPr>
              <w:rPr>
                <w:rFonts w:ascii="Times New Roman" w:hAnsi="Times New Roman" w:cs="Times New Roman"/>
                <w:sz w:val="36"/>
                <w:szCs w:val="36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6"/>
                <w:szCs w:val="36"/>
                <w:lang w:val="nn-NO"/>
              </w:rPr>
              <w:t xml:space="preserve">     </w:t>
            </w:r>
            <w:r w:rsidRPr="00C32FA1">
              <w:rPr>
                <w:noProof/>
                <w:sz w:val="36"/>
                <w:szCs w:val="36"/>
              </w:rPr>
              <w:drawing>
                <wp:inline distT="0" distB="0" distL="0" distR="0" wp14:anchorId="46F80AA8" wp14:editId="34BD9E3B">
                  <wp:extent cx="691727" cy="609600"/>
                  <wp:effectExtent l="0" t="0" r="0" b="0"/>
                  <wp:docPr id="26" name="Picture 26" descr="Pot, Cook, Pan, Spoon, Steam, Casserole, Soup, Bo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t, Cook, Pan, Spoon, Steam, Casserole, Soup, Bo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78" cy="60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FA1">
              <w:rPr>
                <w:rFonts w:ascii="Times New Roman" w:hAnsi="Times New Roman" w:cs="Times New Roman"/>
                <w:sz w:val="36"/>
                <w:szCs w:val="36"/>
                <w:lang w:val="nn-NO"/>
              </w:rPr>
              <w:t xml:space="preserve">    </w:t>
            </w:r>
            <w:r w:rsidRPr="00C32FA1">
              <w:rPr>
                <w:noProof/>
                <w:sz w:val="36"/>
                <w:szCs w:val="36"/>
              </w:rPr>
              <w:drawing>
                <wp:inline distT="0" distB="0" distL="0" distR="0" wp14:anchorId="696C170C" wp14:editId="72BD0A7D">
                  <wp:extent cx="457200" cy="425302"/>
                  <wp:effectExtent l="0" t="0" r="0" b="0"/>
                  <wp:docPr id="16" name="Picture 16" descr="Ice, Cube, Blue, Water, Block, Frozen, Cold, Mel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e, Cube, Blue, Water, Block, Frozen, Cold, Mel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2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:rsidR="00894541" w:rsidRPr="00C32FA1" w:rsidRDefault="002D5F98">
            <w:pPr>
              <w:rPr>
                <w:rFonts w:ascii="Times New Roman" w:hAnsi="Times New Roman" w:cs="Times New Roman"/>
                <w:sz w:val="36"/>
                <w:szCs w:val="36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6"/>
                <w:szCs w:val="36"/>
                <w:lang w:val="nn-NO"/>
              </w:rPr>
              <w:t>Bevegelse</w:t>
            </w:r>
            <w:r w:rsidR="00894541" w:rsidRPr="00C32FA1">
              <w:rPr>
                <w:rFonts w:ascii="Times New Roman" w:hAnsi="Times New Roman" w:cs="Times New Roman"/>
                <w:sz w:val="36"/>
                <w:szCs w:val="36"/>
                <w:lang w:val="nn-NO"/>
              </w:rPr>
              <w:t xml:space="preserve"> </w:t>
            </w:r>
          </w:p>
          <w:p w:rsidR="00894541" w:rsidRPr="00C32FA1" w:rsidRDefault="00894541">
            <w:pPr>
              <w:rPr>
                <w:rFonts w:ascii="Times New Roman" w:hAnsi="Times New Roman" w:cs="Times New Roman"/>
                <w:sz w:val="36"/>
                <w:szCs w:val="36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6"/>
                <w:szCs w:val="36"/>
                <w:lang w:val="nn-NO"/>
              </w:rPr>
              <w:t xml:space="preserve">   </w:t>
            </w:r>
            <w:r w:rsidR="00B93C85" w:rsidRPr="00C32FA1">
              <w:rPr>
                <w:noProof/>
                <w:sz w:val="36"/>
                <w:szCs w:val="36"/>
                <w:lang w:val="nn-NO"/>
              </w:rPr>
              <w:br/>
              <w:t xml:space="preserve">    </w:t>
            </w:r>
            <w:r w:rsidRPr="00C32FA1">
              <w:rPr>
                <w:noProof/>
                <w:sz w:val="36"/>
                <w:szCs w:val="36"/>
              </w:rPr>
              <w:drawing>
                <wp:inline distT="0" distB="0" distL="0" distR="0" wp14:anchorId="59484329" wp14:editId="44456F5C">
                  <wp:extent cx="525899" cy="600075"/>
                  <wp:effectExtent l="0" t="0" r="7620" b="0"/>
                  <wp:docPr id="32" name="Picture 32" descr="Tram, Engine, Electric, Transportation,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am, Engine, Electric, Transportation,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49" cy="59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8358C8" w:rsidRPr="00C32FA1" w:rsidRDefault="002D5F98">
            <w:pPr>
              <w:rPr>
                <w:rFonts w:ascii="Times New Roman" w:hAnsi="Times New Roman" w:cs="Times New Roman"/>
                <w:sz w:val="36"/>
                <w:szCs w:val="36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6"/>
                <w:szCs w:val="36"/>
                <w:lang w:val="nn-NO"/>
              </w:rPr>
              <w:t>Kommunikasjon</w:t>
            </w:r>
          </w:p>
          <w:p w:rsidR="002D5F98" w:rsidRPr="00C32FA1" w:rsidRDefault="003F5F41">
            <w:pPr>
              <w:rPr>
                <w:rFonts w:ascii="Times New Roman" w:hAnsi="Times New Roman" w:cs="Times New Roman"/>
                <w:sz w:val="36"/>
                <w:szCs w:val="36"/>
                <w:lang w:val="nn-NO"/>
              </w:rPr>
            </w:pPr>
            <w:r w:rsidRPr="00C32FA1">
              <w:rPr>
                <w:noProof/>
                <w:sz w:val="36"/>
                <w:szCs w:val="36"/>
                <w:lang w:val="nn-NO"/>
              </w:rPr>
              <w:t xml:space="preserve">       </w:t>
            </w:r>
            <w:r w:rsidR="00B93C85" w:rsidRPr="00C32FA1">
              <w:rPr>
                <w:noProof/>
                <w:sz w:val="36"/>
                <w:szCs w:val="36"/>
                <w:lang w:val="nn-NO"/>
              </w:rPr>
              <w:br/>
              <w:t xml:space="preserve">      </w:t>
            </w:r>
            <w:r w:rsidR="005B4609" w:rsidRPr="00C32FA1">
              <w:rPr>
                <w:noProof/>
                <w:sz w:val="36"/>
                <w:szCs w:val="36"/>
              </w:rPr>
              <w:drawing>
                <wp:inline distT="0" distB="0" distL="0" distR="0" wp14:anchorId="36CDF2BD" wp14:editId="15E62018">
                  <wp:extent cx="785004" cy="512705"/>
                  <wp:effectExtent l="0" t="0" r="0" b="1905"/>
                  <wp:docPr id="33" name="Picture 33" descr="Stereo, Radio, Music, Alarm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ereo, Radio, Music, Alarm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944" cy="51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609" w:rsidRPr="00C32FA1" w:rsidTr="00B93C85">
        <w:trPr>
          <w:trHeight w:val="1120"/>
        </w:trPr>
        <w:tc>
          <w:tcPr>
            <w:tcW w:w="1986" w:type="dxa"/>
          </w:tcPr>
          <w:p w:rsidR="002D5F98" w:rsidRPr="00C32FA1" w:rsidRDefault="00E470C6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br/>
            </w:r>
            <w:r w:rsidRPr="00C32FA1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br/>
            </w:r>
            <w:r w:rsidRPr="00C32FA1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br/>
            </w:r>
            <w:r w:rsidRPr="00C32FA1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br/>
            </w:r>
          </w:p>
        </w:tc>
        <w:tc>
          <w:tcPr>
            <w:tcW w:w="1559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3048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696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2616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5B4609" w:rsidRPr="00C32FA1" w:rsidTr="00B93C85">
        <w:trPr>
          <w:trHeight w:val="1171"/>
        </w:trPr>
        <w:tc>
          <w:tcPr>
            <w:tcW w:w="1986" w:type="dxa"/>
          </w:tcPr>
          <w:p w:rsidR="002D5F98" w:rsidRPr="00C32FA1" w:rsidRDefault="00E470C6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br/>
            </w:r>
            <w:r w:rsidRPr="00C32FA1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br/>
            </w:r>
            <w:r w:rsidRPr="00C32FA1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br/>
            </w:r>
            <w:r w:rsidRPr="00C32FA1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br/>
            </w:r>
          </w:p>
        </w:tc>
        <w:tc>
          <w:tcPr>
            <w:tcW w:w="1559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3048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696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2616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5B4609" w:rsidRPr="00C32FA1" w:rsidTr="00B93C85">
        <w:trPr>
          <w:trHeight w:val="1171"/>
        </w:trPr>
        <w:tc>
          <w:tcPr>
            <w:tcW w:w="1986" w:type="dxa"/>
          </w:tcPr>
          <w:p w:rsidR="002D5F98" w:rsidRPr="00C32FA1" w:rsidRDefault="00E470C6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br/>
            </w:r>
            <w:r w:rsidRPr="00C32FA1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br/>
            </w:r>
            <w:r w:rsidRPr="00C32FA1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br/>
            </w:r>
            <w:r w:rsidRPr="00C32FA1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br/>
            </w:r>
          </w:p>
        </w:tc>
        <w:tc>
          <w:tcPr>
            <w:tcW w:w="1559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3048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696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2616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5B4609" w:rsidRPr="00C32FA1" w:rsidTr="00B93C85">
        <w:trPr>
          <w:trHeight w:val="1171"/>
        </w:trPr>
        <w:tc>
          <w:tcPr>
            <w:tcW w:w="1986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3048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696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2616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5B4609" w:rsidRPr="00C32FA1" w:rsidTr="00B93C85">
        <w:trPr>
          <w:trHeight w:val="1171"/>
        </w:trPr>
        <w:tc>
          <w:tcPr>
            <w:tcW w:w="1986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3048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696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2616" w:type="dxa"/>
          </w:tcPr>
          <w:p w:rsidR="002D5F98" w:rsidRPr="00C32FA1" w:rsidRDefault="002D5F98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</w:tbl>
    <w:p w:rsidR="00AB3D9A" w:rsidRPr="00C32FA1" w:rsidRDefault="00AB3D9A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B54FA2" w:rsidRPr="00C32FA1" w:rsidRDefault="00B54FA2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9C15C3" w:rsidRPr="00C32FA1" w:rsidRDefault="009C15C3" w:rsidP="009C15C3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6E7314" w:rsidRPr="00C32FA1" w:rsidRDefault="009B4075" w:rsidP="00BE50C9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lastRenderedPageBreak/>
        <w:t>Ulike del</w:t>
      </w:r>
      <w:r w:rsidR="00E17476" w:rsidRPr="00C32FA1">
        <w:rPr>
          <w:rFonts w:ascii="Times New Roman" w:hAnsi="Times New Roman" w:cs="Times New Roman"/>
          <w:b/>
          <w:sz w:val="48"/>
          <w:szCs w:val="48"/>
          <w:lang w:val="nn-NO"/>
        </w:rPr>
        <w:t>a</w:t>
      </w: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t>r av ei</w:t>
      </w:r>
      <w:r w:rsidR="00BE50C9" w:rsidRPr="00C32FA1">
        <w:rPr>
          <w:rFonts w:ascii="Times New Roman" w:hAnsi="Times New Roman" w:cs="Times New Roman"/>
          <w:b/>
          <w:sz w:val="48"/>
          <w:szCs w:val="48"/>
          <w:lang w:val="nn-NO"/>
        </w:rPr>
        <w:t xml:space="preserve"> lampe</w:t>
      </w:r>
    </w:p>
    <w:p w:rsidR="004B267D" w:rsidRPr="00C32FA1" w:rsidRDefault="00E470C6" w:rsidP="004B267D">
      <w:pPr>
        <w:rPr>
          <w:rFonts w:ascii="Times New Roman" w:hAnsi="Times New Roman" w:cs="Times New Roman"/>
          <w:b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b/>
          <w:sz w:val="36"/>
          <w:szCs w:val="36"/>
          <w:lang w:val="nn-NO"/>
        </w:rPr>
        <w:br/>
      </w:r>
      <w:r w:rsidR="004B267D" w:rsidRPr="00C32FA1">
        <w:rPr>
          <w:rFonts w:ascii="Times New Roman" w:hAnsi="Times New Roman" w:cs="Times New Roman"/>
          <w:b/>
          <w:sz w:val="36"/>
          <w:szCs w:val="36"/>
          <w:lang w:val="nn-NO"/>
        </w:rPr>
        <w:t>Plasser del</w:t>
      </w:r>
      <w:r w:rsidR="00E17476" w:rsidRPr="00C32FA1">
        <w:rPr>
          <w:rFonts w:ascii="Times New Roman" w:hAnsi="Times New Roman" w:cs="Times New Roman"/>
          <w:b/>
          <w:sz w:val="36"/>
          <w:szCs w:val="36"/>
          <w:lang w:val="nn-NO"/>
        </w:rPr>
        <w:t>a</w:t>
      </w:r>
      <w:r w:rsidR="004B267D" w:rsidRPr="00C32FA1">
        <w:rPr>
          <w:rFonts w:ascii="Times New Roman" w:hAnsi="Times New Roman" w:cs="Times New Roman"/>
          <w:b/>
          <w:sz w:val="36"/>
          <w:szCs w:val="36"/>
          <w:lang w:val="nn-NO"/>
        </w:rPr>
        <w:t xml:space="preserve">ne:  </w:t>
      </w:r>
    </w:p>
    <w:p w:rsidR="004B267D" w:rsidRPr="00C32FA1" w:rsidRDefault="004B267D" w:rsidP="004B26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Lampeskjerm </w:t>
      </w:r>
    </w:p>
    <w:p w:rsidR="004B267D" w:rsidRPr="00C32FA1" w:rsidRDefault="004B267D" w:rsidP="004B26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>Lampekropp</w:t>
      </w:r>
    </w:p>
    <w:p w:rsidR="006165CF" w:rsidRPr="00C32FA1" w:rsidRDefault="002E4569" w:rsidP="006165C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>Lampefot</w:t>
      </w:r>
    </w:p>
    <w:p w:rsidR="004B267D" w:rsidRPr="00C32FA1" w:rsidRDefault="004B267D" w:rsidP="004B26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>Le</w:t>
      </w:r>
      <w:r w:rsidR="00E17476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dning </w:t>
      </w:r>
    </w:p>
    <w:p w:rsidR="004B267D" w:rsidRPr="00C32FA1" w:rsidRDefault="004B267D" w:rsidP="004B26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Lyspære </w:t>
      </w:r>
    </w:p>
    <w:p w:rsidR="004B267D" w:rsidRPr="00C32FA1" w:rsidRDefault="009E217B" w:rsidP="004B26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69ED9E" wp14:editId="52CDA961">
                <wp:simplePos x="0" y="0"/>
                <wp:positionH relativeFrom="column">
                  <wp:posOffset>918845</wp:posOffset>
                </wp:positionH>
                <wp:positionV relativeFrom="paragraph">
                  <wp:posOffset>231775</wp:posOffset>
                </wp:positionV>
                <wp:extent cx="3800475" cy="613410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13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Pr="009B50DA" w:rsidRDefault="00C5574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5AE7E4F" wp14:editId="02307DE3">
                                  <wp:extent cx="3709192" cy="5819775"/>
                                  <wp:effectExtent l="0" t="0" r="5715" b="0"/>
                                  <wp:docPr id="62" name="Picture 62" descr="N:\Forskerføtter og leserøtter\ELEKTRISITET\Bilder\bilder fra annica\LYS\5R0A1885-berre-lamp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:\Forskerføtter og leserøtter\ELEKTRISITET\Bilder\bilder fra annica\LYS\5R0A1885-berre-lamp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0999" cy="58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72.35pt;margin-top:18.25pt;width:299.25pt;height:48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" filled="f" stroked="f">
                <v:textbox>
                  <w:txbxContent>
                    <w:p w:rsidR="00C55744" w:rsidRPr="009B50DA" w:rsidRDefault="00C55744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 xml:space="preserve">                      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A1DCD35" wp14:editId="14565B53">
                            <wp:extent cx="3709192" cy="5819775"/>
                            <wp:effectExtent l="0" t="0" r="5715" b="0"/>
                            <wp:docPr id="62" name="Picture 62" descr="N:\Forskerføtter og leserøtter\ELEKTRISITET\Bilder\bilder fra annica\LYS\5R0A1885-berre-lamp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:\Forskerføtter og leserøtter\ELEKTRISITET\Bilder\bilder fra annica\LYS\5R0A1885-berre-lamp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0999" cy="58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267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Støpsel </w:t>
      </w:r>
    </w:p>
    <w:p w:rsidR="004B267D" w:rsidRPr="00C32FA1" w:rsidRDefault="009E217B" w:rsidP="004B26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E7C60E" wp14:editId="74A5DC6D">
                <wp:simplePos x="0" y="0"/>
                <wp:positionH relativeFrom="column">
                  <wp:posOffset>2915920</wp:posOffset>
                </wp:positionH>
                <wp:positionV relativeFrom="paragraph">
                  <wp:posOffset>228600</wp:posOffset>
                </wp:positionV>
                <wp:extent cx="508635" cy="227965"/>
                <wp:effectExtent l="45085" t="31115" r="69850" b="0"/>
                <wp:wrapNone/>
                <wp:docPr id="55" name="Right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71023">
                          <a:off x="0" y="0"/>
                          <a:ext cx="508635" cy="22796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5" o:spid="_x0000_s1026" type="#_x0000_t13" style="position:absolute;margin-left:229.6pt;margin-top:18pt;width:40.05pt;height:17.95pt;rotation:7504989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" adj="16760" fillcolor="#4f81bd" strokecolor="#385d8a" strokeweight="2pt"/>
            </w:pict>
          </mc:Fallback>
        </mc:AlternateContent>
      </w:r>
      <w:r w:rsidR="00E31792" w:rsidRPr="00C32FA1">
        <w:rPr>
          <w:rFonts w:ascii="Times New Roman" w:hAnsi="Times New Roman" w:cs="Times New Roman"/>
          <w:sz w:val="36"/>
          <w:szCs w:val="36"/>
          <w:lang w:val="nn-NO"/>
        </w:rPr>
        <w:t>Bryt</w:t>
      </w:r>
      <w:r w:rsidR="00E17476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E31792" w:rsidRPr="00C32FA1">
        <w:rPr>
          <w:rFonts w:ascii="Times New Roman" w:hAnsi="Times New Roman" w:cs="Times New Roman"/>
          <w:sz w:val="36"/>
          <w:szCs w:val="36"/>
          <w:lang w:val="nn-NO"/>
        </w:rPr>
        <w:t>r</w:t>
      </w:r>
    </w:p>
    <w:p w:rsidR="009B50DA" w:rsidRPr="00C32FA1" w:rsidRDefault="009E217B" w:rsidP="009B50DA">
      <w:p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063D88" wp14:editId="7C734E83">
                <wp:simplePos x="0" y="0"/>
                <wp:positionH relativeFrom="column">
                  <wp:posOffset>1421722</wp:posOffset>
                </wp:positionH>
                <wp:positionV relativeFrom="paragraph">
                  <wp:posOffset>404495</wp:posOffset>
                </wp:positionV>
                <wp:extent cx="508635" cy="266065"/>
                <wp:effectExtent l="38100" t="57150" r="5715" b="76835"/>
                <wp:wrapNone/>
                <wp:docPr id="56" name="Righ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0736">
                          <a:off x="0" y="0"/>
                          <a:ext cx="508635" cy="26606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6" o:spid="_x0000_s1026" type="#_x0000_t13" style="position:absolute;margin-left:111.95pt;margin-top:31.85pt;width:40.05pt;height:20.95pt;rotation:1540900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" adj="15951" fillcolor="#4f81bd" strokecolor="#385d8a" strokeweight="2pt"/>
            </w:pict>
          </mc:Fallback>
        </mc:AlternateContent>
      </w:r>
    </w:p>
    <w:p w:rsidR="009B50DA" w:rsidRPr="00C32FA1" w:rsidRDefault="009B50DA" w:rsidP="009B50DA">
      <w:pPr>
        <w:rPr>
          <w:rFonts w:ascii="Times New Roman" w:hAnsi="Times New Roman" w:cs="Times New Roman"/>
          <w:sz w:val="36"/>
          <w:szCs w:val="36"/>
          <w:lang w:val="nn-NO"/>
        </w:rPr>
      </w:pPr>
    </w:p>
    <w:p w:rsidR="009B50DA" w:rsidRPr="00C32FA1" w:rsidRDefault="009B50DA" w:rsidP="009914F0">
      <w:pPr>
        <w:rPr>
          <w:rFonts w:ascii="Times New Roman" w:hAnsi="Times New Roman" w:cs="Times New Roman"/>
          <w:noProof/>
          <w:sz w:val="32"/>
          <w:szCs w:val="32"/>
          <w:lang w:val="nn-NO"/>
        </w:rPr>
      </w:pPr>
    </w:p>
    <w:p w:rsidR="009B50DA" w:rsidRPr="00C32FA1" w:rsidRDefault="009E217B" w:rsidP="009914F0">
      <w:pPr>
        <w:rPr>
          <w:rFonts w:ascii="Times New Roman" w:hAnsi="Times New Roman" w:cs="Times New Roman"/>
          <w:noProof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97FC0F" wp14:editId="57ADD10C">
                <wp:simplePos x="0" y="0"/>
                <wp:positionH relativeFrom="column">
                  <wp:posOffset>4384785</wp:posOffset>
                </wp:positionH>
                <wp:positionV relativeFrom="paragraph">
                  <wp:posOffset>120274</wp:posOffset>
                </wp:positionV>
                <wp:extent cx="791577" cy="233680"/>
                <wp:effectExtent l="0" t="190500" r="0" b="166370"/>
                <wp:wrapNone/>
                <wp:docPr id="59" name="Right Arrow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93391">
                          <a:off x="0" y="0"/>
                          <a:ext cx="791577" cy="233680"/>
                        </a:xfrm>
                        <a:prstGeom prst="rightArrow">
                          <a:avLst>
                            <a:gd name="adj1" fmla="val 57756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9" o:spid="_x0000_s1026" type="#_x0000_t13" style="position:absolute;margin-left:345.25pt;margin-top:9.45pt;width:62.35pt;height:18.4pt;rotation:9495501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" adj="18412,4562" fillcolor="#4f81bd" strokecolor="#385d8a" strokeweight="2pt"/>
            </w:pict>
          </mc:Fallback>
        </mc:AlternateContent>
      </w:r>
      <w:r w:rsidRPr="00C32FA1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398E1A" wp14:editId="350D65FF">
                <wp:simplePos x="0" y="0"/>
                <wp:positionH relativeFrom="column">
                  <wp:posOffset>776605</wp:posOffset>
                </wp:positionH>
                <wp:positionV relativeFrom="paragraph">
                  <wp:posOffset>113030</wp:posOffset>
                </wp:positionV>
                <wp:extent cx="1202690" cy="236855"/>
                <wp:effectExtent l="0" t="19050" r="35560" b="29845"/>
                <wp:wrapNone/>
                <wp:docPr id="57" name="Right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690" cy="236855"/>
                        </a:xfrm>
                        <a:prstGeom prst="rightArrow">
                          <a:avLst>
                            <a:gd name="adj1" fmla="val 46412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7" o:spid="_x0000_s1026" type="#_x0000_t13" style="position:absolute;margin-left:61.15pt;margin-top:8.9pt;width:94.7pt;height:18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" adj="19473,5788" fillcolor="#4f81bd" strokecolor="#385d8a" strokeweight="2pt"/>
            </w:pict>
          </mc:Fallback>
        </mc:AlternateContent>
      </w:r>
    </w:p>
    <w:p w:rsidR="009B50DA" w:rsidRPr="00C32FA1" w:rsidRDefault="009B50DA" w:rsidP="009914F0">
      <w:pPr>
        <w:rPr>
          <w:rFonts w:ascii="Times New Roman" w:hAnsi="Times New Roman" w:cs="Times New Roman"/>
          <w:noProof/>
          <w:sz w:val="32"/>
          <w:szCs w:val="32"/>
          <w:lang w:val="nn-NO"/>
        </w:rPr>
      </w:pPr>
    </w:p>
    <w:p w:rsidR="00431D31" w:rsidRPr="00C32FA1" w:rsidRDefault="00431D31" w:rsidP="009914F0">
      <w:pPr>
        <w:rPr>
          <w:rFonts w:ascii="Times New Roman" w:hAnsi="Times New Roman" w:cs="Times New Roman"/>
          <w:noProof/>
          <w:sz w:val="32"/>
          <w:szCs w:val="32"/>
          <w:lang w:val="nn-NO"/>
        </w:rPr>
      </w:pPr>
    </w:p>
    <w:p w:rsidR="009B50DA" w:rsidRPr="00C32FA1" w:rsidRDefault="009B50DA" w:rsidP="009914F0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9B50DA" w:rsidRPr="00C32FA1" w:rsidRDefault="009B50DA" w:rsidP="009914F0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9B50DA" w:rsidRPr="00C32FA1" w:rsidRDefault="009E217B" w:rsidP="009914F0">
      <w:pPr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0EA65A" wp14:editId="7310A5CE">
                <wp:simplePos x="0" y="0"/>
                <wp:positionH relativeFrom="column">
                  <wp:posOffset>471805</wp:posOffset>
                </wp:positionH>
                <wp:positionV relativeFrom="paragraph">
                  <wp:posOffset>389890</wp:posOffset>
                </wp:positionV>
                <wp:extent cx="2263140" cy="137541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3140" cy="1375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Default="00C55744">
                            <w:pPr>
                              <w:rPr>
                                <w:noProof/>
                              </w:rPr>
                            </w:pPr>
                          </w:p>
                          <w:p w:rsidR="00C55744" w:rsidRDefault="00C55744">
                            <w:pPr>
                              <w:rPr>
                                <w:noProof/>
                              </w:rPr>
                            </w:pPr>
                          </w:p>
                          <w:p w:rsidR="00C55744" w:rsidRDefault="00C5574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6792E" wp14:editId="0A63D559">
                                  <wp:extent cx="2165350" cy="676275"/>
                                  <wp:effectExtent l="0" t="0" r="6350" b="9525"/>
                                  <wp:docPr id="51" name="Picture 51" descr="Image result for ledning og støps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ledning og støps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163" r="25970" b="393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3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5744" w:rsidRPr="0081334E" w:rsidRDefault="00C5574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7.15pt;margin-top:30.7pt;width:178.2pt;height:108.3pt;rotation: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" filled="f" stroked="f">
                <v:textbox>
                  <w:txbxContent>
                    <w:p w:rsidR="00C55744" w:rsidRDefault="00C55744">
                      <w:pPr>
                        <w:rPr>
                          <w:noProof/>
                        </w:rPr>
                      </w:pPr>
                    </w:p>
                    <w:p w:rsidR="00C55744" w:rsidRDefault="00C55744">
                      <w:pPr>
                        <w:rPr>
                          <w:noProof/>
                        </w:rPr>
                      </w:pPr>
                    </w:p>
                    <w:p w:rsidR="00C55744" w:rsidRDefault="00C5574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D8B30E" wp14:editId="3559D3A3">
                            <wp:extent cx="2165350" cy="676275"/>
                            <wp:effectExtent l="0" t="0" r="6350" b="9525"/>
                            <wp:docPr id="51" name="Picture 51" descr="Image result for ledning og støps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ledning og støps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163" r="25970" b="393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535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5744" w:rsidRPr="0081334E" w:rsidRDefault="00C5574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2FA1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B5CB3E" wp14:editId="3942E9A8">
                <wp:simplePos x="0" y="0"/>
                <wp:positionH relativeFrom="column">
                  <wp:posOffset>74930</wp:posOffset>
                </wp:positionH>
                <wp:positionV relativeFrom="paragraph">
                  <wp:posOffset>233045</wp:posOffset>
                </wp:positionV>
                <wp:extent cx="830580" cy="228600"/>
                <wp:effectExtent l="0" t="19050" r="45720" b="38100"/>
                <wp:wrapNone/>
                <wp:docPr id="54" name="Righ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4" o:spid="_x0000_s1026" type="#_x0000_t13" style="position:absolute;margin-left:5.9pt;margin-top:18.35pt;width:65.4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" adj="18628" fillcolor="#4f81bd [3204]" strokecolor="#243f60 [1604]" strokeweight="2pt"/>
            </w:pict>
          </mc:Fallback>
        </mc:AlternateContent>
      </w:r>
    </w:p>
    <w:p w:rsidR="009B50DA" w:rsidRPr="00C32FA1" w:rsidRDefault="009B50DA" w:rsidP="009914F0">
      <w:pPr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</w:p>
    <w:p w:rsidR="009B50DA" w:rsidRPr="00C32FA1" w:rsidRDefault="00630193" w:rsidP="009914F0">
      <w:pPr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70AAD98" wp14:editId="4FB278B5">
                <wp:simplePos x="0" y="0"/>
                <wp:positionH relativeFrom="column">
                  <wp:posOffset>3916613</wp:posOffset>
                </wp:positionH>
                <wp:positionV relativeFrom="paragraph">
                  <wp:posOffset>139383</wp:posOffset>
                </wp:positionV>
                <wp:extent cx="1943735" cy="307340"/>
                <wp:effectExtent l="0" t="0" r="0" b="0"/>
                <wp:wrapNone/>
                <wp:docPr id="3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4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5744" w:rsidRDefault="00C55744" w:rsidP="00630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Foto: Annica Thomsson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308.4pt;margin-top:11pt;width:153.05pt;height:24.2pt;rotation:-90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" filled="f" stroked="f">
                <v:textbox style="mso-fit-shape-to-text:t">
                  <w:txbxContent>
                    <w:p w:rsidR="00C55744" w:rsidRDefault="00C55744" w:rsidP="00630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Foto: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Annica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Thomsson</w:t>
                      </w:r>
                    </w:p>
                  </w:txbxContent>
                </v:textbox>
              </v:shape>
            </w:pict>
          </mc:Fallback>
        </mc:AlternateContent>
      </w:r>
      <w:r w:rsidR="009E217B" w:rsidRPr="00C32FA1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CDA574" wp14:editId="4851039E">
                <wp:simplePos x="0" y="0"/>
                <wp:positionH relativeFrom="column">
                  <wp:posOffset>3855085</wp:posOffset>
                </wp:positionH>
                <wp:positionV relativeFrom="paragraph">
                  <wp:posOffset>335915</wp:posOffset>
                </wp:positionV>
                <wp:extent cx="617855" cy="161290"/>
                <wp:effectExtent l="0" t="133350" r="10795" b="124460"/>
                <wp:wrapNone/>
                <wp:docPr id="60" name="Right Arrow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96931">
                          <a:off x="0" y="0"/>
                          <a:ext cx="617855" cy="161290"/>
                        </a:xfrm>
                        <a:prstGeom prst="rightArrow">
                          <a:avLst>
                            <a:gd name="adj1" fmla="val 57756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0" o:spid="_x0000_s1026" type="#_x0000_t13" style="position:absolute;margin-left:303.55pt;margin-top:26.45pt;width:48.65pt;height:12.7pt;rotation:9936275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" adj="18781,4562" fillcolor="#4f81bd" strokecolor="#385d8a" strokeweight="2pt"/>
            </w:pict>
          </mc:Fallback>
        </mc:AlternateContent>
      </w:r>
      <w:r w:rsidR="009E217B" w:rsidRPr="00C32FA1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704B23E" wp14:editId="3A36D94D">
                <wp:simplePos x="0" y="0"/>
                <wp:positionH relativeFrom="column">
                  <wp:posOffset>183885</wp:posOffset>
                </wp:positionH>
                <wp:positionV relativeFrom="paragraph">
                  <wp:posOffset>16510</wp:posOffset>
                </wp:positionV>
                <wp:extent cx="670560" cy="186055"/>
                <wp:effectExtent l="0" t="19050" r="34290" b="42545"/>
                <wp:wrapNone/>
                <wp:docPr id="58" name="Right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8605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8" o:spid="_x0000_s1026" type="#_x0000_t13" style="position:absolute;margin-left:14.5pt;margin-top:1.3pt;width:52.8pt;height:14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" adj="18603" fillcolor="#4f81bd" strokecolor="#385d8a" strokeweight="2pt"/>
            </w:pict>
          </mc:Fallback>
        </mc:AlternateContent>
      </w:r>
    </w:p>
    <w:p w:rsidR="006E7314" w:rsidRPr="00C32FA1" w:rsidRDefault="00431D31" w:rsidP="009914F0">
      <w:pPr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3B4493" wp14:editId="2DC2A0EE">
                <wp:simplePos x="0" y="0"/>
                <wp:positionH relativeFrom="column">
                  <wp:posOffset>908050</wp:posOffset>
                </wp:positionH>
                <wp:positionV relativeFrom="paragraph">
                  <wp:posOffset>2198370</wp:posOffset>
                </wp:positionV>
                <wp:extent cx="1066800" cy="264795"/>
                <wp:effectExtent l="19050" t="95250" r="19050" b="13525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8486">
                          <a:off x="0" y="0"/>
                          <a:ext cx="1066800" cy="26479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3" o:spid="_x0000_s1026" type="#_x0000_t13" style="position:absolute;margin-left:71.5pt;margin-top:173.1pt;width:84pt;height:20.85pt;rotation:948618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" adj="18919" fillcolor="#4f81bd" strokecolor="#385d8a" strokeweight="2pt"/>
            </w:pict>
          </mc:Fallback>
        </mc:AlternateContent>
      </w:r>
      <w:r w:rsidRPr="00C32FA1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A4A906" wp14:editId="2DF50780">
                <wp:simplePos x="0" y="0"/>
                <wp:positionH relativeFrom="column">
                  <wp:posOffset>1282700</wp:posOffset>
                </wp:positionH>
                <wp:positionV relativeFrom="paragraph">
                  <wp:posOffset>3696335</wp:posOffset>
                </wp:positionV>
                <wp:extent cx="819785" cy="222250"/>
                <wp:effectExtent l="108268" t="6032" r="164782" b="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88388">
                          <a:off x="0" y="0"/>
                          <a:ext cx="819785" cy="2222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1" o:spid="_x0000_s1026" type="#_x0000_t13" style="position:absolute;margin-left:101pt;margin-top:291.05pt;width:64.55pt;height:17.5pt;rotation:3919477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" adj="18672" fillcolor="#4f81bd" strokecolor="#385d8a" strokeweight="2pt"/>
            </w:pict>
          </mc:Fallback>
        </mc:AlternateContent>
      </w:r>
      <w:r w:rsidRPr="00C32FA1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2D7572" wp14:editId="66FF55E0">
                <wp:simplePos x="0" y="0"/>
                <wp:positionH relativeFrom="column">
                  <wp:posOffset>-45720</wp:posOffset>
                </wp:positionH>
                <wp:positionV relativeFrom="paragraph">
                  <wp:posOffset>3778250</wp:posOffset>
                </wp:positionV>
                <wp:extent cx="900430" cy="304800"/>
                <wp:effectExtent l="0" t="26035" r="0" b="2603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36827">
                          <a:off x="0" y="0"/>
                          <a:ext cx="900430" cy="304800"/>
                        </a:xfrm>
                        <a:prstGeom prst="rightArrow">
                          <a:avLst>
                            <a:gd name="adj1" fmla="val 30262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2" o:spid="_x0000_s1026" type="#_x0000_t13" style="position:absolute;margin-left:-3.6pt;margin-top:297.5pt;width:70.9pt;height:24pt;rotation:528310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" adj="17944,7532" fillcolor="#4f81bd" strokecolor="#385d8a" strokeweight="2pt"/>
            </w:pict>
          </mc:Fallback>
        </mc:AlternateContent>
      </w:r>
      <w:r w:rsidRPr="00C32FA1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8E6CCE" wp14:editId="2EF11366">
                <wp:simplePos x="0" y="0"/>
                <wp:positionH relativeFrom="column">
                  <wp:posOffset>4061460</wp:posOffset>
                </wp:positionH>
                <wp:positionV relativeFrom="paragraph">
                  <wp:posOffset>4241800</wp:posOffset>
                </wp:positionV>
                <wp:extent cx="583565" cy="304800"/>
                <wp:effectExtent l="0" t="57150" r="26035" b="76200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48011">
                          <a:off x="0" y="0"/>
                          <a:ext cx="583565" cy="3048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29" o:spid="_x0000_s1026" type="#_x0000_t13" style="position:absolute;margin-left:319.8pt;margin-top:334pt;width:45.95pt;height:24pt;rotation:10428974fd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" adj="15959" fillcolor="#4f81bd" strokecolor="#385d8a" strokeweight="2pt"/>
            </w:pict>
          </mc:Fallback>
        </mc:AlternateContent>
      </w:r>
    </w:p>
    <w:p w:rsidR="00B57CF8" w:rsidRPr="00C32FA1" w:rsidRDefault="00881A11" w:rsidP="00752CD2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lastRenderedPageBreak/>
        <w:t>Analyser del</w:t>
      </w:r>
      <w:r w:rsidR="00E17476" w:rsidRPr="00C32FA1">
        <w:rPr>
          <w:rFonts w:ascii="Times New Roman" w:hAnsi="Times New Roman" w:cs="Times New Roman"/>
          <w:b/>
          <w:sz w:val="48"/>
          <w:szCs w:val="48"/>
          <w:lang w:val="nn-NO"/>
        </w:rPr>
        <w:t>a</w:t>
      </w: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t>r av ei lampe</w:t>
      </w:r>
    </w:p>
    <w:p w:rsidR="00B57CF8" w:rsidRPr="00C32FA1" w:rsidRDefault="00FF4CF1" w:rsidP="00FF4CF1">
      <w:pPr>
        <w:rPr>
          <w:rFonts w:ascii="Times New Roman" w:hAnsi="Times New Roman" w:cs="Times New Roman"/>
          <w:noProof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181ED91" wp14:editId="2083D8C0">
                <wp:simplePos x="0" y="0"/>
                <wp:positionH relativeFrom="column">
                  <wp:posOffset>3605530</wp:posOffset>
                </wp:positionH>
                <wp:positionV relativeFrom="paragraph">
                  <wp:posOffset>65406</wp:posOffset>
                </wp:positionV>
                <wp:extent cx="2057400" cy="1866900"/>
                <wp:effectExtent l="0" t="0" r="0" b="0"/>
                <wp:wrapNone/>
                <wp:docPr id="2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Pr="00FF4CF1" w:rsidRDefault="00C5574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29959" wp14:editId="2B41A6AD">
                                  <wp:extent cx="1936800" cy="1656000"/>
                                  <wp:effectExtent l="0" t="0" r="6350" b="1905"/>
                                  <wp:docPr id="2065" name="Picture 2065" descr="N:\Forskerføtter og leserøtter\ELEKTRISITET\Bilder\Bilder til lærerveiledningene\Skrivebordlampe piaxaba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:\Forskerføtter og leserøtter\ELEKTRISITET\Bilder\Bilder til lærerveiledningene\Skrivebordlampe piaxaba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6800" cy="16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3.9pt;margin-top:5.15pt;width:162pt;height:14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" stroked="f">
                <v:textbox>
                  <w:txbxContent>
                    <w:p w:rsidR="00C55744" w:rsidRPr="00FF4CF1" w:rsidRDefault="00C5574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5FCEC6" wp14:editId="1E8C576D">
                            <wp:extent cx="1936800" cy="1656000"/>
                            <wp:effectExtent l="0" t="0" r="6350" b="1905"/>
                            <wp:docPr id="2065" name="Picture 2065" descr="N:\Forskerføtter og leserøtter\ELEKTRISITET\Bilder\Bilder til lærerveiledningene\Skrivebordlampe piaxaba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:\Forskerføtter og leserøtter\ELEKTRISITET\Bilder\Bilder til lærerveiledningene\Skrivebordlampe piaxaba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6800" cy="165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32FA1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D1F0800" wp14:editId="2A82E86E">
                <wp:simplePos x="0" y="0"/>
                <wp:positionH relativeFrom="column">
                  <wp:posOffset>-642620</wp:posOffset>
                </wp:positionH>
                <wp:positionV relativeFrom="paragraph">
                  <wp:posOffset>74930</wp:posOffset>
                </wp:positionV>
                <wp:extent cx="4876800" cy="1403985"/>
                <wp:effectExtent l="0" t="0" r="0" b="635"/>
                <wp:wrapNone/>
                <wp:docPr id="2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Pr="00CC3677" w:rsidRDefault="00C55744" w:rsidP="00FF4CF1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CC367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nn-NO"/>
                              </w:rPr>
                              <w:t xml:space="preserve">Kva delar består din lampe av? </w:t>
                            </w:r>
                          </w:p>
                          <w:p w:rsidR="00C55744" w:rsidRPr="00CC3677" w:rsidRDefault="00C55744" w:rsidP="00FF4CF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CC36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  <w:t>Kva materiale er delen lag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  <w:t>a</w:t>
                            </w:r>
                            <w:r w:rsidRPr="00CC36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  <w:t xml:space="preserve"> av? </w:t>
                            </w:r>
                          </w:p>
                          <w:p w:rsidR="00C55744" w:rsidRPr="00CC3677" w:rsidRDefault="00C55744" w:rsidP="00CC36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CC36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  <w:t>Kva slags eigenskap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  <w:t>a</w:t>
                            </w:r>
                            <w:r w:rsidRPr="00CC36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  <w:t>r har materiala til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  <w:br/>
                            </w:r>
                            <w:r w:rsidRPr="00CC36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  <w:t xml:space="preserve">delen?  </w:t>
                            </w:r>
                          </w:p>
                          <w:p w:rsidR="00C55744" w:rsidRPr="00CC3677" w:rsidRDefault="00C55744" w:rsidP="00FF4CF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:lang w:val="nn-N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  <w:t>K</w:t>
                            </w:r>
                            <w:r w:rsidRPr="00CC36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  <w:t xml:space="preserve">va slags form har delen? </w:t>
                            </w:r>
                          </w:p>
                          <w:p w:rsidR="00C55744" w:rsidRPr="00CC3677" w:rsidRDefault="00C55744" w:rsidP="00FF4CF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:lang w:val="nn-N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  <w:t>K</w:t>
                            </w:r>
                            <w:r w:rsidRPr="00CC36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  <w:t xml:space="preserve">va er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  <w:t>f</w:t>
                            </w:r>
                            <w:r w:rsidRPr="00CC36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  <w:t>unksjon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  <w:t>en til delen</w:t>
                            </w:r>
                            <w:r w:rsidRPr="00CC36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nn-NO"/>
                              </w:rPr>
                              <w:t xml:space="preserve">? </w:t>
                            </w:r>
                          </w:p>
                          <w:p w:rsidR="00C55744" w:rsidRPr="00CC3677" w:rsidRDefault="00C55744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50.6pt;margin-top:5.9pt;width:384pt;height:110.5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/FdJQIAACYEAAAOAAAAZHJzL2Uyb0RvYy54bWysU9uO2yAQfa/Uf0C8N3bcZJN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" stroked="f">
                <v:textbox style="mso-fit-shape-to-text:t">
                  <w:txbxContent>
                    <w:p w:rsidR="00C55744" w:rsidRPr="00CC3677" w:rsidRDefault="00C55744" w:rsidP="00FF4CF1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nn-NO"/>
                        </w:rPr>
                      </w:pPr>
                      <w:r w:rsidRPr="00CC3677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nn-NO"/>
                        </w:rPr>
                        <w:t xml:space="preserve">Kva delar består din lampe av? </w:t>
                      </w:r>
                    </w:p>
                    <w:p w:rsidR="00C55744" w:rsidRPr="00CC3677" w:rsidRDefault="00C55744" w:rsidP="00FF4CF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</w:pPr>
                      <w:r w:rsidRPr="00CC36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  <w:t>Kva materiale er delen lag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  <w:t>a</w:t>
                      </w:r>
                      <w:r w:rsidRPr="00CC36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  <w:t xml:space="preserve"> av? </w:t>
                      </w:r>
                    </w:p>
                    <w:p w:rsidR="00C55744" w:rsidRPr="00CC3677" w:rsidRDefault="00C55744" w:rsidP="00CC36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</w:pPr>
                      <w:r w:rsidRPr="00CC36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  <w:t>Kva slags eigenskap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  <w:t>a</w:t>
                      </w:r>
                      <w:r w:rsidRPr="00CC36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  <w:t>r har materiala til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  <w:br/>
                      </w:r>
                      <w:r w:rsidRPr="00CC36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  <w:t xml:space="preserve">delen?  </w:t>
                      </w:r>
                    </w:p>
                    <w:p w:rsidR="00C55744" w:rsidRPr="00CC3677" w:rsidRDefault="00C55744" w:rsidP="00FF4CF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:lang w:val="nn-N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  <w:t>K</w:t>
                      </w:r>
                      <w:r w:rsidRPr="00CC36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  <w:t xml:space="preserve">va slags form har delen? </w:t>
                      </w:r>
                    </w:p>
                    <w:p w:rsidR="00C55744" w:rsidRPr="00CC3677" w:rsidRDefault="00C55744" w:rsidP="00FF4CF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:lang w:val="nn-N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  <w:t>K</w:t>
                      </w:r>
                      <w:r w:rsidRPr="00CC36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  <w:t xml:space="preserve">va er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  <w:t>f</w:t>
                      </w:r>
                      <w:r w:rsidRPr="00CC36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  <w:t>unksjon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  <w:t>en til delen</w:t>
                      </w:r>
                      <w:r w:rsidRPr="00CC36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nn-NO"/>
                        </w:rPr>
                        <w:t xml:space="preserve">? </w:t>
                      </w:r>
                    </w:p>
                    <w:p w:rsidR="00C55744" w:rsidRPr="00CC3677" w:rsidRDefault="00C55744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F97" w:rsidRPr="00C32FA1">
        <w:rPr>
          <w:rFonts w:ascii="Times New Roman" w:hAnsi="Times New Roman" w:cs="Times New Roman"/>
          <w:b/>
          <w:sz w:val="32"/>
          <w:szCs w:val="32"/>
          <w:lang w:val="nn-NO"/>
        </w:rPr>
        <w:br/>
      </w:r>
    </w:p>
    <w:p w:rsidR="003E5523" w:rsidRPr="00C32FA1" w:rsidRDefault="003E5523" w:rsidP="00BC4AEE">
      <w:pPr>
        <w:pStyle w:val="ListParagraph"/>
        <w:rPr>
          <w:rFonts w:ascii="Times New Roman" w:hAnsi="Times New Roman" w:cs="Times New Roman"/>
          <w:noProof/>
          <w:sz w:val="32"/>
          <w:szCs w:val="32"/>
          <w:lang w:val="nn-NO"/>
        </w:rPr>
      </w:pPr>
    </w:p>
    <w:p w:rsidR="00FF4CF1" w:rsidRPr="00C32FA1" w:rsidRDefault="00FF4CF1" w:rsidP="00BC4AEE">
      <w:pPr>
        <w:pStyle w:val="ListParagraph"/>
        <w:rPr>
          <w:rFonts w:ascii="Times New Roman" w:hAnsi="Times New Roman" w:cs="Times New Roman"/>
          <w:noProof/>
          <w:sz w:val="32"/>
          <w:szCs w:val="32"/>
          <w:lang w:val="nn-NO"/>
        </w:rPr>
      </w:pPr>
    </w:p>
    <w:p w:rsidR="00FF4CF1" w:rsidRPr="00C32FA1" w:rsidRDefault="00FF4CF1" w:rsidP="00BC4AEE">
      <w:pPr>
        <w:pStyle w:val="ListParagraph"/>
        <w:rPr>
          <w:rFonts w:ascii="Times New Roman" w:hAnsi="Times New Roman" w:cs="Times New Roman"/>
          <w:noProof/>
          <w:sz w:val="32"/>
          <w:szCs w:val="32"/>
          <w:lang w:val="nn-NO"/>
        </w:rPr>
      </w:pPr>
    </w:p>
    <w:p w:rsidR="00FF4CF1" w:rsidRPr="00C32FA1" w:rsidRDefault="00FF4CF1" w:rsidP="00BC4AEE">
      <w:pPr>
        <w:pStyle w:val="ListParagraph"/>
        <w:rPr>
          <w:rFonts w:ascii="Times New Roman" w:hAnsi="Times New Roman" w:cs="Times New Roman"/>
          <w:noProof/>
          <w:sz w:val="32"/>
          <w:szCs w:val="32"/>
          <w:lang w:val="nn-NO"/>
        </w:rPr>
      </w:pPr>
    </w:p>
    <w:p w:rsidR="00FF4CF1" w:rsidRPr="00C32FA1" w:rsidRDefault="00FF4CF1" w:rsidP="00BC4AEE">
      <w:pPr>
        <w:pStyle w:val="ListParagraph"/>
        <w:rPr>
          <w:rFonts w:ascii="Times New Roman" w:hAnsi="Times New Roman" w:cs="Times New Roman"/>
          <w:noProof/>
          <w:sz w:val="32"/>
          <w:szCs w:val="32"/>
          <w:lang w:val="nn-NO"/>
        </w:rPr>
      </w:pPr>
    </w:p>
    <w:p w:rsidR="00FF4CF1" w:rsidRPr="00C32FA1" w:rsidRDefault="00FF4CF1" w:rsidP="00BC4AEE">
      <w:pPr>
        <w:pStyle w:val="ListParagraph"/>
        <w:rPr>
          <w:rFonts w:ascii="Times New Roman" w:hAnsi="Times New Roman" w:cs="Times New Roman"/>
          <w:noProof/>
          <w:sz w:val="32"/>
          <w:szCs w:val="32"/>
          <w:lang w:val="nn-NO"/>
        </w:rPr>
      </w:pPr>
    </w:p>
    <w:p w:rsidR="00FF4CF1" w:rsidRPr="00C32FA1" w:rsidRDefault="00FF4CF1" w:rsidP="00BC4AEE">
      <w:pPr>
        <w:pStyle w:val="ListParagraph"/>
        <w:rPr>
          <w:rFonts w:ascii="Times New Roman" w:hAnsi="Times New Roman" w:cs="Times New Roman"/>
          <w:noProof/>
          <w:sz w:val="32"/>
          <w:szCs w:val="32"/>
          <w:lang w:val="nn-NO"/>
        </w:rPr>
      </w:pPr>
    </w:p>
    <w:tbl>
      <w:tblPr>
        <w:tblStyle w:val="TableGrid"/>
        <w:tblW w:w="10916" w:type="dxa"/>
        <w:tblInd w:w="-885" w:type="dxa"/>
        <w:tblLook w:val="04A0" w:firstRow="1" w:lastRow="0" w:firstColumn="1" w:lastColumn="0" w:noHBand="0" w:noVBand="1"/>
      </w:tblPr>
      <w:tblGrid>
        <w:gridCol w:w="1692"/>
        <w:gridCol w:w="1973"/>
        <w:gridCol w:w="2193"/>
        <w:gridCol w:w="1977"/>
        <w:gridCol w:w="3081"/>
      </w:tblGrid>
      <w:tr w:rsidR="00D03790" w:rsidRPr="00C32FA1" w:rsidTr="003E5523">
        <w:trPr>
          <w:trHeight w:val="1035"/>
        </w:trPr>
        <w:tc>
          <w:tcPr>
            <w:tcW w:w="1710" w:type="dxa"/>
          </w:tcPr>
          <w:p w:rsidR="00881A11" w:rsidRPr="00C32FA1" w:rsidRDefault="00881A11" w:rsidP="00C55744">
            <w:pPr>
              <w:rPr>
                <w:rFonts w:ascii="Times New Roman" w:hAnsi="Times New Roman" w:cs="Times New Roman"/>
                <w:color w:val="0070C0"/>
                <w:sz w:val="40"/>
                <w:szCs w:val="40"/>
                <w:lang w:val="nn-NO"/>
              </w:rPr>
            </w:pPr>
          </w:p>
          <w:p w:rsidR="00881A11" w:rsidRPr="00C32FA1" w:rsidRDefault="00881A11" w:rsidP="00C55744">
            <w:pPr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nn-NO"/>
              </w:rPr>
            </w:pPr>
            <w:r w:rsidRPr="00C32FA1"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nn-NO"/>
              </w:rPr>
              <w:t>Del</w:t>
            </w:r>
          </w:p>
        </w:tc>
        <w:tc>
          <w:tcPr>
            <w:tcW w:w="1977" w:type="dxa"/>
          </w:tcPr>
          <w:p w:rsidR="00881A11" w:rsidRPr="00C32FA1" w:rsidRDefault="00881A11" w:rsidP="00C55744">
            <w:pPr>
              <w:rPr>
                <w:rFonts w:ascii="Times New Roman" w:hAnsi="Times New Roman" w:cs="Times New Roman"/>
                <w:color w:val="0070C0"/>
                <w:sz w:val="40"/>
                <w:szCs w:val="40"/>
                <w:lang w:val="nn-NO"/>
              </w:rPr>
            </w:pPr>
          </w:p>
          <w:p w:rsidR="00881A11" w:rsidRPr="00C32FA1" w:rsidRDefault="00881A11" w:rsidP="00CC3677">
            <w:pPr>
              <w:rPr>
                <w:rFonts w:ascii="Times New Roman" w:hAnsi="Times New Roman" w:cs="Times New Roman"/>
                <w:color w:val="0070C0"/>
                <w:sz w:val="40"/>
                <w:szCs w:val="40"/>
                <w:lang w:val="nn-NO"/>
              </w:rPr>
            </w:pPr>
            <w:r w:rsidRPr="00C32FA1">
              <w:rPr>
                <w:rFonts w:ascii="Times New Roman" w:hAnsi="Times New Roman" w:cs="Times New Roman"/>
                <w:color w:val="0070C0"/>
                <w:sz w:val="40"/>
                <w:szCs w:val="40"/>
                <w:lang w:val="nn-NO"/>
              </w:rPr>
              <w:t xml:space="preserve">Materiale </w:t>
            </w:r>
          </w:p>
        </w:tc>
        <w:tc>
          <w:tcPr>
            <w:tcW w:w="2126" w:type="dxa"/>
          </w:tcPr>
          <w:p w:rsidR="00881A11" w:rsidRPr="00C32FA1" w:rsidRDefault="00881A11" w:rsidP="00CC3677">
            <w:pPr>
              <w:rPr>
                <w:rFonts w:ascii="Times New Roman" w:hAnsi="Times New Roman" w:cs="Times New Roman"/>
                <w:color w:val="0070C0"/>
                <w:sz w:val="40"/>
                <w:szCs w:val="40"/>
                <w:lang w:val="nn-NO"/>
              </w:rPr>
            </w:pPr>
            <w:r w:rsidRPr="00C32FA1">
              <w:rPr>
                <w:rFonts w:ascii="Times New Roman" w:hAnsi="Times New Roman" w:cs="Times New Roman"/>
                <w:color w:val="0070C0"/>
                <w:sz w:val="40"/>
                <w:szCs w:val="40"/>
                <w:lang w:val="nn-NO"/>
              </w:rPr>
              <w:br/>
              <w:t>E</w:t>
            </w:r>
            <w:r w:rsidR="00CC3677" w:rsidRPr="00C32FA1">
              <w:rPr>
                <w:rFonts w:ascii="Times New Roman" w:hAnsi="Times New Roman" w:cs="Times New Roman"/>
                <w:color w:val="0070C0"/>
                <w:sz w:val="40"/>
                <w:szCs w:val="40"/>
                <w:lang w:val="nn-NO"/>
              </w:rPr>
              <w:t>i</w:t>
            </w:r>
            <w:r w:rsidRPr="00C32FA1">
              <w:rPr>
                <w:rFonts w:ascii="Times New Roman" w:hAnsi="Times New Roman" w:cs="Times New Roman"/>
                <w:color w:val="0070C0"/>
                <w:sz w:val="40"/>
                <w:szCs w:val="40"/>
                <w:lang w:val="nn-NO"/>
              </w:rPr>
              <w:t>genskap</w:t>
            </w:r>
            <w:r w:rsidR="00CC3677" w:rsidRPr="00C32FA1">
              <w:rPr>
                <w:rFonts w:ascii="Times New Roman" w:hAnsi="Times New Roman" w:cs="Times New Roman"/>
                <w:color w:val="0070C0"/>
                <w:sz w:val="40"/>
                <w:szCs w:val="40"/>
                <w:lang w:val="nn-NO"/>
              </w:rPr>
              <w:t>a</w:t>
            </w:r>
            <w:r w:rsidR="003E5523" w:rsidRPr="00C32FA1">
              <w:rPr>
                <w:rFonts w:ascii="Times New Roman" w:hAnsi="Times New Roman" w:cs="Times New Roman"/>
                <w:color w:val="0070C0"/>
                <w:sz w:val="40"/>
                <w:szCs w:val="40"/>
                <w:lang w:val="nn-NO"/>
              </w:rPr>
              <w:t>r</w:t>
            </w:r>
          </w:p>
        </w:tc>
        <w:tc>
          <w:tcPr>
            <w:tcW w:w="1995" w:type="dxa"/>
          </w:tcPr>
          <w:p w:rsidR="00881A11" w:rsidRPr="00C32FA1" w:rsidRDefault="00881A11" w:rsidP="00C55744">
            <w:pPr>
              <w:rPr>
                <w:rFonts w:ascii="Times New Roman" w:hAnsi="Times New Roman" w:cs="Times New Roman"/>
                <w:color w:val="0070C0"/>
                <w:sz w:val="40"/>
                <w:szCs w:val="40"/>
                <w:lang w:val="nn-NO"/>
              </w:rPr>
            </w:pPr>
          </w:p>
          <w:p w:rsidR="00881A11" w:rsidRPr="00C32FA1" w:rsidRDefault="00881A11" w:rsidP="00C55744">
            <w:pPr>
              <w:rPr>
                <w:rFonts w:ascii="Times New Roman" w:hAnsi="Times New Roman" w:cs="Times New Roman"/>
                <w:color w:val="0070C0"/>
                <w:sz w:val="40"/>
                <w:szCs w:val="40"/>
                <w:lang w:val="nn-NO"/>
              </w:rPr>
            </w:pPr>
            <w:r w:rsidRPr="00C32FA1">
              <w:rPr>
                <w:rFonts w:ascii="Times New Roman" w:hAnsi="Times New Roman" w:cs="Times New Roman"/>
                <w:color w:val="0070C0"/>
                <w:sz w:val="40"/>
                <w:szCs w:val="40"/>
                <w:lang w:val="nn-NO"/>
              </w:rPr>
              <w:t>Form</w:t>
            </w:r>
          </w:p>
        </w:tc>
        <w:tc>
          <w:tcPr>
            <w:tcW w:w="3108" w:type="dxa"/>
          </w:tcPr>
          <w:p w:rsidR="00881A11" w:rsidRPr="00C32FA1" w:rsidRDefault="00881A11" w:rsidP="00C55744">
            <w:pPr>
              <w:rPr>
                <w:rFonts w:ascii="Times New Roman" w:hAnsi="Times New Roman" w:cs="Times New Roman"/>
                <w:color w:val="0070C0"/>
                <w:sz w:val="40"/>
                <w:szCs w:val="40"/>
                <w:lang w:val="nn-NO"/>
              </w:rPr>
            </w:pPr>
          </w:p>
          <w:p w:rsidR="00881A11" w:rsidRPr="00C32FA1" w:rsidRDefault="00881A11" w:rsidP="00C55744">
            <w:pPr>
              <w:rPr>
                <w:rFonts w:ascii="Times New Roman" w:hAnsi="Times New Roman" w:cs="Times New Roman"/>
                <w:color w:val="0070C0"/>
                <w:sz w:val="40"/>
                <w:szCs w:val="40"/>
                <w:lang w:val="nn-NO"/>
              </w:rPr>
            </w:pPr>
            <w:r w:rsidRPr="00C32FA1">
              <w:rPr>
                <w:rFonts w:ascii="Times New Roman" w:hAnsi="Times New Roman" w:cs="Times New Roman"/>
                <w:color w:val="0070C0"/>
                <w:sz w:val="40"/>
                <w:szCs w:val="40"/>
                <w:lang w:val="nn-NO"/>
              </w:rPr>
              <w:t xml:space="preserve">Funksjon </w:t>
            </w:r>
          </w:p>
        </w:tc>
      </w:tr>
      <w:tr w:rsidR="00D03790" w:rsidRPr="00C32FA1" w:rsidTr="003E5523">
        <w:trPr>
          <w:trHeight w:val="991"/>
        </w:trPr>
        <w:tc>
          <w:tcPr>
            <w:tcW w:w="1710" w:type="dxa"/>
          </w:tcPr>
          <w:p w:rsidR="00881A11" w:rsidRPr="00C32FA1" w:rsidRDefault="00537456" w:rsidP="004D29BB">
            <w:pPr>
              <w:rPr>
                <w:noProof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br/>
            </w:r>
            <w:r w:rsidR="00D91E4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 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 </w:t>
            </w:r>
            <w:r w:rsidR="002A3D0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br/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br/>
            </w:r>
          </w:p>
        </w:tc>
        <w:tc>
          <w:tcPr>
            <w:tcW w:w="1977" w:type="dxa"/>
          </w:tcPr>
          <w:p w:rsidR="00881A11" w:rsidRPr="00C32FA1" w:rsidRDefault="00881A11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2126" w:type="dxa"/>
          </w:tcPr>
          <w:p w:rsidR="00881A11" w:rsidRPr="00C32FA1" w:rsidRDefault="00881A11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995" w:type="dxa"/>
          </w:tcPr>
          <w:p w:rsidR="00881A11" w:rsidRPr="00C32FA1" w:rsidRDefault="00881A11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3108" w:type="dxa"/>
          </w:tcPr>
          <w:p w:rsidR="00881A11" w:rsidRPr="00C32FA1" w:rsidRDefault="00881A11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D03790" w:rsidRPr="00C32FA1" w:rsidTr="003E5523">
        <w:trPr>
          <w:trHeight w:val="1035"/>
        </w:trPr>
        <w:tc>
          <w:tcPr>
            <w:tcW w:w="1710" w:type="dxa"/>
          </w:tcPr>
          <w:p w:rsidR="004D29BB" w:rsidRPr="00C32FA1" w:rsidRDefault="004D29BB" w:rsidP="004D29BB">
            <w:pPr>
              <w:rPr>
                <w:noProof/>
                <w:lang w:val="nn-NO"/>
              </w:rPr>
            </w:pPr>
            <w:r w:rsidRPr="00C32FA1">
              <w:rPr>
                <w:noProof/>
                <w:lang w:val="nn-NO"/>
              </w:rPr>
              <w:br/>
            </w:r>
            <w:r w:rsidR="002A3D02" w:rsidRPr="00C32FA1">
              <w:rPr>
                <w:noProof/>
                <w:lang w:val="nn-NO"/>
              </w:rPr>
              <w:br/>
            </w:r>
            <w:r w:rsidRPr="00C32FA1">
              <w:rPr>
                <w:noProof/>
                <w:lang w:val="nn-NO"/>
              </w:rPr>
              <w:t xml:space="preserve">       </w:t>
            </w:r>
          </w:p>
          <w:p w:rsidR="00881A11" w:rsidRPr="00C32FA1" w:rsidRDefault="002A3D02" w:rsidP="004D29BB">
            <w:pPr>
              <w:rPr>
                <w:noProof/>
                <w:lang w:val="nn-NO"/>
              </w:rPr>
            </w:pPr>
            <w:r w:rsidRPr="00C32FA1">
              <w:rPr>
                <w:noProof/>
                <w:lang w:val="nn-NO"/>
              </w:rPr>
              <w:br/>
            </w:r>
            <w:r w:rsidR="004D29BB" w:rsidRPr="00C32FA1">
              <w:rPr>
                <w:noProof/>
                <w:lang w:val="nn-NO"/>
              </w:rPr>
              <w:t xml:space="preserve">         </w:t>
            </w:r>
          </w:p>
        </w:tc>
        <w:tc>
          <w:tcPr>
            <w:tcW w:w="1977" w:type="dxa"/>
          </w:tcPr>
          <w:p w:rsidR="00881A11" w:rsidRPr="00C32FA1" w:rsidRDefault="00881A11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2126" w:type="dxa"/>
          </w:tcPr>
          <w:p w:rsidR="00881A11" w:rsidRPr="00C32FA1" w:rsidRDefault="00881A11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995" w:type="dxa"/>
          </w:tcPr>
          <w:p w:rsidR="00881A11" w:rsidRPr="00C32FA1" w:rsidRDefault="00881A11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3108" w:type="dxa"/>
          </w:tcPr>
          <w:p w:rsidR="00881A11" w:rsidRPr="00C32FA1" w:rsidRDefault="00881A11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D03790" w:rsidRPr="00C32FA1" w:rsidTr="003E5523">
        <w:trPr>
          <w:trHeight w:val="1035"/>
        </w:trPr>
        <w:tc>
          <w:tcPr>
            <w:tcW w:w="1710" w:type="dxa"/>
          </w:tcPr>
          <w:p w:rsidR="00881A11" w:rsidRPr="00C32FA1" w:rsidRDefault="00187F01" w:rsidP="00C55744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noProof/>
                <w:lang w:val="nn-NO"/>
              </w:rPr>
              <w:br/>
            </w:r>
            <w:r w:rsidR="002A3D0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br/>
            </w:r>
            <w:r w:rsidR="002A3D0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br/>
            </w:r>
          </w:p>
        </w:tc>
        <w:tc>
          <w:tcPr>
            <w:tcW w:w="1977" w:type="dxa"/>
          </w:tcPr>
          <w:p w:rsidR="00881A11" w:rsidRPr="00C32FA1" w:rsidRDefault="00881A11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2126" w:type="dxa"/>
          </w:tcPr>
          <w:p w:rsidR="00881A11" w:rsidRPr="00C32FA1" w:rsidRDefault="00881A11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995" w:type="dxa"/>
          </w:tcPr>
          <w:p w:rsidR="00881A11" w:rsidRPr="00C32FA1" w:rsidRDefault="00881A11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3108" w:type="dxa"/>
          </w:tcPr>
          <w:p w:rsidR="00881A11" w:rsidRPr="00C32FA1" w:rsidRDefault="00881A11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FD2885" w:rsidRPr="00C32FA1" w:rsidTr="003E5523">
        <w:trPr>
          <w:trHeight w:val="1035"/>
        </w:trPr>
        <w:tc>
          <w:tcPr>
            <w:tcW w:w="1710" w:type="dxa"/>
          </w:tcPr>
          <w:p w:rsidR="00FD2885" w:rsidRPr="00C32FA1" w:rsidRDefault="00FD2885" w:rsidP="00015E66">
            <w:pPr>
              <w:rPr>
                <w:noProof/>
                <w:lang w:val="nn-NO"/>
              </w:rPr>
            </w:pPr>
            <w:r w:rsidRPr="00C32FA1">
              <w:rPr>
                <w:noProof/>
                <w:lang w:val="nn-NO"/>
              </w:rPr>
              <w:br/>
            </w:r>
            <w:r w:rsidR="002A3D02" w:rsidRPr="00C32FA1">
              <w:rPr>
                <w:noProof/>
                <w:lang w:val="nn-NO"/>
              </w:rPr>
              <w:br/>
            </w:r>
            <w:r w:rsidRPr="00C32FA1">
              <w:rPr>
                <w:noProof/>
                <w:lang w:val="nn-NO"/>
              </w:rPr>
              <w:br/>
            </w:r>
            <w:r w:rsidRPr="00C32FA1">
              <w:rPr>
                <w:noProof/>
                <w:lang w:val="nn-NO"/>
              </w:rPr>
              <w:br/>
            </w:r>
          </w:p>
        </w:tc>
        <w:tc>
          <w:tcPr>
            <w:tcW w:w="1977" w:type="dxa"/>
          </w:tcPr>
          <w:p w:rsidR="00FD2885" w:rsidRPr="00C32FA1" w:rsidRDefault="00FD2885" w:rsidP="00FD2885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br/>
            </w:r>
            <w:r w:rsidRPr="00C32FA1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br/>
            </w:r>
            <w:r w:rsidRPr="00C32FA1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br/>
            </w:r>
          </w:p>
        </w:tc>
        <w:tc>
          <w:tcPr>
            <w:tcW w:w="2126" w:type="dxa"/>
          </w:tcPr>
          <w:p w:rsidR="00FD2885" w:rsidRPr="00C32FA1" w:rsidRDefault="00FD2885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995" w:type="dxa"/>
          </w:tcPr>
          <w:p w:rsidR="00FD2885" w:rsidRPr="00C32FA1" w:rsidRDefault="00FD2885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3108" w:type="dxa"/>
          </w:tcPr>
          <w:p w:rsidR="00FD2885" w:rsidRPr="00C32FA1" w:rsidRDefault="00FD2885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FD2885" w:rsidRPr="00C32FA1" w:rsidTr="003E5523">
        <w:trPr>
          <w:trHeight w:val="1035"/>
        </w:trPr>
        <w:tc>
          <w:tcPr>
            <w:tcW w:w="1710" w:type="dxa"/>
          </w:tcPr>
          <w:p w:rsidR="00FD2885" w:rsidRPr="00C32FA1" w:rsidRDefault="002A3D02" w:rsidP="00015E66">
            <w:pPr>
              <w:rPr>
                <w:noProof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br/>
            </w:r>
            <w:r w:rsidR="00FD2885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br/>
            </w:r>
            <w:r w:rsidR="00FD2885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br/>
            </w:r>
          </w:p>
        </w:tc>
        <w:tc>
          <w:tcPr>
            <w:tcW w:w="1977" w:type="dxa"/>
          </w:tcPr>
          <w:p w:rsidR="00FD2885" w:rsidRPr="00C32FA1" w:rsidRDefault="00FD2885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2126" w:type="dxa"/>
          </w:tcPr>
          <w:p w:rsidR="00FD2885" w:rsidRPr="00C32FA1" w:rsidRDefault="00FD2885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995" w:type="dxa"/>
          </w:tcPr>
          <w:p w:rsidR="00FD2885" w:rsidRPr="00C32FA1" w:rsidRDefault="00FD2885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3108" w:type="dxa"/>
          </w:tcPr>
          <w:p w:rsidR="00FD2885" w:rsidRPr="00C32FA1" w:rsidRDefault="00FD2885" w:rsidP="00C55744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</w:tbl>
    <w:p w:rsidR="00FF4CF1" w:rsidRPr="00C32FA1" w:rsidRDefault="00FF4CF1" w:rsidP="002A3D02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</w:p>
    <w:p w:rsidR="00727E83" w:rsidRPr="00C32FA1" w:rsidRDefault="005E53AC" w:rsidP="002A3D02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lastRenderedPageBreak/>
        <w:t>Tenkeskriving: l</w:t>
      </w:r>
      <w:r w:rsidR="001F7FEE" w:rsidRPr="00C32FA1">
        <w:rPr>
          <w:rFonts w:ascii="Times New Roman" w:hAnsi="Times New Roman" w:cs="Times New Roman"/>
          <w:b/>
          <w:sz w:val="48"/>
          <w:szCs w:val="48"/>
          <w:lang w:val="nn-NO"/>
        </w:rPr>
        <w:t>yspære</w:t>
      </w:r>
    </w:p>
    <w:p w:rsidR="00727E83" w:rsidRPr="00C32FA1" w:rsidRDefault="00216F06" w:rsidP="002051D9">
      <w:pPr>
        <w:jc w:val="center"/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noProof/>
        </w:rPr>
        <w:drawing>
          <wp:inline distT="0" distB="0" distL="0" distR="0" wp14:anchorId="7B1B842C" wp14:editId="69AA7F5F">
            <wp:extent cx="1065475" cy="1680489"/>
            <wp:effectExtent l="0" t="0" r="1905" b="0"/>
            <wp:docPr id="18" name="Picture 18" descr="Light, Bulb, Filament, Lamp,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ght, Bulb, Filament, Lamp, Oran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4" cy="16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D2" w:rsidRPr="00C32FA1" w:rsidRDefault="00752CD2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8D573B" w:rsidRDefault="008D573B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191C50" w:rsidRPr="00C32FA1" w:rsidRDefault="00191C50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C90B65" w:rsidRPr="00C32FA1" w:rsidRDefault="007B50C5" w:rsidP="002D00C1">
      <w:pPr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b/>
          <w:color w:val="1F497D" w:themeColor="text2"/>
          <w:sz w:val="48"/>
          <w:szCs w:val="48"/>
          <w:lang w:val="nn-NO"/>
        </w:rPr>
        <w:lastRenderedPageBreak/>
        <w:t>Lyser lyspæra?</w:t>
      </w:r>
    </w:p>
    <w:p w:rsidR="00C90B65" w:rsidRPr="00C32FA1" w:rsidRDefault="00300A3D" w:rsidP="00C90B65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Skriv</w:t>
      </w:r>
      <w:r w:rsidR="00C90B65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JA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i ruta</w:t>
      </w:r>
      <w:r w:rsidR="00C90B65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vis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>s</w:t>
      </w:r>
      <w:r w:rsidR="00C90B65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du tr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>u</w:t>
      </w:r>
      <w:r w:rsidR="00C90B65" w:rsidRPr="00C32FA1">
        <w:rPr>
          <w:rFonts w:ascii="Times New Roman" w:hAnsi="Times New Roman" w:cs="Times New Roman"/>
          <w:sz w:val="32"/>
          <w:szCs w:val="32"/>
          <w:lang w:val="nn-NO"/>
        </w:rPr>
        <w:t>r ko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>p</w:t>
      </w:r>
      <w:r w:rsidR="00C90B65" w:rsidRPr="00C32FA1">
        <w:rPr>
          <w:rFonts w:ascii="Times New Roman" w:hAnsi="Times New Roman" w:cs="Times New Roman"/>
          <w:sz w:val="32"/>
          <w:szCs w:val="32"/>
          <w:lang w:val="nn-NO"/>
        </w:rPr>
        <w:t>ling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C90B65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får lys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pæra til å lyse. Skriv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NEI </w:t>
      </w:r>
      <w:r w:rsidR="00C90B65" w:rsidRPr="00C32FA1">
        <w:rPr>
          <w:rFonts w:ascii="Times New Roman" w:hAnsi="Times New Roman" w:cs="Times New Roman"/>
          <w:sz w:val="32"/>
          <w:szCs w:val="32"/>
          <w:lang w:val="nn-NO"/>
        </w:rPr>
        <w:t>vis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>s</w:t>
      </w:r>
      <w:r w:rsidR="00C90B65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du ikk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>j</w:t>
      </w:r>
      <w:r w:rsidR="00C90B65" w:rsidRPr="00C32FA1">
        <w:rPr>
          <w:rFonts w:ascii="Times New Roman" w:hAnsi="Times New Roman" w:cs="Times New Roman"/>
          <w:sz w:val="32"/>
          <w:szCs w:val="32"/>
          <w:lang w:val="nn-NO"/>
        </w:rPr>
        <w:t>e tr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>u</w:t>
      </w:r>
      <w:r w:rsidR="00C90B65" w:rsidRPr="00C32FA1">
        <w:rPr>
          <w:rFonts w:ascii="Times New Roman" w:hAnsi="Times New Roman" w:cs="Times New Roman"/>
          <w:sz w:val="32"/>
          <w:szCs w:val="32"/>
          <w:lang w:val="nn-NO"/>
        </w:rPr>
        <w:t>r ko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>p</w:t>
      </w:r>
      <w:r w:rsidR="00C90B65" w:rsidRPr="00C32FA1">
        <w:rPr>
          <w:rFonts w:ascii="Times New Roman" w:hAnsi="Times New Roman" w:cs="Times New Roman"/>
          <w:sz w:val="32"/>
          <w:szCs w:val="32"/>
          <w:lang w:val="nn-NO"/>
        </w:rPr>
        <w:t>ling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C90B65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får lyspæra til å lyse. </w:t>
      </w:r>
    </w:p>
    <w:p w:rsidR="00245938" w:rsidRPr="00C32FA1" w:rsidRDefault="004F14E8" w:rsidP="00245938">
      <w:pPr>
        <w:jc w:val="center"/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E55539" wp14:editId="1503534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142480" cy="6866255"/>
                <wp:effectExtent l="19050" t="19050" r="20320" b="1079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2672" cy="68666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Default="00C55744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</w:p>
                          <w:p w:rsidR="00C55744" w:rsidRPr="008227C3" w:rsidRDefault="00C5574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108A64B" wp14:editId="13E03B0E">
                                  <wp:extent cx="6935200" cy="6133382"/>
                                  <wp:effectExtent l="0" t="0" r="0" b="1270"/>
                                  <wp:docPr id="2048" name="Picture 2048" descr="N:\Forskerføtter og leserøtter\ELEKTRISITET\Elevbøker\Faktabok om elektrisitet\ferdig bok\NY med klump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Forskerføtter og leserøtter\ELEKTRISITET\Elevbøker\Faktabok om elektrisitet\ferdig bok\NY med klump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79" t="7946" r="6665" b="37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4987" cy="6177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0;width:562.4pt;height:540.65pt;z-index:2517544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" strokecolor="#0070c0" strokeweight="2.25pt">
                <v:textbox>
                  <w:txbxContent>
                    <w:p w:rsidR="00C55744" w:rsidRDefault="00C55744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                         </w:t>
                      </w:r>
                    </w:p>
                    <w:p w:rsidR="00C55744" w:rsidRPr="008227C3" w:rsidRDefault="00C55744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E035510" wp14:editId="20E3285F">
                            <wp:extent cx="6935200" cy="6133382"/>
                            <wp:effectExtent l="0" t="0" r="0" b="1270"/>
                            <wp:docPr id="2048" name="Picture 2048" descr="N:\Forskerføtter og leserøtter\ELEKTRISITET\Elevbøker\Faktabok om elektrisitet\ferdig bok\NY med klump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Forskerføtter og leserøtter\ELEKTRISITET\Elevbøker\Faktabok om elektrisitet\ferdig bok\NY med klump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79" t="7946" r="6665" b="37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84987" cy="6177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5938" w:rsidRPr="00C32FA1" w:rsidRDefault="00245938" w:rsidP="00245938">
      <w:pPr>
        <w:jc w:val="center"/>
        <w:rPr>
          <w:rFonts w:ascii="Times New Roman" w:hAnsi="Times New Roman" w:cs="Times New Roman"/>
          <w:sz w:val="32"/>
          <w:szCs w:val="32"/>
          <w:lang w:val="nn-NO"/>
        </w:rPr>
      </w:pPr>
    </w:p>
    <w:p w:rsidR="00AE1AA1" w:rsidRPr="00C32FA1" w:rsidRDefault="00AE1AA1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 w:rsidP="00245938">
      <w:pPr>
        <w:jc w:val="both"/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7B50C5" w:rsidRPr="00C32FA1" w:rsidRDefault="007B50C5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4E7268" w:rsidRPr="00C32FA1" w:rsidRDefault="004E7268">
      <w:pPr>
        <w:rPr>
          <w:rFonts w:ascii="Times New Roman" w:hAnsi="Times New Roman" w:cs="Times New Roman"/>
          <w:sz w:val="24"/>
          <w:szCs w:val="24"/>
          <w:lang w:val="nn-NO"/>
        </w:rPr>
      </w:pPr>
    </w:p>
    <w:p w:rsidR="008227C3" w:rsidRPr="00C32FA1" w:rsidRDefault="008227C3" w:rsidP="004E7268">
      <w:pPr>
        <w:jc w:val="center"/>
        <w:rPr>
          <w:rFonts w:ascii="Times New Roman" w:hAnsi="Times New Roman" w:cs="Times New Roman"/>
          <w:sz w:val="40"/>
          <w:szCs w:val="40"/>
          <w:lang w:val="nn-NO"/>
        </w:rPr>
      </w:pPr>
    </w:p>
    <w:p w:rsidR="008227C3" w:rsidRPr="00C32FA1" w:rsidRDefault="008227C3" w:rsidP="004E7268">
      <w:pPr>
        <w:jc w:val="center"/>
        <w:rPr>
          <w:rFonts w:ascii="Times New Roman" w:hAnsi="Times New Roman" w:cs="Times New Roman"/>
          <w:sz w:val="40"/>
          <w:szCs w:val="40"/>
          <w:lang w:val="nn-NO"/>
        </w:rPr>
      </w:pPr>
    </w:p>
    <w:p w:rsidR="008227C3" w:rsidRPr="00C32FA1" w:rsidRDefault="008227C3" w:rsidP="004E7268">
      <w:pPr>
        <w:jc w:val="center"/>
        <w:rPr>
          <w:rFonts w:ascii="Times New Roman" w:hAnsi="Times New Roman" w:cs="Times New Roman"/>
          <w:sz w:val="40"/>
          <w:szCs w:val="40"/>
          <w:lang w:val="nn-NO"/>
        </w:rPr>
      </w:pPr>
    </w:p>
    <w:p w:rsidR="008227C3" w:rsidRPr="00C32FA1" w:rsidRDefault="008227C3" w:rsidP="004E7268">
      <w:pPr>
        <w:jc w:val="center"/>
        <w:rPr>
          <w:rFonts w:ascii="Times New Roman" w:hAnsi="Times New Roman" w:cs="Times New Roman"/>
          <w:sz w:val="40"/>
          <w:szCs w:val="40"/>
          <w:lang w:val="nn-NO"/>
        </w:rPr>
      </w:pPr>
    </w:p>
    <w:p w:rsidR="008227C3" w:rsidRPr="00C32FA1" w:rsidRDefault="008227C3" w:rsidP="004E7268">
      <w:pPr>
        <w:jc w:val="center"/>
        <w:rPr>
          <w:rFonts w:ascii="Times New Roman" w:hAnsi="Times New Roman" w:cs="Times New Roman"/>
          <w:sz w:val="40"/>
          <w:szCs w:val="40"/>
          <w:lang w:val="nn-NO"/>
        </w:rPr>
      </w:pPr>
    </w:p>
    <w:p w:rsidR="008227C3" w:rsidRPr="00C32FA1" w:rsidRDefault="008227C3" w:rsidP="004E7268">
      <w:pPr>
        <w:jc w:val="center"/>
        <w:rPr>
          <w:rFonts w:ascii="Times New Roman" w:hAnsi="Times New Roman" w:cs="Times New Roman"/>
          <w:sz w:val="40"/>
          <w:szCs w:val="40"/>
          <w:lang w:val="nn-NO"/>
        </w:rPr>
      </w:pPr>
    </w:p>
    <w:p w:rsidR="008227C3" w:rsidRPr="00C32FA1" w:rsidRDefault="008227C3" w:rsidP="004E7268">
      <w:pPr>
        <w:jc w:val="center"/>
        <w:rPr>
          <w:rFonts w:ascii="Times New Roman" w:hAnsi="Times New Roman" w:cs="Times New Roman"/>
          <w:sz w:val="40"/>
          <w:szCs w:val="40"/>
          <w:lang w:val="nn-NO"/>
        </w:rPr>
      </w:pPr>
    </w:p>
    <w:p w:rsidR="008227C3" w:rsidRPr="00C32FA1" w:rsidRDefault="008227C3" w:rsidP="004E7268">
      <w:pPr>
        <w:jc w:val="center"/>
        <w:rPr>
          <w:rFonts w:ascii="Times New Roman" w:hAnsi="Times New Roman" w:cs="Times New Roman"/>
          <w:sz w:val="40"/>
          <w:szCs w:val="40"/>
          <w:lang w:val="nn-NO"/>
        </w:rPr>
      </w:pPr>
    </w:p>
    <w:p w:rsidR="008227C3" w:rsidRPr="00C32FA1" w:rsidRDefault="008227C3" w:rsidP="004E7268">
      <w:pPr>
        <w:jc w:val="center"/>
        <w:rPr>
          <w:rFonts w:ascii="Times New Roman" w:hAnsi="Times New Roman" w:cs="Times New Roman"/>
          <w:sz w:val="40"/>
          <w:szCs w:val="40"/>
          <w:lang w:val="nn-NO"/>
        </w:rPr>
      </w:pPr>
    </w:p>
    <w:p w:rsidR="008227C3" w:rsidRPr="00C32FA1" w:rsidRDefault="00630193" w:rsidP="00C90B65">
      <w:pPr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B9DE5DD" wp14:editId="338835CA">
                <wp:simplePos x="0" y="0"/>
                <wp:positionH relativeFrom="column">
                  <wp:posOffset>5219065</wp:posOffset>
                </wp:positionH>
                <wp:positionV relativeFrom="paragraph">
                  <wp:posOffset>81915</wp:posOffset>
                </wp:positionV>
                <wp:extent cx="1943735" cy="307340"/>
                <wp:effectExtent l="0" t="0" r="0" b="0"/>
                <wp:wrapNone/>
                <wp:docPr id="4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5744" w:rsidRDefault="00C55744" w:rsidP="00630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Ill.: Rim Tusvik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410.95pt;margin-top:6.45pt;width:153.05pt;height:24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" filled="f" stroked="f">
                <v:textbox style="mso-fit-shape-to-text:t">
                  <w:txbxContent>
                    <w:p w:rsidR="00C55744" w:rsidRDefault="00C55744" w:rsidP="00630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Ill.: Rim Tusvik</w:t>
                      </w:r>
                    </w:p>
                  </w:txbxContent>
                </v:textbox>
              </v:shape>
            </w:pict>
          </mc:Fallback>
        </mc:AlternateContent>
      </w:r>
    </w:p>
    <w:p w:rsidR="00132314" w:rsidRPr="00C32FA1" w:rsidRDefault="004E7268" w:rsidP="00F42B96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lastRenderedPageBreak/>
        <w:t xml:space="preserve">Før lesing: </w:t>
      </w:r>
      <w:r w:rsidR="00D33E44" w:rsidRPr="00C32FA1">
        <w:rPr>
          <w:rFonts w:ascii="Times New Roman" w:hAnsi="Times New Roman" w:cs="Times New Roman"/>
          <w:b/>
          <w:sz w:val="48"/>
          <w:szCs w:val="48"/>
          <w:lang w:val="nn-NO"/>
        </w:rPr>
        <w:t>Faktabok</w:t>
      </w:r>
      <w:r w:rsidR="00CC3677" w:rsidRPr="00C32FA1">
        <w:rPr>
          <w:rFonts w:ascii="Times New Roman" w:hAnsi="Times New Roman" w:cs="Times New Roman"/>
          <w:b/>
          <w:sz w:val="48"/>
          <w:szCs w:val="48"/>
          <w:lang w:val="nn-NO"/>
        </w:rPr>
        <w:t>a</w:t>
      </w:r>
      <w:r w:rsidR="00D33E44" w:rsidRPr="00C32FA1">
        <w:rPr>
          <w:rFonts w:ascii="Times New Roman" w:hAnsi="Times New Roman" w:cs="Times New Roman"/>
          <w:b/>
          <w:sz w:val="48"/>
          <w:szCs w:val="48"/>
          <w:lang w:val="nn-NO"/>
        </w:rPr>
        <w:t xml:space="preserve"> </w:t>
      </w:r>
      <w:r w:rsidR="00CC3677" w:rsidRPr="00C32FA1">
        <w:rPr>
          <w:rFonts w:ascii="Times New Roman" w:hAnsi="Times New Roman" w:cs="Times New Roman"/>
          <w:b/>
          <w:i/>
          <w:sz w:val="48"/>
          <w:szCs w:val="48"/>
          <w:lang w:val="nn-NO"/>
        </w:rPr>
        <w:t>El</w:t>
      </w:r>
      <w:r w:rsidRPr="00C32FA1">
        <w:rPr>
          <w:rFonts w:ascii="Times New Roman" w:hAnsi="Times New Roman" w:cs="Times New Roman"/>
          <w:b/>
          <w:i/>
          <w:sz w:val="48"/>
          <w:szCs w:val="48"/>
          <w:lang w:val="nn-NO"/>
        </w:rPr>
        <w:t>ektrisitet</w:t>
      </w:r>
      <w:r w:rsidR="00C53B5B" w:rsidRPr="00C32FA1">
        <w:rPr>
          <w:rFonts w:ascii="Times New Roman" w:hAnsi="Times New Roman" w:cs="Times New Roman"/>
          <w:b/>
          <w:sz w:val="48"/>
          <w:szCs w:val="48"/>
          <w:lang w:val="nn-NO"/>
        </w:rPr>
        <w:t xml:space="preserve"> </w:t>
      </w:r>
    </w:p>
    <w:p w:rsidR="00F42B96" w:rsidRPr="00C32FA1" w:rsidRDefault="00F42B96" w:rsidP="00380AC2">
      <w:pPr>
        <w:jc w:val="center"/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B844C72" wp14:editId="6D755E85">
            <wp:extent cx="1704787" cy="2409825"/>
            <wp:effectExtent l="0" t="0" r="0" b="0"/>
            <wp:docPr id="6" name="Picture 6" descr="N:\Forskerføtter og leserøtter\ELEKTRISITET\Bilder\Bilder til lærerveiledningene\Faktabok om elektrisit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Forskerføtter og leserøtter\ELEKTRISITET\Bilder\Bilder til lærerveiledningene\Faktabok om elektrisitet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46" cy="241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44" w:rsidRPr="00C32FA1" w:rsidRDefault="00C53B5B" w:rsidP="00C53B5B">
      <w:pPr>
        <w:rPr>
          <w:rFonts w:ascii="Times New Roman" w:hAnsi="Times New Roman" w:cs="Times New Roman"/>
          <w:i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Les påstand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ne 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>nedanfor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før du les 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>fakta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boka </w:t>
      </w:r>
      <w:r w:rsidR="00CC3677" w:rsidRPr="00C32FA1">
        <w:rPr>
          <w:rFonts w:ascii="Times New Roman" w:hAnsi="Times New Roman" w:cs="Times New Roman"/>
          <w:i/>
          <w:sz w:val="32"/>
          <w:szCs w:val="32"/>
          <w:lang w:val="nn-NO"/>
        </w:rPr>
        <w:t>El</w:t>
      </w:r>
      <w:r w:rsidRPr="00C32FA1">
        <w:rPr>
          <w:rFonts w:ascii="Times New Roman" w:hAnsi="Times New Roman" w:cs="Times New Roman"/>
          <w:i/>
          <w:sz w:val="32"/>
          <w:szCs w:val="32"/>
          <w:lang w:val="nn-NO"/>
        </w:rPr>
        <w:t>ektrisitet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. </w:t>
      </w:r>
    </w:p>
    <w:p w:rsidR="00C53B5B" w:rsidRPr="00C32FA1" w:rsidRDefault="00CC3677" w:rsidP="00C53B5B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V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>is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s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du er </w:t>
      </w:r>
      <w:proofErr w:type="spellStart"/>
      <w:r w:rsidR="00C53B5B" w:rsidRPr="00C32FA1">
        <w:rPr>
          <w:rFonts w:ascii="Times New Roman" w:hAnsi="Times New Roman" w:cs="Times New Roman"/>
          <w:b/>
          <w:sz w:val="32"/>
          <w:szCs w:val="32"/>
          <w:lang w:val="nn-NO"/>
        </w:rPr>
        <w:t>E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>nig</w:t>
      </w:r>
      <w:proofErr w:type="spellEnd"/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i påstanden, skriv du e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n </w:t>
      </w:r>
      <w:r w:rsidR="00C53B5B" w:rsidRPr="00C32FA1">
        <w:rPr>
          <w:rFonts w:ascii="Times New Roman" w:hAnsi="Times New Roman" w:cs="Times New Roman"/>
          <w:b/>
          <w:sz w:val="32"/>
          <w:szCs w:val="32"/>
          <w:lang w:val="nn-NO"/>
        </w:rPr>
        <w:t>E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fram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for 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ha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n. </w:t>
      </w:r>
    </w:p>
    <w:p w:rsidR="00C53B5B" w:rsidRPr="00C32FA1" w:rsidRDefault="00CC3677" w:rsidP="00C53B5B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V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>is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s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du er </w:t>
      </w:r>
      <w:proofErr w:type="spellStart"/>
      <w:r w:rsidR="00C53B5B" w:rsidRPr="00C32FA1">
        <w:rPr>
          <w:rFonts w:ascii="Times New Roman" w:hAnsi="Times New Roman" w:cs="Times New Roman"/>
          <w:b/>
          <w:sz w:val="32"/>
          <w:szCs w:val="32"/>
          <w:lang w:val="nn-NO"/>
        </w:rPr>
        <w:t>U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>enig</w:t>
      </w:r>
      <w:proofErr w:type="spellEnd"/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, skriv du </w:t>
      </w:r>
      <w:r w:rsidR="00C53B5B" w:rsidRPr="00C32FA1">
        <w:rPr>
          <w:rFonts w:ascii="Times New Roman" w:hAnsi="Times New Roman" w:cs="Times New Roman"/>
          <w:b/>
          <w:sz w:val="32"/>
          <w:szCs w:val="32"/>
          <w:lang w:val="nn-NO"/>
        </w:rPr>
        <w:t>U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framfor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ha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n. </w:t>
      </w:r>
    </w:p>
    <w:p w:rsidR="00132314" w:rsidRPr="00C32FA1" w:rsidRDefault="00C53B5B" w:rsidP="00C53B5B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Så kan du lese boka. Etter 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at 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du har les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>e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, går du tilbake til denne sid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og ser om du har skift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me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ning. </w:t>
      </w:r>
      <w:r w:rsidR="00CC3677" w:rsidRPr="00C32FA1">
        <w:rPr>
          <w:rFonts w:ascii="Times New Roman" w:hAnsi="Times New Roman" w:cs="Times New Roman"/>
          <w:sz w:val="32"/>
          <w:szCs w:val="32"/>
          <w:lang w:val="nn-NO"/>
        </w:rPr>
        <w:t>Førebu deg på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å </w:t>
      </w:r>
      <w:r w:rsidR="0021232D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forklare 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korleis</w:t>
      </w:r>
      <w:r w:rsidR="0021232D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du har tenkt. </w:t>
      </w:r>
    </w:p>
    <w:p w:rsidR="004E7268" w:rsidRPr="00C32FA1" w:rsidRDefault="004E7268" w:rsidP="00C53B5B">
      <w:pPr>
        <w:rPr>
          <w:rFonts w:ascii="Times New Roman" w:hAnsi="Times New Roman" w:cs="Times New Roman"/>
          <w:i/>
          <w:sz w:val="36"/>
          <w:szCs w:val="36"/>
          <w:lang w:val="nn-NO"/>
        </w:rPr>
      </w:pPr>
    </w:p>
    <w:p w:rsidR="00C53B5B" w:rsidRPr="00C32FA1" w:rsidRDefault="004644AF" w:rsidP="00134E8C">
      <w:pPr>
        <w:ind w:firstLine="708"/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Ei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lyspære kan lyse ut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>n at det går str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au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m gjennom 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henne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. </w:t>
      </w:r>
      <w:r w:rsidR="00134E8C" w:rsidRPr="00C32FA1">
        <w:rPr>
          <w:rFonts w:ascii="Times New Roman" w:hAnsi="Times New Roman" w:cs="Times New Roman"/>
          <w:sz w:val="32"/>
          <w:szCs w:val="32"/>
          <w:lang w:val="nn-NO"/>
        </w:rPr>
        <w:br/>
      </w:r>
    </w:p>
    <w:p w:rsidR="00C53B5B" w:rsidRPr="00C32FA1" w:rsidRDefault="00103D25" w:rsidP="0021232D">
      <w:pPr>
        <w:ind w:left="708"/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I le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dningen til ei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lampe fin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st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det no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ko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som 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vert kalla</w:t>
      </w:r>
      <w:r w:rsidR="00C53B5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elektron. </w:t>
      </w:r>
      <w:r w:rsidR="00134E8C" w:rsidRPr="00C32FA1">
        <w:rPr>
          <w:rFonts w:ascii="Times New Roman" w:hAnsi="Times New Roman" w:cs="Times New Roman"/>
          <w:sz w:val="32"/>
          <w:szCs w:val="32"/>
          <w:lang w:val="nn-NO"/>
        </w:rPr>
        <w:br/>
      </w:r>
    </w:p>
    <w:p w:rsidR="00C53B5B" w:rsidRPr="00C32FA1" w:rsidRDefault="00D50965" w:rsidP="00134E8C">
      <w:pPr>
        <w:ind w:left="708"/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Når elektron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beveger seg gjennom lyspæra, slutt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r lyspæra å lyse. </w:t>
      </w:r>
      <w:r w:rsidR="00134E8C" w:rsidRPr="00C32FA1">
        <w:rPr>
          <w:rFonts w:ascii="Times New Roman" w:hAnsi="Times New Roman" w:cs="Times New Roman"/>
          <w:sz w:val="32"/>
          <w:szCs w:val="32"/>
          <w:lang w:val="nn-NO"/>
        </w:rPr>
        <w:br/>
      </w:r>
    </w:p>
    <w:p w:rsidR="00FE2611" w:rsidRPr="00C32FA1" w:rsidRDefault="00D50965" w:rsidP="00D50965">
      <w:pPr>
        <w:ind w:left="708"/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For at lyspæra skal lyse, må str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au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men gå inn i lyspæra 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in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st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ad og ut igjen ein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ann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an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st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d. </w:t>
      </w:r>
    </w:p>
    <w:p w:rsidR="00D50965" w:rsidRPr="00C32FA1" w:rsidRDefault="00D50965" w:rsidP="00D50965">
      <w:pPr>
        <w:ind w:firstLine="708"/>
        <w:rPr>
          <w:rFonts w:ascii="Times New Roman" w:hAnsi="Times New Roman" w:cs="Times New Roman"/>
          <w:sz w:val="32"/>
          <w:szCs w:val="32"/>
          <w:lang w:val="nn-NO"/>
        </w:rPr>
      </w:pPr>
    </w:p>
    <w:p w:rsidR="00AE34FC" w:rsidRPr="00C32FA1" w:rsidRDefault="00AE34FC" w:rsidP="003F5F41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lastRenderedPageBreak/>
        <w:t>Ordliste for elektrik</w:t>
      </w:r>
      <w:r w:rsidR="00C55744" w:rsidRPr="00C32FA1">
        <w:rPr>
          <w:rFonts w:ascii="Times New Roman" w:hAnsi="Times New Roman" w:cs="Times New Roman"/>
          <w:b/>
          <w:sz w:val="48"/>
          <w:szCs w:val="48"/>
          <w:lang w:val="nn-NO"/>
        </w:rPr>
        <w:t>arar</w:t>
      </w: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1"/>
        <w:gridCol w:w="4401"/>
      </w:tblGrid>
      <w:tr w:rsidR="00D01659" w:rsidRPr="00C32FA1" w:rsidTr="001A6D47">
        <w:trPr>
          <w:trHeight w:val="1557"/>
        </w:trPr>
        <w:tc>
          <w:tcPr>
            <w:tcW w:w="4401" w:type="dxa"/>
          </w:tcPr>
          <w:p w:rsidR="00D01659" w:rsidRPr="00C32FA1" w:rsidRDefault="00D01659" w:rsidP="00C53B5B">
            <w:pPr>
              <w:rPr>
                <w:rFonts w:ascii="Times New Roman" w:hAnsi="Times New Roman" w:cs="Times New Roman"/>
                <w:sz w:val="28"/>
                <w:szCs w:val="28"/>
                <w:lang w:val="nn-NO"/>
              </w:rPr>
            </w:pPr>
          </w:p>
        </w:tc>
        <w:tc>
          <w:tcPr>
            <w:tcW w:w="4401" w:type="dxa"/>
            <w:vAlign w:val="center"/>
          </w:tcPr>
          <w:p w:rsidR="001A6D47" w:rsidRPr="00C32FA1" w:rsidRDefault="001A6D47" w:rsidP="001A6D47">
            <w:pPr>
              <w:jc w:val="center"/>
              <w:rPr>
                <w:noProof/>
                <w:lang w:val="nn-NO"/>
              </w:rPr>
            </w:pPr>
          </w:p>
          <w:p w:rsidR="00D01659" w:rsidRPr="00C32FA1" w:rsidRDefault="00DF7C72" w:rsidP="001A6D47">
            <w:pPr>
              <w:jc w:val="center"/>
              <w:rPr>
                <w:noProof/>
                <w:lang w:val="nn-NO"/>
              </w:rPr>
            </w:pPr>
            <w:r w:rsidRPr="00C32FA1">
              <w:rPr>
                <w:noProof/>
              </w:rPr>
              <w:drawing>
                <wp:inline distT="0" distB="0" distL="0" distR="0" wp14:anchorId="4AB7FB7E" wp14:editId="0F37EF43">
                  <wp:extent cx="1581150" cy="809625"/>
                  <wp:effectExtent l="0" t="0" r="0" b="9525"/>
                  <wp:docPr id="2050" name="Picture 2" descr="Bilderesultat for avbitertang">
                    <a:hlinkClick xmlns:a="http://schemas.openxmlformats.org/drawingml/2006/main" r:id="rId3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Bilderesultat for avbitertang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59" cy="81275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F7C72" w:rsidRPr="00C32FA1" w:rsidRDefault="00DF7C72" w:rsidP="001A6D47">
            <w:pPr>
              <w:jc w:val="center"/>
              <w:rPr>
                <w:noProof/>
                <w:lang w:val="nn-NO"/>
              </w:rPr>
            </w:pPr>
          </w:p>
        </w:tc>
      </w:tr>
      <w:tr w:rsidR="00D01659" w:rsidRPr="00C32FA1" w:rsidTr="001A6D47">
        <w:trPr>
          <w:trHeight w:val="1691"/>
        </w:trPr>
        <w:tc>
          <w:tcPr>
            <w:tcW w:w="4401" w:type="dxa"/>
          </w:tcPr>
          <w:p w:rsidR="00D01659" w:rsidRPr="00C32FA1" w:rsidRDefault="00D01659" w:rsidP="00C53B5B">
            <w:pPr>
              <w:rPr>
                <w:rFonts w:ascii="Times New Roman" w:hAnsi="Times New Roman" w:cs="Times New Roman"/>
                <w:sz w:val="28"/>
                <w:szCs w:val="28"/>
                <w:lang w:val="nn-NO"/>
              </w:rPr>
            </w:pPr>
          </w:p>
        </w:tc>
        <w:tc>
          <w:tcPr>
            <w:tcW w:w="4401" w:type="dxa"/>
            <w:vAlign w:val="center"/>
          </w:tcPr>
          <w:p w:rsidR="00DF7C72" w:rsidRPr="00C32FA1" w:rsidRDefault="00DF7C72" w:rsidP="001A6D47">
            <w:pPr>
              <w:jc w:val="center"/>
              <w:rPr>
                <w:noProof/>
                <w:lang w:val="nn-NO"/>
              </w:rPr>
            </w:pPr>
            <w:r w:rsidRPr="00C32FA1">
              <w:rPr>
                <w:noProof/>
                <w:lang w:val="nn-NO"/>
              </w:rPr>
              <w:t xml:space="preserve">     </w:t>
            </w:r>
            <w:r w:rsidR="003F5F41" w:rsidRPr="00C32FA1">
              <w:rPr>
                <w:noProof/>
                <w:lang w:val="nn-NO"/>
              </w:rPr>
              <w:t xml:space="preserve">    </w:t>
            </w:r>
            <w:r w:rsidR="003F5F41" w:rsidRPr="00C32FA1">
              <w:rPr>
                <w:noProof/>
              </w:rPr>
              <w:drawing>
                <wp:inline distT="0" distB="0" distL="0" distR="0" wp14:anchorId="6FE292B0" wp14:editId="6222505D">
                  <wp:extent cx="1419225" cy="790575"/>
                  <wp:effectExtent l="0" t="0" r="0" b="9525"/>
                  <wp:docPr id="2052" name="Picture 4" descr="Bilderesultat for avisoleringstang biltema">
                    <a:hlinkClick xmlns:a="http://schemas.openxmlformats.org/drawingml/2006/main" r:id="rId3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Bilderesultat for avisoleringstang biltema">
                            <a:hlinkClick r:id="rId35"/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675" cy="8014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59" w:rsidRPr="00C32FA1" w:rsidTr="001A6D47">
        <w:trPr>
          <w:trHeight w:val="1623"/>
        </w:trPr>
        <w:tc>
          <w:tcPr>
            <w:tcW w:w="4401" w:type="dxa"/>
          </w:tcPr>
          <w:p w:rsidR="00D01659" w:rsidRPr="00C32FA1" w:rsidRDefault="00D01659" w:rsidP="00C53B5B">
            <w:pPr>
              <w:rPr>
                <w:rFonts w:ascii="Times New Roman" w:hAnsi="Times New Roman" w:cs="Times New Roman"/>
                <w:sz w:val="28"/>
                <w:szCs w:val="28"/>
                <w:lang w:val="nn-NO"/>
              </w:rPr>
            </w:pPr>
          </w:p>
        </w:tc>
        <w:tc>
          <w:tcPr>
            <w:tcW w:w="4401" w:type="dxa"/>
            <w:vAlign w:val="center"/>
          </w:tcPr>
          <w:p w:rsidR="0074344C" w:rsidRPr="00C32FA1" w:rsidRDefault="001A6D47" w:rsidP="001A6D47">
            <w:pPr>
              <w:jc w:val="center"/>
              <w:rPr>
                <w:noProof/>
                <w:lang w:val="nn-NO"/>
              </w:rPr>
            </w:pPr>
            <w:r w:rsidRPr="00C32FA1">
              <w:rPr>
                <w:noProof/>
              </w:rPr>
              <w:drawing>
                <wp:inline distT="0" distB="0" distL="0" distR="0" wp14:anchorId="5971E550" wp14:editId="01770CA0">
                  <wp:extent cx="1295400" cy="952500"/>
                  <wp:effectExtent l="0" t="0" r="0" b="0"/>
                  <wp:docPr id="2053" name="Picture 5" descr="C:\Users\livov\AppData\Local\Microsoft\Windows\Temporary Internet Files\Content.IE5\81SUHK9S\20170214_1052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C:\Users\livov\AppData\Local\Microsoft\Windows\Temporary Internet Files\Content.IE5\81SUHK9S\20170214_105257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6" t="31939" r="28081" b="12836"/>
                          <a:stretch/>
                        </pic:blipFill>
                        <pic:spPr bwMode="auto">
                          <a:xfrm>
                            <a:off x="0" y="0"/>
                            <a:ext cx="1301159" cy="9567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59" w:rsidRPr="00C32FA1" w:rsidTr="002E0526">
        <w:trPr>
          <w:trHeight w:val="1557"/>
        </w:trPr>
        <w:tc>
          <w:tcPr>
            <w:tcW w:w="4401" w:type="dxa"/>
          </w:tcPr>
          <w:p w:rsidR="00D01659" w:rsidRPr="00C32FA1" w:rsidRDefault="00D01659" w:rsidP="00C53B5B">
            <w:pPr>
              <w:rPr>
                <w:rFonts w:ascii="Times New Roman" w:hAnsi="Times New Roman" w:cs="Times New Roman"/>
                <w:sz w:val="28"/>
                <w:szCs w:val="28"/>
                <w:lang w:val="nn-NO"/>
              </w:rPr>
            </w:pPr>
          </w:p>
        </w:tc>
        <w:tc>
          <w:tcPr>
            <w:tcW w:w="4401" w:type="dxa"/>
          </w:tcPr>
          <w:p w:rsidR="00D01659" w:rsidRPr="00C32FA1" w:rsidRDefault="004A39E4" w:rsidP="002E0526">
            <w:pPr>
              <w:rPr>
                <w:noProof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28"/>
                <w:szCs w:val="28"/>
                <w:lang w:val="nn-NO"/>
              </w:rPr>
              <w:br/>
            </w:r>
            <w:r w:rsidR="003F5F41" w:rsidRPr="00C32FA1">
              <w:rPr>
                <w:noProof/>
                <w:lang w:val="nn-NO"/>
              </w:rPr>
              <w:t xml:space="preserve">                  </w:t>
            </w:r>
            <w:r w:rsidR="002E0526" w:rsidRPr="00C32FA1">
              <w:rPr>
                <w:noProof/>
                <w:sz w:val="16"/>
                <w:szCs w:val="16"/>
              </w:rPr>
              <w:drawing>
                <wp:inline distT="0" distB="0" distL="0" distR="0" wp14:anchorId="4F2C1271" wp14:editId="68CC5B5B">
                  <wp:extent cx="1523713" cy="847725"/>
                  <wp:effectExtent l="0" t="0" r="63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sokkel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510" cy="8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D47" w:rsidRPr="00C32FA1" w:rsidRDefault="001A6D47" w:rsidP="002E0526">
            <w:pPr>
              <w:rPr>
                <w:noProof/>
                <w:lang w:val="nn-NO"/>
              </w:rPr>
            </w:pPr>
          </w:p>
        </w:tc>
      </w:tr>
      <w:tr w:rsidR="001A6D47" w:rsidRPr="00C32FA1" w:rsidTr="001A6D47">
        <w:trPr>
          <w:trHeight w:val="1557"/>
        </w:trPr>
        <w:tc>
          <w:tcPr>
            <w:tcW w:w="4401" w:type="dxa"/>
          </w:tcPr>
          <w:p w:rsidR="001A6D47" w:rsidRPr="00C32FA1" w:rsidRDefault="001A6D47" w:rsidP="00C53B5B">
            <w:pPr>
              <w:rPr>
                <w:rFonts w:ascii="Times New Roman" w:hAnsi="Times New Roman" w:cs="Times New Roman"/>
                <w:sz w:val="28"/>
                <w:szCs w:val="28"/>
                <w:lang w:val="nn-NO"/>
              </w:rPr>
            </w:pPr>
          </w:p>
        </w:tc>
        <w:tc>
          <w:tcPr>
            <w:tcW w:w="4401" w:type="dxa"/>
            <w:vAlign w:val="center"/>
          </w:tcPr>
          <w:p w:rsidR="001A6D47" w:rsidRPr="00C32FA1" w:rsidRDefault="001A6D47" w:rsidP="001A6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nn-NO"/>
              </w:rPr>
            </w:pPr>
            <w:r w:rsidRPr="00C32FA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D9A35B" wp14:editId="725C7FBF">
                  <wp:extent cx="1524000" cy="78484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R0A180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87" cy="7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59" w:rsidRPr="00C32FA1" w:rsidTr="00DF7C72">
        <w:trPr>
          <w:trHeight w:val="1623"/>
        </w:trPr>
        <w:tc>
          <w:tcPr>
            <w:tcW w:w="4401" w:type="dxa"/>
          </w:tcPr>
          <w:p w:rsidR="00D01659" w:rsidRPr="00C32FA1" w:rsidRDefault="00D01659" w:rsidP="00C53B5B">
            <w:pPr>
              <w:rPr>
                <w:rFonts w:ascii="Times New Roman" w:hAnsi="Times New Roman" w:cs="Times New Roman"/>
                <w:sz w:val="28"/>
                <w:szCs w:val="28"/>
                <w:lang w:val="nn-NO"/>
              </w:rPr>
            </w:pPr>
          </w:p>
        </w:tc>
        <w:tc>
          <w:tcPr>
            <w:tcW w:w="4401" w:type="dxa"/>
          </w:tcPr>
          <w:p w:rsidR="00D01659" w:rsidRPr="00C32FA1" w:rsidRDefault="004A77BA" w:rsidP="003F5F41">
            <w:pPr>
              <w:rPr>
                <w:rFonts w:ascii="Times New Roman" w:hAnsi="Times New Roman" w:cs="Times New Roman"/>
                <w:sz w:val="28"/>
                <w:szCs w:val="28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28"/>
                <w:szCs w:val="28"/>
                <w:lang w:val="nn-NO"/>
              </w:rPr>
              <w:br/>
            </w:r>
            <w:r w:rsidR="00DF7C72" w:rsidRPr="00C32FA1">
              <w:rPr>
                <w:noProof/>
                <w:lang w:val="nn-NO"/>
              </w:rPr>
              <w:t xml:space="preserve">                </w:t>
            </w:r>
            <w:r w:rsidR="003F5F41" w:rsidRPr="00C32FA1">
              <w:rPr>
                <w:noProof/>
                <w:lang w:val="nn-NO"/>
              </w:rPr>
              <w:t xml:space="preserve">    </w:t>
            </w:r>
            <w:r w:rsidR="003F5F41" w:rsidRPr="00C32FA1">
              <w:rPr>
                <w:noProof/>
              </w:rPr>
              <w:drawing>
                <wp:inline distT="0" distB="0" distL="0" distR="0" wp14:anchorId="619DAA3D" wp14:editId="7898CD7C">
                  <wp:extent cx="1390650" cy="828675"/>
                  <wp:effectExtent l="0" t="0" r="0" b="9525"/>
                  <wp:docPr id="1028" name="Picture 4" descr="Relatert bilde">
                    <a:hlinkClick xmlns:a="http://schemas.openxmlformats.org/drawingml/2006/main" r:id="rId4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Relatert bilde">
                            <a:hlinkClick r:id="rId40"/>
                          </pic:cNvPr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17"/>
                          <a:stretch/>
                        </pic:blipFill>
                        <pic:spPr bwMode="auto">
                          <a:xfrm>
                            <a:off x="0" y="0"/>
                            <a:ext cx="1398503" cy="83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5F41" w:rsidRPr="00C32FA1">
              <w:rPr>
                <w:rFonts w:ascii="Times New Roman" w:hAnsi="Times New Roman" w:cs="Times New Roman"/>
                <w:sz w:val="28"/>
                <w:szCs w:val="28"/>
                <w:lang w:val="nn-NO"/>
              </w:rPr>
              <w:t xml:space="preserve"> </w:t>
            </w:r>
            <w:r w:rsidR="004A39E4" w:rsidRPr="00C32FA1">
              <w:rPr>
                <w:rFonts w:ascii="Times New Roman" w:hAnsi="Times New Roman" w:cs="Times New Roman"/>
                <w:sz w:val="28"/>
                <w:szCs w:val="28"/>
                <w:lang w:val="nn-NO"/>
              </w:rPr>
              <w:br/>
            </w:r>
          </w:p>
        </w:tc>
      </w:tr>
      <w:tr w:rsidR="00D01659" w:rsidRPr="00C32FA1" w:rsidTr="00DF7C72">
        <w:trPr>
          <w:trHeight w:val="1557"/>
        </w:trPr>
        <w:tc>
          <w:tcPr>
            <w:tcW w:w="4401" w:type="dxa"/>
          </w:tcPr>
          <w:p w:rsidR="00D01659" w:rsidRPr="00C32FA1" w:rsidRDefault="00D01659" w:rsidP="00C53B5B">
            <w:pPr>
              <w:rPr>
                <w:rFonts w:ascii="Times New Roman" w:hAnsi="Times New Roman" w:cs="Times New Roman"/>
                <w:sz w:val="28"/>
                <w:szCs w:val="28"/>
                <w:lang w:val="nn-NO"/>
              </w:rPr>
            </w:pPr>
          </w:p>
        </w:tc>
        <w:tc>
          <w:tcPr>
            <w:tcW w:w="4401" w:type="dxa"/>
          </w:tcPr>
          <w:p w:rsidR="00D01659" w:rsidRPr="00C32FA1" w:rsidRDefault="00406F01" w:rsidP="00406F01">
            <w:pPr>
              <w:rPr>
                <w:rFonts w:ascii="Times New Roman" w:hAnsi="Times New Roman" w:cs="Times New Roman"/>
                <w:sz w:val="28"/>
                <w:szCs w:val="28"/>
                <w:lang w:val="nn-NO"/>
              </w:rPr>
            </w:pPr>
            <w:r w:rsidRPr="00C32FA1">
              <w:rPr>
                <w:noProof/>
                <w:lang w:val="nn-NO"/>
              </w:rPr>
              <w:br/>
              <w:t xml:space="preserve">           </w:t>
            </w:r>
            <w:r w:rsidR="00DF7C72" w:rsidRPr="00C32FA1">
              <w:rPr>
                <w:noProof/>
                <w:lang w:val="nn-NO"/>
              </w:rPr>
              <w:t xml:space="preserve">         </w:t>
            </w:r>
            <w:r w:rsidRPr="00C32FA1">
              <w:rPr>
                <w:noProof/>
                <w:lang w:val="nn-NO"/>
              </w:rPr>
              <w:t xml:space="preserve"> </w:t>
            </w:r>
            <w:r w:rsidR="002E0526" w:rsidRPr="00C32FA1">
              <w:rPr>
                <w:noProof/>
              </w:rPr>
              <w:drawing>
                <wp:inline distT="0" distB="0" distL="0" distR="0" wp14:anchorId="190FFA65" wp14:editId="1505C132">
                  <wp:extent cx="1238250" cy="88178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87" cy="885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77BA" w:rsidRPr="00C32FA1">
              <w:rPr>
                <w:rFonts w:ascii="Times New Roman" w:hAnsi="Times New Roman" w:cs="Times New Roman"/>
                <w:sz w:val="28"/>
                <w:szCs w:val="28"/>
                <w:lang w:val="nn-NO"/>
              </w:rPr>
              <w:br/>
            </w:r>
          </w:p>
        </w:tc>
      </w:tr>
    </w:tbl>
    <w:p w:rsidR="00A737ED" w:rsidRPr="00C32FA1" w:rsidRDefault="003369E5" w:rsidP="00625DEA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lastRenderedPageBreak/>
        <w:t xml:space="preserve">Spørsmål etter analyse </w:t>
      </w:r>
    </w:p>
    <w:tbl>
      <w:tblPr>
        <w:tblStyle w:val="TableGrid"/>
        <w:tblW w:w="10166" w:type="dxa"/>
        <w:tblInd w:w="-601" w:type="dxa"/>
        <w:tblLook w:val="04A0" w:firstRow="1" w:lastRow="0" w:firstColumn="1" w:lastColumn="0" w:noHBand="0" w:noVBand="1"/>
      </w:tblPr>
      <w:tblGrid>
        <w:gridCol w:w="4966"/>
        <w:gridCol w:w="5200"/>
      </w:tblGrid>
      <w:tr w:rsidR="00D85F54" w:rsidRPr="00C32FA1" w:rsidTr="00D85F54">
        <w:trPr>
          <w:trHeight w:val="598"/>
        </w:trPr>
        <w:tc>
          <w:tcPr>
            <w:tcW w:w="4966" w:type="dxa"/>
            <w:tcMar>
              <w:top w:w="113" w:type="dxa"/>
              <w:bottom w:w="113" w:type="dxa"/>
            </w:tcMar>
          </w:tcPr>
          <w:p w:rsidR="00D85F54" w:rsidRPr="00C32FA1" w:rsidRDefault="00D85F54" w:rsidP="00D85F54">
            <w:pPr>
              <w:keepNext/>
              <w:keepLines/>
              <w:spacing w:before="200"/>
              <w:jc w:val="center"/>
              <w:outlineLvl w:val="1"/>
              <w:rPr>
                <w:rFonts w:ascii="Comic Sans MS" w:eastAsiaTheme="majorEastAsia" w:hAnsi="Comic Sans MS" w:cs="Times New Roman"/>
                <w:bCs/>
                <w:color w:val="4F81BD" w:themeColor="accent1"/>
                <w:sz w:val="48"/>
                <w:szCs w:val="48"/>
                <w:lang w:val="nn-NO"/>
              </w:rPr>
            </w:pPr>
            <w:r w:rsidRPr="00C32FA1">
              <w:rPr>
                <w:rFonts w:ascii="Comic Sans MS" w:eastAsiaTheme="majorEastAsia" w:hAnsi="Comic Sans MS" w:cs="Times New Roman"/>
                <w:bCs/>
                <w:color w:val="4F81BD" w:themeColor="accent1"/>
                <w:sz w:val="48"/>
                <w:szCs w:val="48"/>
                <w:lang w:val="nn-NO"/>
              </w:rPr>
              <w:t>Spørsmål</w:t>
            </w:r>
          </w:p>
        </w:tc>
        <w:tc>
          <w:tcPr>
            <w:tcW w:w="5200" w:type="dxa"/>
            <w:tcMar>
              <w:top w:w="113" w:type="dxa"/>
              <w:bottom w:w="113" w:type="dxa"/>
            </w:tcMar>
          </w:tcPr>
          <w:p w:rsidR="00D85F54" w:rsidRPr="00C32FA1" w:rsidRDefault="00D85F54" w:rsidP="00D85F54">
            <w:pPr>
              <w:keepNext/>
              <w:keepLines/>
              <w:spacing w:before="200"/>
              <w:jc w:val="center"/>
              <w:outlineLvl w:val="1"/>
              <w:rPr>
                <w:rFonts w:ascii="Comic Sans MS" w:eastAsiaTheme="majorEastAsia" w:hAnsi="Comic Sans MS" w:cs="Times New Roman"/>
                <w:bCs/>
                <w:color w:val="4F81BD" w:themeColor="accent1"/>
                <w:sz w:val="48"/>
                <w:szCs w:val="48"/>
                <w:lang w:val="nn-NO"/>
              </w:rPr>
            </w:pPr>
            <w:r w:rsidRPr="00C32FA1">
              <w:rPr>
                <w:rFonts w:ascii="Comic Sans MS" w:eastAsiaTheme="majorEastAsia" w:hAnsi="Comic Sans MS" w:cs="Times New Roman"/>
                <w:bCs/>
                <w:color w:val="4F81BD" w:themeColor="accent1"/>
                <w:sz w:val="48"/>
                <w:szCs w:val="48"/>
                <w:lang w:val="nn-NO"/>
              </w:rPr>
              <w:t>Informasjon</w:t>
            </w:r>
          </w:p>
        </w:tc>
      </w:tr>
      <w:tr w:rsidR="00D85F54" w:rsidRPr="00C32FA1" w:rsidTr="00D85F54">
        <w:trPr>
          <w:trHeight w:val="73"/>
        </w:trPr>
        <w:tc>
          <w:tcPr>
            <w:tcW w:w="4966" w:type="dxa"/>
          </w:tcPr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  <w:r w:rsidRPr="00C32FA1">
              <w:rPr>
                <w:rFonts w:ascii="Comic Sans MS" w:hAnsi="Comic Sans MS" w:cs="Times New Roman"/>
                <w:sz w:val="48"/>
                <w:szCs w:val="48"/>
                <w:lang w:val="nn-NO"/>
              </w:rPr>
              <w:t xml:space="preserve">1. </w:t>
            </w: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  <w:r w:rsidRPr="00C32FA1">
              <w:rPr>
                <w:rFonts w:ascii="Comic Sans MS" w:hAnsi="Comic Sans MS" w:cs="Times New Roman"/>
                <w:sz w:val="48"/>
                <w:szCs w:val="48"/>
                <w:lang w:val="nn-NO"/>
              </w:rPr>
              <w:t xml:space="preserve">2. </w:t>
            </w: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  <w:r w:rsidRPr="00C32FA1">
              <w:rPr>
                <w:rFonts w:ascii="Comic Sans MS" w:hAnsi="Comic Sans MS" w:cs="Times New Roman"/>
                <w:sz w:val="48"/>
                <w:szCs w:val="48"/>
                <w:lang w:val="nn-NO"/>
              </w:rPr>
              <w:t xml:space="preserve">3. </w:t>
            </w: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</w:tc>
        <w:tc>
          <w:tcPr>
            <w:tcW w:w="5200" w:type="dxa"/>
          </w:tcPr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  <w:r w:rsidRPr="00C32FA1">
              <w:rPr>
                <w:rFonts w:ascii="Comic Sans MS" w:hAnsi="Comic Sans MS" w:cs="Times New Roman"/>
                <w:sz w:val="48"/>
                <w:szCs w:val="48"/>
                <w:lang w:val="nn-NO"/>
              </w:rPr>
              <w:t xml:space="preserve">1. </w:t>
            </w: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  <w:r w:rsidRPr="00C32FA1">
              <w:rPr>
                <w:rFonts w:ascii="Comic Sans MS" w:hAnsi="Comic Sans MS" w:cs="Times New Roman"/>
                <w:sz w:val="48"/>
                <w:szCs w:val="48"/>
                <w:lang w:val="nn-NO"/>
              </w:rPr>
              <w:t xml:space="preserve">2. </w:t>
            </w: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  <w:r w:rsidRPr="00C32FA1">
              <w:rPr>
                <w:rFonts w:ascii="Comic Sans MS" w:hAnsi="Comic Sans MS" w:cs="Times New Roman"/>
                <w:sz w:val="48"/>
                <w:szCs w:val="48"/>
                <w:lang w:val="nn-NO"/>
              </w:rPr>
              <w:t xml:space="preserve">3. </w:t>
            </w: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</w:p>
          <w:p w:rsidR="00D85F54" w:rsidRPr="00C32FA1" w:rsidRDefault="00D85F54" w:rsidP="00D85F54">
            <w:pPr>
              <w:rPr>
                <w:rFonts w:ascii="Comic Sans MS" w:hAnsi="Comic Sans MS" w:cs="Times New Roman"/>
                <w:sz w:val="48"/>
                <w:szCs w:val="48"/>
                <w:lang w:val="nn-NO"/>
              </w:rPr>
            </w:pPr>
            <w:r w:rsidRPr="00C32FA1">
              <w:rPr>
                <w:rFonts w:ascii="Comic Sans MS" w:hAnsi="Comic Sans MS" w:cs="Times New Roman"/>
                <w:sz w:val="48"/>
                <w:szCs w:val="48"/>
                <w:lang w:val="nn-NO"/>
              </w:rPr>
              <w:t xml:space="preserve"> </w:t>
            </w:r>
          </w:p>
        </w:tc>
      </w:tr>
    </w:tbl>
    <w:p w:rsidR="00C32FA1" w:rsidRDefault="00C32FA1" w:rsidP="00FB4622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</w:p>
    <w:p w:rsidR="000E4464" w:rsidRPr="00C32FA1" w:rsidRDefault="00C32FA1" w:rsidP="00C32FA1">
      <w:pPr>
        <w:rPr>
          <w:rFonts w:ascii="Times New Roman" w:hAnsi="Times New Roman" w:cs="Times New Roman"/>
          <w:b/>
          <w:sz w:val="48"/>
          <w:szCs w:val="48"/>
          <w:lang w:val="nn-NO"/>
        </w:rPr>
      </w:pPr>
      <w:r>
        <w:rPr>
          <w:rFonts w:ascii="Times New Roman" w:hAnsi="Times New Roman" w:cs="Times New Roman"/>
          <w:b/>
          <w:sz w:val="48"/>
          <w:szCs w:val="48"/>
          <w:lang w:val="nn-NO"/>
        </w:rPr>
        <w:br w:type="page"/>
      </w:r>
      <w:r w:rsidR="00B75112" w:rsidRPr="00C32FA1">
        <w:rPr>
          <w:rFonts w:ascii="Times New Roman" w:hAnsi="Times New Roman" w:cs="Times New Roman"/>
          <w:b/>
          <w:sz w:val="48"/>
          <w:szCs w:val="48"/>
          <w:lang w:val="nn-NO"/>
        </w:rPr>
        <w:lastRenderedPageBreak/>
        <w:t>Lag e</w:t>
      </w:r>
      <w:r w:rsidR="00C55744" w:rsidRPr="00C32FA1">
        <w:rPr>
          <w:rFonts w:ascii="Times New Roman" w:hAnsi="Times New Roman" w:cs="Times New Roman"/>
          <w:b/>
          <w:sz w:val="48"/>
          <w:szCs w:val="48"/>
          <w:lang w:val="nn-NO"/>
        </w:rPr>
        <w:t>i</w:t>
      </w:r>
      <w:r w:rsidR="00B75112" w:rsidRPr="00C32FA1">
        <w:rPr>
          <w:rFonts w:ascii="Times New Roman" w:hAnsi="Times New Roman" w:cs="Times New Roman"/>
          <w:b/>
          <w:sz w:val="48"/>
          <w:szCs w:val="48"/>
          <w:lang w:val="nn-NO"/>
        </w:rPr>
        <w:t>n b</w:t>
      </w:r>
      <w:r w:rsidR="00C55744" w:rsidRPr="00C32FA1">
        <w:rPr>
          <w:rFonts w:ascii="Times New Roman" w:hAnsi="Times New Roman" w:cs="Times New Roman"/>
          <w:b/>
          <w:sz w:val="48"/>
          <w:szCs w:val="48"/>
          <w:lang w:val="nn-NO"/>
        </w:rPr>
        <w:t>ryta</w:t>
      </w:r>
      <w:r w:rsidR="00F945EF" w:rsidRPr="00C32FA1">
        <w:rPr>
          <w:rFonts w:ascii="Times New Roman" w:hAnsi="Times New Roman" w:cs="Times New Roman"/>
          <w:b/>
          <w:sz w:val="48"/>
          <w:szCs w:val="48"/>
          <w:lang w:val="nn-NO"/>
        </w:rPr>
        <w:t>r</w:t>
      </w:r>
    </w:p>
    <w:p w:rsidR="001866EC" w:rsidRPr="00C32FA1" w:rsidRDefault="00C32FA1" w:rsidP="00EB2524">
      <w:pPr>
        <w:rPr>
          <w:rFonts w:ascii="Times New Roman" w:hAnsi="Times New Roman" w:cs="Times New Roman"/>
          <w:b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6C71685" wp14:editId="2EB7BF57">
                <wp:simplePos x="0" y="0"/>
                <wp:positionH relativeFrom="column">
                  <wp:posOffset>-123825</wp:posOffset>
                </wp:positionH>
                <wp:positionV relativeFrom="paragraph">
                  <wp:posOffset>294005</wp:posOffset>
                </wp:positionV>
                <wp:extent cx="2352675" cy="2840990"/>
                <wp:effectExtent l="0" t="0" r="9525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84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Pr="001866EC" w:rsidRDefault="00C55744" w:rsidP="001866E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866E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Utstyr </w:t>
                            </w:r>
                          </w:p>
                          <w:p w:rsidR="00C55744" w:rsidRPr="001866EC" w:rsidRDefault="00C55744" w:rsidP="001866E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batteri </w:t>
                            </w:r>
                          </w:p>
                          <w:p w:rsidR="00C55744" w:rsidRPr="001866EC" w:rsidRDefault="00C32FA1" w:rsidP="001866E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tre</w:t>
                            </w:r>
                            <w:r w:rsidR="00C55744"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C55744"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le</w:t>
                            </w:r>
                            <w:r w:rsidR="00C5574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idninga</w:t>
                            </w:r>
                            <w:r w:rsidR="00C55744"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r</w:t>
                            </w:r>
                            <w:proofErr w:type="spellEnd"/>
                            <w:r w:rsidR="00C55744"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med krokodilleklemmer</w:t>
                            </w:r>
                          </w:p>
                          <w:p w:rsidR="00C55744" w:rsidRDefault="00C55744" w:rsidP="001866E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ei</w:t>
                            </w: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lyspære </w:t>
                            </w:r>
                          </w:p>
                          <w:p w:rsidR="00C32FA1" w:rsidRPr="001866EC" w:rsidRDefault="00C32FA1" w:rsidP="001866E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lyspærehaldar</w:t>
                            </w:r>
                            <w:proofErr w:type="spellEnd"/>
                          </w:p>
                          <w:p w:rsidR="00C55744" w:rsidRPr="001866EC" w:rsidRDefault="00C55744" w:rsidP="001866E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</w:t>
                            </w: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isoporplate med to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metallstifta</w:t>
                            </w: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r</w:t>
                            </w:r>
                            <w:proofErr w:type="spellEnd"/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55744" w:rsidRPr="001866EC" w:rsidRDefault="00C55744" w:rsidP="001866E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</w:t>
                            </w: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</w:t>
                            </w:r>
                            <w:proofErr w:type="spellEnd"/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metallbinders</w:t>
                            </w:r>
                          </w:p>
                          <w:p w:rsidR="00C55744" w:rsidRPr="001866EC" w:rsidRDefault="00C55744" w:rsidP="001866EC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55744" w:rsidRPr="006843E0" w:rsidRDefault="00C55744" w:rsidP="001866E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9.75pt;margin-top:23.15pt;width:185.25pt;height:223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" stroked="f">
                <v:textbox>
                  <w:txbxContent>
                    <w:p w:rsidR="00C55744" w:rsidRPr="001866EC" w:rsidRDefault="00C55744" w:rsidP="001866E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866E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Utstyr </w:t>
                      </w:r>
                    </w:p>
                    <w:p w:rsidR="00C55744" w:rsidRPr="001866EC" w:rsidRDefault="00C55744" w:rsidP="001866EC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batteri </w:t>
                      </w:r>
                    </w:p>
                    <w:p w:rsidR="00C55744" w:rsidRPr="001866EC" w:rsidRDefault="00C32FA1" w:rsidP="001866EC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tre</w:t>
                      </w:r>
                      <w:r w:rsidR="00C55744"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C55744"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le</w:t>
                      </w:r>
                      <w:r w:rsidR="00C5574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idninga</w:t>
                      </w:r>
                      <w:r w:rsidR="00C55744"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r</w:t>
                      </w:r>
                      <w:proofErr w:type="spellEnd"/>
                      <w:r w:rsidR="00C55744"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med krokodilleklemmer</w:t>
                      </w:r>
                    </w:p>
                    <w:p w:rsidR="00C55744" w:rsidRDefault="00C55744" w:rsidP="001866EC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ei</w:t>
                      </w: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lyspære </w:t>
                      </w:r>
                    </w:p>
                    <w:p w:rsidR="00C32FA1" w:rsidRPr="001866EC" w:rsidRDefault="00C32FA1" w:rsidP="001866EC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lyspærehaldar</w:t>
                      </w:r>
                      <w:proofErr w:type="spellEnd"/>
                    </w:p>
                    <w:p w:rsidR="00C55744" w:rsidRPr="001866EC" w:rsidRDefault="00C55744" w:rsidP="001866EC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</w:t>
                      </w: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isoporplate med to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metallstifta</w:t>
                      </w: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r</w:t>
                      </w:r>
                      <w:proofErr w:type="spellEnd"/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55744" w:rsidRPr="001866EC" w:rsidRDefault="00C55744" w:rsidP="001866EC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</w:t>
                      </w: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n</w:t>
                      </w:r>
                      <w:proofErr w:type="spellEnd"/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metallbinders</w:t>
                      </w:r>
                    </w:p>
                    <w:p w:rsidR="00C55744" w:rsidRPr="001866EC" w:rsidRDefault="00C55744" w:rsidP="001866EC">
                      <w:pPr>
                        <w:pStyle w:val="Listeavsnit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55744" w:rsidRPr="006843E0" w:rsidRDefault="00C55744" w:rsidP="001866E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FF0" w:rsidRPr="00C32FA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02C888B" wp14:editId="277F3954">
                <wp:simplePos x="0" y="0"/>
                <wp:positionH relativeFrom="column">
                  <wp:posOffset>2499198</wp:posOffset>
                </wp:positionH>
                <wp:positionV relativeFrom="paragraph">
                  <wp:posOffset>227330</wp:posOffset>
                </wp:positionV>
                <wp:extent cx="3457575" cy="2905125"/>
                <wp:effectExtent l="0" t="0" r="9525" b="952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Pr="002F3D5C" w:rsidRDefault="00C55744" w:rsidP="001866E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nn-NO"/>
                              </w:rPr>
                            </w:pPr>
                            <w:r w:rsidRPr="002F3D5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nn-NO"/>
                              </w:rPr>
                              <w:t xml:space="preserve">Instruksjon </w:t>
                            </w:r>
                          </w:p>
                          <w:p w:rsidR="00C55744" w:rsidRPr="00C32FA1" w:rsidRDefault="00C55744" w:rsidP="001866E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nn-NO"/>
                              </w:rPr>
                            </w:pPr>
                            <w:r w:rsidRPr="00C32FA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nn-NO"/>
                              </w:rPr>
                              <w:t>1.</w:t>
                            </w:r>
                            <w:r w:rsidRPr="00C32F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nn-NO"/>
                              </w:rPr>
                              <w:t xml:space="preserve"> Kopl saman batteriet, lyspæra</w:t>
                            </w:r>
                            <w:r w:rsidR="00C32FA1" w:rsidRPr="00C32F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nn-NO"/>
                              </w:rPr>
                              <w:t xml:space="preserve">, lyspærehaldaren </w:t>
                            </w:r>
                            <w:r w:rsidRPr="00C32F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nn-NO"/>
                              </w:rPr>
                              <w:t>og de</w:t>
                            </w:r>
                            <w:r w:rsidR="00C32FA1" w:rsidRPr="00C32F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nn-NO"/>
                              </w:rPr>
                              <w:t>i</w:t>
                            </w:r>
                            <w:r w:rsidRPr="00C32F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nn-NO"/>
                              </w:rPr>
                              <w:t xml:space="preserve"> t</w:t>
                            </w:r>
                            <w:r w:rsidR="00C32FA1" w:rsidRPr="00C32F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nn-NO"/>
                              </w:rPr>
                              <w:t>re</w:t>
                            </w:r>
                            <w:r w:rsidRPr="00C32F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nn-NO"/>
                              </w:rPr>
                              <w:t xml:space="preserve"> lei</w:t>
                            </w:r>
                            <w:r w:rsidR="00F2129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nn-NO"/>
                              </w:rPr>
                              <w:t>dninga</w:t>
                            </w:r>
                            <w:r w:rsidRPr="00C32F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nn-NO"/>
                              </w:rPr>
                              <w:t xml:space="preserve">ne til stiftane på </w:t>
                            </w:r>
                            <w:proofErr w:type="spellStart"/>
                            <w:r w:rsidRPr="00C32F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nn-NO"/>
                              </w:rPr>
                              <w:t>isoporplata</w:t>
                            </w:r>
                            <w:proofErr w:type="spellEnd"/>
                            <w:r w:rsidRPr="00C32F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nn-NO"/>
                              </w:rPr>
                              <w:t xml:space="preserve">, slik som bildet under viser. </w:t>
                            </w:r>
                          </w:p>
                          <w:p w:rsidR="00C55744" w:rsidRPr="001866EC" w:rsidRDefault="00C55744" w:rsidP="00643CA3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5574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nn-NO"/>
                              </w:rPr>
                              <w:t>2.</w:t>
                            </w:r>
                            <w:r w:rsidRPr="00C5574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nn-NO"/>
                              </w:rPr>
                              <w:t xml:space="preserve"> Prøv deg fram, og finn ut korleis du kan bruke bindersen til å lage ein brytar. </w:t>
                            </w:r>
                            <w:proofErr w:type="spellStart"/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Bryt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</w:t>
                            </w: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ren</w:t>
                            </w:r>
                            <w:proofErr w:type="spellEnd"/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skal kunne få lyspæra både til å lyse og å slutte å lyse. </w:t>
                            </w:r>
                          </w:p>
                          <w:p w:rsidR="00C55744" w:rsidRPr="001866EC" w:rsidRDefault="00C55744" w:rsidP="001866E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C55744" w:rsidRPr="001866EC" w:rsidRDefault="00C55744" w:rsidP="001866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96.8pt;margin-top:17.9pt;width:272.25pt;height:228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" stroked="f">
                <v:textbox>
                  <w:txbxContent>
                    <w:p w:rsidR="00C55744" w:rsidRPr="001866EC" w:rsidRDefault="00C55744" w:rsidP="001866E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866E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Instruksjon </w:t>
                      </w:r>
                    </w:p>
                    <w:p w:rsidR="00C55744" w:rsidRPr="00C32FA1" w:rsidRDefault="00C55744" w:rsidP="001866E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nn-NO"/>
                        </w:rPr>
                      </w:pPr>
                      <w:r w:rsidRPr="00C32FA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nn-NO"/>
                        </w:rPr>
                        <w:t>1.</w:t>
                      </w:r>
                      <w:r w:rsidRPr="00C32FA1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nn-NO"/>
                        </w:rPr>
                        <w:t xml:space="preserve"> Kopl saman batteriet, lyspæra</w:t>
                      </w:r>
                      <w:r w:rsidR="00C32FA1" w:rsidRPr="00C32FA1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nn-NO"/>
                        </w:rPr>
                        <w:t xml:space="preserve">, </w:t>
                      </w:r>
                      <w:r w:rsidR="00C32FA1" w:rsidRPr="00C32FA1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nn-NO"/>
                        </w:rPr>
                        <w:t>lyspærehaldar</w:t>
                      </w:r>
                      <w:r w:rsidR="00C32FA1" w:rsidRPr="00C32FA1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nn-NO"/>
                        </w:rPr>
                        <w:t xml:space="preserve">en </w:t>
                      </w:r>
                      <w:r w:rsidRPr="00C32FA1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nn-NO"/>
                        </w:rPr>
                        <w:t>og de</w:t>
                      </w:r>
                      <w:r w:rsidR="00C32FA1" w:rsidRPr="00C32FA1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nn-NO"/>
                        </w:rPr>
                        <w:t>i</w:t>
                      </w:r>
                      <w:r w:rsidRPr="00C32FA1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nn-NO"/>
                        </w:rPr>
                        <w:t xml:space="preserve"> t</w:t>
                      </w:r>
                      <w:r w:rsidR="00C32FA1" w:rsidRPr="00C32FA1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nn-NO"/>
                        </w:rPr>
                        <w:t>re</w:t>
                      </w:r>
                      <w:r w:rsidRPr="00C32FA1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nn-NO"/>
                        </w:rPr>
                        <w:t xml:space="preserve"> lei</w:t>
                      </w:r>
                      <w:r w:rsidR="00F2129F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nn-NO"/>
                        </w:rPr>
                        <w:t>dninga</w:t>
                      </w:r>
                      <w:r w:rsidRPr="00C32FA1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nn-NO"/>
                        </w:rPr>
                        <w:t xml:space="preserve">ne til stiftane på </w:t>
                      </w:r>
                      <w:proofErr w:type="spellStart"/>
                      <w:r w:rsidRPr="00C32FA1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nn-NO"/>
                        </w:rPr>
                        <w:t>isoporplata</w:t>
                      </w:r>
                      <w:proofErr w:type="spellEnd"/>
                      <w:r w:rsidRPr="00C32FA1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nn-NO"/>
                        </w:rPr>
                        <w:t xml:space="preserve">, slik som bildet under viser. </w:t>
                      </w:r>
                    </w:p>
                    <w:p w:rsidR="00C55744" w:rsidRPr="001866EC" w:rsidRDefault="00C55744" w:rsidP="00643CA3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5574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nn-NO"/>
                        </w:rPr>
                        <w:t>2.</w:t>
                      </w:r>
                      <w:r w:rsidRPr="00C55744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nn-NO"/>
                        </w:rPr>
                        <w:t xml:space="preserve"> Prøv deg fram, og finn ut korleis du kan bruke bindersen til å lage ein brytar. </w:t>
                      </w:r>
                      <w:proofErr w:type="spellStart"/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Bryt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</w:t>
                      </w: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ren</w:t>
                      </w:r>
                      <w:proofErr w:type="spellEnd"/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skal kunne få lyspæra både til å lyse og å slutte å lyse. </w:t>
                      </w:r>
                    </w:p>
                    <w:p w:rsidR="00C55744" w:rsidRPr="001866EC" w:rsidRDefault="00C55744" w:rsidP="001866E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C55744" w:rsidRPr="001866EC" w:rsidRDefault="00C55744" w:rsidP="001866EC"/>
                  </w:txbxContent>
                </v:textbox>
              </v:shape>
            </w:pict>
          </mc:Fallback>
        </mc:AlternateContent>
      </w:r>
    </w:p>
    <w:p w:rsidR="001866EC" w:rsidRPr="00C32FA1" w:rsidRDefault="001866EC" w:rsidP="00EB2524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1866EC" w:rsidRPr="00C32FA1" w:rsidRDefault="001866EC" w:rsidP="00EB2524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1866EC" w:rsidRPr="00C32FA1" w:rsidRDefault="001866EC" w:rsidP="00EB2524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1866EC" w:rsidRPr="00C32FA1" w:rsidRDefault="001866EC" w:rsidP="00EB2524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1866EC" w:rsidRPr="00C32FA1" w:rsidRDefault="001866EC" w:rsidP="00EB2524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1866EC" w:rsidRPr="00C32FA1" w:rsidRDefault="001866EC" w:rsidP="00EB2524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EE4C64" w:rsidRPr="00C32FA1" w:rsidRDefault="00EE4C64" w:rsidP="00EB2524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1866EC" w:rsidRPr="00C32FA1" w:rsidRDefault="00EE4C64" w:rsidP="00EB2524">
      <w:pPr>
        <w:rPr>
          <w:rFonts w:ascii="Times New Roman" w:hAnsi="Times New Roman" w:cs="Times New Roman"/>
          <w:b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8BD8391" wp14:editId="096D1809">
                <wp:simplePos x="0" y="0"/>
                <wp:positionH relativeFrom="column">
                  <wp:posOffset>90804</wp:posOffset>
                </wp:positionH>
                <wp:positionV relativeFrom="paragraph">
                  <wp:posOffset>224155</wp:posOffset>
                </wp:positionV>
                <wp:extent cx="5381625" cy="39243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Pr="00715C40" w:rsidRDefault="00C55744" w:rsidP="002B419E">
                            <w: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1B029" wp14:editId="4C9FC380">
                                  <wp:extent cx="4758901" cy="3733800"/>
                                  <wp:effectExtent l="0" t="0" r="3810" b="0"/>
                                  <wp:docPr id="4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518" t="414" r="7084" b="-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5966" cy="3739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7.15pt;margin-top:17.65pt;width:423.75pt;height:30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" stroked="f">
                <v:textbox>
                  <w:txbxContent>
                    <w:p w:rsidR="00C55744" w:rsidRPr="00715C40" w:rsidRDefault="00C55744" w:rsidP="002B419E">
                      <w: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34E641" wp14:editId="09725483">
                            <wp:extent cx="4758901" cy="3733800"/>
                            <wp:effectExtent l="0" t="0" r="3810" b="0"/>
                            <wp:docPr id="43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518" t="414" r="7084" b="-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4765966" cy="3739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66EC" w:rsidRPr="00C32FA1" w:rsidRDefault="001866EC" w:rsidP="00EB2524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2B419E" w:rsidRPr="00C32FA1" w:rsidRDefault="008F42D8" w:rsidP="00F945EF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br/>
      </w:r>
    </w:p>
    <w:p w:rsidR="002B419E" w:rsidRPr="00C32FA1" w:rsidRDefault="002B419E" w:rsidP="00F945EF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2B419E" w:rsidRPr="00C32FA1" w:rsidRDefault="002B419E" w:rsidP="00F945EF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2B419E" w:rsidRPr="00C32FA1" w:rsidRDefault="002B419E" w:rsidP="00F945EF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1866EC" w:rsidRPr="00C32FA1" w:rsidRDefault="001866EC" w:rsidP="00F945EF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416AD6" w:rsidRPr="00C32FA1" w:rsidRDefault="00416AD6" w:rsidP="00F945EF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F4271D" w:rsidRPr="00C32FA1" w:rsidRDefault="00F4271D" w:rsidP="00F945EF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643CA3" w:rsidRPr="00C32FA1" w:rsidRDefault="00630193" w:rsidP="00F945EF">
      <w:pPr>
        <w:rPr>
          <w:rFonts w:ascii="Times New Roman" w:hAnsi="Times New Roman" w:cs="Times New Roman"/>
          <w:b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93FDA40" wp14:editId="61A49FF1">
                <wp:simplePos x="0" y="0"/>
                <wp:positionH relativeFrom="column">
                  <wp:posOffset>3550920</wp:posOffset>
                </wp:positionH>
                <wp:positionV relativeFrom="paragraph">
                  <wp:posOffset>228009</wp:posOffset>
                </wp:positionV>
                <wp:extent cx="1943735" cy="307340"/>
                <wp:effectExtent l="0" t="0" r="0" b="0"/>
                <wp:wrapNone/>
                <wp:docPr id="5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5744" w:rsidRDefault="00C55744" w:rsidP="00630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Foto: Liv Oddrun Voll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279.6pt;margin-top:17.95pt;width:153.05pt;height:24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" filled="f" stroked="f">
                <v:textbox style="mso-fit-shape-to-text:t">
                  <w:txbxContent>
                    <w:p w:rsidR="00C55744" w:rsidRDefault="00C55744" w:rsidP="00630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Foto: Liv Oddrun Voll</w:t>
                      </w:r>
                    </w:p>
                  </w:txbxContent>
                </v:textbox>
              </v:shape>
            </w:pict>
          </mc:Fallback>
        </mc:AlternateContent>
      </w:r>
    </w:p>
    <w:p w:rsidR="00FD37EE" w:rsidRPr="00C32FA1" w:rsidRDefault="00FD37EE" w:rsidP="00FD37EE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C32FA1" w:rsidRDefault="00C32FA1">
      <w:pPr>
        <w:rPr>
          <w:rFonts w:ascii="Times New Roman" w:hAnsi="Times New Roman" w:cs="Times New Roman"/>
          <w:b/>
          <w:sz w:val="48"/>
          <w:szCs w:val="48"/>
          <w:lang w:val="nn-NO"/>
        </w:rPr>
      </w:pPr>
      <w:r>
        <w:rPr>
          <w:rFonts w:ascii="Times New Roman" w:hAnsi="Times New Roman" w:cs="Times New Roman"/>
          <w:b/>
          <w:sz w:val="48"/>
          <w:szCs w:val="48"/>
          <w:lang w:val="nn-NO"/>
        </w:rPr>
        <w:br w:type="page"/>
      </w:r>
    </w:p>
    <w:p w:rsidR="00715C40" w:rsidRPr="00C32FA1" w:rsidRDefault="00477E62" w:rsidP="00FD37EE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lastRenderedPageBreak/>
        <w:t>Analyser e</w:t>
      </w:r>
      <w:r w:rsidR="00C55744" w:rsidRPr="00C32FA1">
        <w:rPr>
          <w:rFonts w:ascii="Times New Roman" w:hAnsi="Times New Roman" w:cs="Times New Roman"/>
          <w:b/>
          <w:sz w:val="48"/>
          <w:szCs w:val="48"/>
          <w:lang w:val="nn-NO"/>
        </w:rPr>
        <w:t>i</w:t>
      </w: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t>n bryter</w:t>
      </w:r>
    </w:p>
    <w:p w:rsidR="0084039E" w:rsidRPr="00C32FA1" w:rsidRDefault="00C32FA1" w:rsidP="005164D7">
      <w:pPr>
        <w:rPr>
          <w:rFonts w:ascii="Times New Roman" w:hAnsi="Times New Roman" w:cs="Times New Roman"/>
          <w:b/>
          <w:sz w:val="28"/>
          <w:szCs w:val="28"/>
          <w:lang w:val="nn-NO"/>
        </w:rPr>
      </w:pPr>
      <w:r w:rsidRPr="00C32FA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FF7B0A4" wp14:editId="1C404CB6">
                <wp:simplePos x="0" y="0"/>
                <wp:positionH relativeFrom="column">
                  <wp:posOffset>-112986</wp:posOffset>
                </wp:positionH>
                <wp:positionV relativeFrom="paragraph">
                  <wp:posOffset>30967</wp:posOffset>
                </wp:positionV>
                <wp:extent cx="2434856" cy="2232838"/>
                <wp:effectExtent l="0" t="0" r="381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856" cy="2232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Pr="002A69D8" w:rsidRDefault="00C55744" w:rsidP="006843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A69D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Utstyr </w:t>
                            </w:r>
                          </w:p>
                          <w:p w:rsidR="00C55744" w:rsidRPr="002A69D8" w:rsidRDefault="00C55744" w:rsidP="006843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A69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batteri </w:t>
                            </w:r>
                          </w:p>
                          <w:p w:rsidR="00C32FA1" w:rsidRPr="001866EC" w:rsidRDefault="00C32FA1" w:rsidP="00C32FA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tre</w:t>
                            </w: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idninga</w:t>
                            </w: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r</w:t>
                            </w:r>
                            <w:proofErr w:type="spellEnd"/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med krokodilleklemmer</w:t>
                            </w:r>
                          </w:p>
                          <w:p w:rsidR="00C55744" w:rsidRDefault="00C32FA1" w:rsidP="006843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ei </w:t>
                            </w:r>
                            <w:r w:rsidR="00C55744" w:rsidRPr="002A69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lyspære </w:t>
                            </w:r>
                          </w:p>
                          <w:p w:rsidR="00C32FA1" w:rsidRPr="001866EC" w:rsidRDefault="00C32FA1" w:rsidP="00C32FA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lyspærehaldar</w:t>
                            </w:r>
                            <w:proofErr w:type="spellEnd"/>
                          </w:p>
                          <w:p w:rsidR="00C55744" w:rsidRPr="002A69D8" w:rsidRDefault="00C55744" w:rsidP="006843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A69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</w:t>
                            </w:r>
                            <w:r w:rsidRPr="002A69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</w:t>
                            </w:r>
                            <w:proofErr w:type="spellEnd"/>
                            <w:r w:rsidRPr="002A69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A69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lampebryt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</w:t>
                            </w:r>
                            <w:r w:rsidRPr="002A69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r</w:t>
                            </w:r>
                            <w:proofErr w:type="spellEnd"/>
                            <w:r w:rsidRPr="002A69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55744" w:rsidRPr="006843E0" w:rsidRDefault="00C5574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8.9pt;margin-top:2.45pt;width:191.7pt;height:175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" stroked="f">
                <v:textbox>
                  <w:txbxContent>
                    <w:p w:rsidR="00C55744" w:rsidRPr="002A69D8" w:rsidRDefault="00C55744" w:rsidP="006843E0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A69D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Utstyr </w:t>
                      </w:r>
                    </w:p>
                    <w:p w:rsidR="00C55744" w:rsidRPr="002A69D8" w:rsidRDefault="00C55744" w:rsidP="006843E0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A69D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batteri </w:t>
                      </w:r>
                    </w:p>
                    <w:p w:rsidR="00C32FA1" w:rsidRPr="001866EC" w:rsidRDefault="00C32FA1" w:rsidP="00C32FA1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tre</w:t>
                      </w: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idninga</w:t>
                      </w: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r</w:t>
                      </w:r>
                      <w:proofErr w:type="spellEnd"/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med krokodilleklemmer</w:t>
                      </w:r>
                    </w:p>
                    <w:p w:rsidR="00C55744" w:rsidRDefault="00C32FA1" w:rsidP="006843E0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ei </w:t>
                      </w:r>
                      <w:r w:rsidR="00C55744" w:rsidRPr="002A69D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lyspære </w:t>
                      </w:r>
                    </w:p>
                    <w:p w:rsidR="00C32FA1" w:rsidRPr="001866EC" w:rsidRDefault="00C32FA1" w:rsidP="00C32FA1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lyspærehaldar</w:t>
                      </w:r>
                      <w:proofErr w:type="spellEnd"/>
                    </w:p>
                    <w:p w:rsidR="00C55744" w:rsidRPr="002A69D8" w:rsidRDefault="00C55744" w:rsidP="006843E0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 w:rsidRPr="002A69D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</w:t>
                      </w:r>
                      <w:r w:rsidRPr="002A69D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n</w:t>
                      </w:r>
                      <w:proofErr w:type="spellEnd"/>
                      <w:r w:rsidRPr="002A69D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A69D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lampebryt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</w:t>
                      </w:r>
                      <w:r w:rsidRPr="002A69D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r</w:t>
                      </w:r>
                      <w:proofErr w:type="spellEnd"/>
                      <w:r w:rsidRPr="002A69D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55744" w:rsidRPr="006843E0" w:rsidRDefault="00C5574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2F88" w:rsidRPr="00C32FA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E1134C" wp14:editId="28AE40C6">
                <wp:simplePos x="0" y="0"/>
                <wp:positionH relativeFrom="column">
                  <wp:posOffset>2081530</wp:posOffset>
                </wp:positionH>
                <wp:positionV relativeFrom="paragraph">
                  <wp:posOffset>34290</wp:posOffset>
                </wp:positionV>
                <wp:extent cx="3352800" cy="201930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Pr="00A92F88" w:rsidRDefault="00C5574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B25581" wp14:editId="58871E76">
                                  <wp:extent cx="3370226" cy="1796902"/>
                                  <wp:effectExtent l="0" t="0" r="190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9123" cy="1806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63.9pt;margin-top:2.7pt;width:264pt;height:15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" stroked="f">
                <v:textbox>
                  <w:txbxContent>
                    <w:p w:rsidR="00C55744" w:rsidRPr="00A92F88" w:rsidRDefault="00C5574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B25581" wp14:editId="58871E76">
                            <wp:extent cx="3370226" cy="1796902"/>
                            <wp:effectExtent l="0" t="0" r="1905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9123" cy="1806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43E0" w:rsidRPr="00C32FA1" w:rsidRDefault="006843E0" w:rsidP="005164D7">
      <w:pPr>
        <w:rPr>
          <w:rFonts w:ascii="Times New Roman" w:hAnsi="Times New Roman" w:cs="Times New Roman"/>
          <w:b/>
          <w:sz w:val="28"/>
          <w:szCs w:val="28"/>
          <w:lang w:val="nn-NO"/>
        </w:rPr>
      </w:pPr>
    </w:p>
    <w:p w:rsidR="006843E0" w:rsidRPr="00C32FA1" w:rsidRDefault="006843E0" w:rsidP="005164D7">
      <w:pPr>
        <w:rPr>
          <w:rFonts w:ascii="Times New Roman" w:hAnsi="Times New Roman" w:cs="Times New Roman"/>
          <w:b/>
          <w:sz w:val="28"/>
          <w:szCs w:val="28"/>
          <w:lang w:val="nn-NO"/>
        </w:rPr>
      </w:pPr>
    </w:p>
    <w:p w:rsidR="006843E0" w:rsidRPr="00C32FA1" w:rsidRDefault="006843E0" w:rsidP="005164D7">
      <w:pPr>
        <w:rPr>
          <w:rFonts w:ascii="Times New Roman" w:hAnsi="Times New Roman" w:cs="Times New Roman"/>
          <w:b/>
          <w:sz w:val="28"/>
          <w:szCs w:val="28"/>
          <w:lang w:val="nn-NO"/>
        </w:rPr>
      </w:pPr>
    </w:p>
    <w:p w:rsidR="008E5A04" w:rsidRPr="00C32FA1" w:rsidRDefault="008E5A04" w:rsidP="00CE2B44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C32FA1" w:rsidRDefault="00C32FA1" w:rsidP="00CE2B44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C32FA1" w:rsidRDefault="00C32FA1" w:rsidP="00CE2B44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CE2B44" w:rsidRPr="00C32FA1" w:rsidRDefault="00CE2B44" w:rsidP="00CE2B44">
      <w:pPr>
        <w:rPr>
          <w:rFonts w:ascii="Times New Roman" w:hAnsi="Times New Roman" w:cs="Times New Roman"/>
          <w:b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b/>
          <w:sz w:val="32"/>
          <w:szCs w:val="32"/>
          <w:lang w:val="nn-NO"/>
        </w:rPr>
        <w:t xml:space="preserve">Instruksjon </w:t>
      </w:r>
    </w:p>
    <w:p w:rsidR="008E5A04" w:rsidRPr="00C32FA1" w:rsidRDefault="00CE2B44" w:rsidP="00CE2B44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b/>
          <w:sz w:val="32"/>
          <w:szCs w:val="32"/>
          <w:lang w:val="nn-NO"/>
        </w:rPr>
        <w:t>1.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Plukk fr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å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kva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randre b</w:t>
      </w:r>
      <w:r w:rsidR="00F228E2" w:rsidRPr="00C32FA1">
        <w:rPr>
          <w:rFonts w:ascii="Times New Roman" w:hAnsi="Times New Roman" w:cs="Times New Roman"/>
          <w:sz w:val="32"/>
          <w:szCs w:val="32"/>
          <w:lang w:val="nn-NO"/>
        </w:rPr>
        <w:t>ryt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F228E2" w:rsidRPr="00C32FA1">
        <w:rPr>
          <w:rFonts w:ascii="Times New Roman" w:hAnsi="Times New Roman" w:cs="Times New Roman"/>
          <w:sz w:val="32"/>
          <w:szCs w:val="32"/>
          <w:lang w:val="nn-NO"/>
        </w:rPr>
        <w:t>ren slik som på bildet over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. </w:t>
      </w:r>
    </w:p>
    <w:p w:rsidR="008E5A04" w:rsidRPr="00C32FA1" w:rsidRDefault="00CE2B44" w:rsidP="00753B8C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b/>
          <w:sz w:val="32"/>
          <w:szCs w:val="32"/>
          <w:lang w:val="nn-NO"/>
        </w:rPr>
        <w:t>2.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="00F62D2D" w:rsidRPr="00C32FA1">
        <w:rPr>
          <w:rFonts w:ascii="Times New Roman" w:hAnsi="Times New Roman" w:cs="Times New Roman"/>
          <w:sz w:val="32"/>
          <w:szCs w:val="32"/>
          <w:lang w:val="nn-NO"/>
        </w:rPr>
        <w:t>Ko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pl</w:t>
      </w:r>
      <w:r w:rsidR="00F62D2D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sam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F62D2D" w:rsidRPr="00C32FA1">
        <w:rPr>
          <w:rFonts w:ascii="Times New Roman" w:hAnsi="Times New Roman" w:cs="Times New Roman"/>
          <w:sz w:val="32"/>
          <w:szCs w:val="32"/>
          <w:lang w:val="nn-NO"/>
        </w:rPr>
        <w:t>n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batteri</w:t>
      </w:r>
      <w:r w:rsidR="00F62D2D" w:rsidRPr="00C32FA1">
        <w:rPr>
          <w:rFonts w:ascii="Times New Roman" w:hAnsi="Times New Roman" w:cs="Times New Roman"/>
          <w:sz w:val="32"/>
          <w:szCs w:val="32"/>
          <w:lang w:val="nn-NO"/>
        </w:rPr>
        <w:t>, le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="00F62D2D" w:rsidRPr="00C32FA1">
        <w:rPr>
          <w:rFonts w:ascii="Times New Roman" w:hAnsi="Times New Roman" w:cs="Times New Roman"/>
          <w:sz w:val="32"/>
          <w:szCs w:val="32"/>
          <w:lang w:val="nn-NO"/>
        </w:rPr>
        <w:t>dning</w:t>
      </w:r>
      <w:r w:rsidR="00F2129F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F62D2D" w:rsidRPr="00C32FA1">
        <w:rPr>
          <w:rFonts w:ascii="Times New Roman" w:hAnsi="Times New Roman" w:cs="Times New Roman"/>
          <w:sz w:val="32"/>
          <w:szCs w:val="32"/>
          <w:lang w:val="nn-NO"/>
        </w:rPr>
        <w:t>r og lyspære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. </w:t>
      </w:r>
    </w:p>
    <w:p w:rsidR="008E5A04" w:rsidRPr="00C32FA1" w:rsidRDefault="00D42EE0" w:rsidP="00F62D2D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b/>
          <w:sz w:val="32"/>
          <w:szCs w:val="32"/>
          <w:lang w:val="nn-NO"/>
        </w:rPr>
        <w:t>3</w:t>
      </w:r>
      <w:r w:rsidR="00F2409E" w:rsidRPr="00C32FA1">
        <w:rPr>
          <w:rFonts w:ascii="Times New Roman" w:hAnsi="Times New Roman" w:cs="Times New Roman"/>
          <w:b/>
          <w:sz w:val="32"/>
          <w:szCs w:val="32"/>
          <w:lang w:val="nn-NO"/>
        </w:rPr>
        <w:t>.</w:t>
      </w:r>
      <w:r w:rsidR="0000458D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H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00458D" w:rsidRPr="00C32FA1">
        <w:rPr>
          <w:rFonts w:ascii="Times New Roman" w:hAnsi="Times New Roman" w:cs="Times New Roman"/>
          <w:sz w:val="32"/>
          <w:szCs w:val="32"/>
          <w:lang w:val="nn-NO"/>
        </w:rPr>
        <w:t>ld</w:t>
      </w:r>
      <w:r w:rsidR="00F2409E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le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="00F2409E" w:rsidRPr="00C32FA1">
        <w:rPr>
          <w:rFonts w:ascii="Times New Roman" w:hAnsi="Times New Roman" w:cs="Times New Roman"/>
          <w:sz w:val="32"/>
          <w:szCs w:val="32"/>
          <w:lang w:val="nn-NO"/>
        </w:rPr>
        <w:t>dning</w:t>
      </w:r>
      <w:r w:rsidR="00F2129F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F2409E" w:rsidRPr="00C32FA1">
        <w:rPr>
          <w:rFonts w:ascii="Times New Roman" w:hAnsi="Times New Roman" w:cs="Times New Roman"/>
          <w:sz w:val="32"/>
          <w:szCs w:val="32"/>
          <w:lang w:val="nn-NO"/>
        </w:rPr>
        <w:t>ne mot de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="00F2409E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to punkt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F2409E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som er markert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e</w:t>
      </w:r>
      <w:r w:rsidR="00F2409E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med blått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på bildet</w:t>
      </w:r>
      <w:r w:rsidR="00F62D2D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over</w:t>
      </w:r>
      <w:r w:rsidR="009150D3" w:rsidRPr="00C32FA1">
        <w:rPr>
          <w:rFonts w:ascii="Times New Roman" w:hAnsi="Times New Roman" w:cs="Times New Roman"/>
          <w:sz w:val="32"/>
          <w:szCs w:val="32"/>
          <w:lang w:val="nn-NO"/>
        </w:rPr>
        <w:t>. O</w:t>
      </w:r>
      <w:r w:rsidR="000325E2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bserver 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k</w:t>
      </w:r>
      <w:r w:rsidR="000325E2" w:rsidRPr="00C32FA1">
        <w:rPr>
          <w:rFonts w:ascii="Times New Roman" w:hAnsi="Times New Roman" w:cs="Times New Roman"/>
          <w:sz w:val="32"/>
          <w:szCs w:val="32"/>
          <w:lang w:val="nn-NO"/>
        </w:rPr>
        <w:t>va som skjer</w:t>
      </w:r>
      <w:r w:rsidR="00C01594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når du trykker på bryt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C01594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ren. </w:t>
      </w:r>
      <w:r w:rsidR="00F62D2D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Går lyset på? </w:t>
      </w:r>
      <w:r w:rsidR="00F62D2D" w:rsidRPr="00C32FA1">
        <w:rPr>
          <w:rFonts w:ascii="Times New Roman" w:hAnsi="Times New Roman" w:cs="Times New Roman"/>
          <w:sz w:val="32"/>
          <w:szCs w:val="32"/>
          <w:lang w:val="nn-NO"/>
        </w:rPr>
        <w:br/>
        <w:t>J</w:t>
      </w:r>
      <w:r w:rsidR="00B86613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a </w:t>
      </w:r>
      <w:r w:rsidR="00F62D2D" w:rsidRPr="00C32FA1">
        <w:rPr>
          <w:rFonts w:ascii="Times New Roman" w:hAnsi="Times New Roman" w:cs="Times New Roman"/>
          <w:sz w:val="32"/>
          <w:szCs w:val="32"/>
          <w:lang w:val="nn-NO"/>
        </w:rPr>
        <w:tab/>
        <w:t>N</w:t>
      </w:r>
      <w:r w:rsidR="00B86613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ei </w:t>
      </w:r>
    </w:p>
    <w:p w:rsidR="000D41E7" w:rsidRPr="00C32FA1" w:rsidRDefault="00D42EE0" w:rsidP="00F62D2D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b/>
          <w:sz w:val="32"/>
          <w:szCs w:val="32"/>
          <w:lang w:val="nn-NO"/>
        </w:rPr>
        <w:t>4</w:t>
      </w:r>
      <w:r w:rsidR="00F2409E" w:rsidRPr="00C32FA1">
        <w:rPr>
          <w:rFonts w:ascii="Times New Roman" w:hAnsi="Times New Roman" w:cs="Times New Roman"/>
          <w:b/>
          <w:sz w:val="32"/>
          <w:szCs w:val="32"/>
          <w:lang w:val="nn-NO"/>
        </w:rPr>
        <w:t xml:space="preserve">. </w:t>
      </w:r>
      <w:r w:rsidR="00F2409E" w:rsidRPr="00C32FA1">
        <w:rPr>
          <w:rFonts w:ascii="Times New Roman" w:hAnsi="Times New Roman" w:cs="Times New Roman"/>
          <w:sz w:val="32"/>
          <w:szCs w:val="32"/>
          <w:lang w:val="nn-NO"/>
        </w:rPr>
        <w:t>H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0325E2" w:rsidRPr="00C32FA1">
        <w:rPr>
          <w:rFonts w:ascii="Times New Roman" w:hAnsi="Times New Roman" w:cs="Times New Roman"/>
          <w:sz w:val="32"/>
          <w:szCs w:val="32"/>
          <w:lang w:val="nn-NO"/>
        </w:rPr>
        <w:t>ld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le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dning</w:t>
      </w:r>
      <w:r w:rsidR="00F2129F">
        <w:rPr>
          <w:rFonts w:ascii="Times New Roman" w:hAnsi="Times New Roman" w:cs="Times New Roman"/>
          <w:sz w:val="32"/>
          <w:szCs w:val="32"/>
          <w:lang w:val="nn-NO"/>
        </w:rPr>
        <w:t>a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ne mot de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="00F62D2D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to 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p</w:t>
      </w:r>
      <w:r w:rsidR="000325E2" w:rsidRPr="00C32FA1">
        <w:rPr>
          <w:rFonts w:ascii="Times New Roman" w:hAnsi="Times New Roman" w:cs="Times New Roman"/>
          <w:sz w:val="32"/>
          <w:szCs w:val="32"/>
          <w:lang w:val="nn-NO"/>
        </w:rPr>
        <w:t>unkt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0325E2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som er markert med r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au</w:t>
      </w:r>
      <w:r w:rsidR="000325E2" w:rsidRPr="00C32FA1">
        <w:rPr>
          <w:rFonts w:ascii="Times New Roman" w:hAnsi="Times New Roman" w:cs="Times New Roman"/>
          <w:sz w:val="32"/>
          <w:szCs w:val="32"/>
          <w:lang w:val="nn-NO"/>
        </w:rPr>
        <w:t>dt</w:t>
      </w:r>
      <w:r w:rsidR="00951630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på bildet over</w:t>
      </w:r>
      <w:r w:rsidR="009150D3" w:rsidRPr="00C32FA1">
        <w:rPr>
          <w:rFonts w:ascii="Times New Roman" w:hAnsi="Times New Roman" w:cs="Times New Roman"/>
          <w:sz w:val="32"/>
          <w:szCs w:val="32"/>
          <w:lang w:val="nn-NO"/>
        </w:rPr>
        <w:t>. O</w:t>
      </w:r>
      <w:r w:rsidR="000325E2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bserver 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k</w:t>
      </w:r>
      <w:r w:rsidR="000325E2" w:rsidRPr="00C32FA1">
        <w:rPr>
          <w:rFonts w:ascii="Times New Roman" w:hAnsi="Times New Roman" w:cs="Times New Roman"/>
          <w:sz w:val="32"/>
          <w:szCs w:val="32"/>
          <w:lang w:val="nn-NO"/>
        </w:rPr>
        <w:t>va som sk</w:t>
      </w:r>
      <w:r w:rsidR="009150D3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jer </w:t>
      </w:r>
      <w:r w:rsidR="00CF30DB" w:rsidRPr="00C32FA1">
        <w:rPr>
          <w:rFonts w:ascii="Times New Roman" w:hAnsi="Times New Roman" w:cs="Times New Roman"/>
          <w:sz w:val="32"/>
          <w:szCs w:val="32"/>
          <w:lang w:val="nn-NO"/>
        </w:rPr>
        <w:t>når du trykker på bryt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CF30DB" w:rsidRPr="00C32FA1">
        <w:rPr>
          <w:rFonts w:ascii="Times New Roman" w:hAnsi="Times New Roman" w:cs="Times New Roman"/>
          <w:sz w:val="32"/>
          <w:szCs w:val="32"/>
          <w:lang w:val="nn-NO"/>
        </w:rPr>
        <w:t>ren.</w:t>
      </w:r>
      <w:r w:rsidR="00F62D2D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Går lyset på?</w:t>
      </w:r>
      <w:r w:rsidR="00F62D2D" w:rsidRPr="00C32FA1">
        <w:rPr>
          <w:rFonts w:ascii="Times New Roman" w:hAnsi="Times New Roman" w:cs="Times New Roman"/>
          <w:sz w:val="32"/>
          <w:szCs w:val="32"/>
          <w:lang w:val="nn-NO"/>
        </w:rPr>
        <w:br/>
        <w:t>J</w:t>
      </w:r>
      <w:r w:rsidR="00B86613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F62D2D" w:rsidRPr="00C32FA1">
        <w:rPr>
          <w:rFonts w:ascii="Times New Roman" w:hAnsi="Times New Roman" w:cs="Times New Roman"/>
          <w:sz w:val="32"/>
          <w:szCs w:val="32"/>
          <w:lang w:val="nn-NO"/>
        </w:rPr>
        <w:tab/>
        <w:t>N</w:t>
      </w:r>
      <w:r w:rsidR="00B86613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ei </w:t>
      </w:r>
    </w:p>
    <w:p w:rsidR="00BA46C7" w:rsidRPr="00C32FA1" w:rsidRDefault="00753B8C" w:rsidP="0046652D">
      <w:pPr>
        <w:rPr>
          <w:rFonts w:ascii="Times New Roman" w:hAnsi="Times New Roman" w:cs="Times New Roman"/>
          <w:b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b/>
          <w:sz w:val="32"/>
          <w:szCs w:val="32"/>
          <w:lang w:val="nn-NO"/>
        </w:rPr>
        <w:t>5.</w:t>
      </w:r>
      <w:r w:rsidR="00521DC4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S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jå</w:t>
      </w:r>
      <w:r w:rsidR="00521DC4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på bildet under</w:t>
      </w:r>
      <w:r w:rsidR="00AE020F" w:rsidRPr="00C32FA1">
        <w:rPr>
          <w:rFonts w:ascii="Times New Roman" w:hAnsi="Times New Roman" w:cs="Times New Roman"/>
          <w:sz w:val="32"/>
          <w:szCs w:val="32"/>
          <w:lang w:val="nn-NO"/>
        </w:rPr>
        <w:t>.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="00AE020F" w:rsidRPr="00C32FA1">
        <w:rPr>
          <w:rFonts w:ascii="Times New Roman" w:hAnsi="Times New Roman" w:cs="Times New Roman"/>
          <w:sz w:val="32"/>
          <w:szCs w:val="32"/>
          <w:lang w:val="nn-NO"/>
        </w:rPr>
        <w:t>Te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ik</w:t>
      </w:r>
      <w:r w:rsidR="00AE020F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n </w:t>
      </w:r>
      <w:r w:rsidR="00CE2B44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inn </w:t>
      </w:r>
      <w:r w:rsidR="00AE020F" w:rsidRPr="00C32FA1">
        <w:rPr>
          <w:rFonts w:ascii="Times New Roman" w:hAnsi="Times New Roman" w:cs="Times New Roman"/>
          <w:sz w:val="32"/>
          <w:szCs w:val="32"/>
          <w:lang w:val="nn-NO"/>
        </w:rPr>
        <w:t>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="00AE020F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pil </w:t>
      </w:r>
      <w:r w:rsidR="00CE2B44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på bildet </w:t>
      </w:r>
      <w:r w:rsidR="00521DC4" w:rsidRPr="00C32FA1">
        <w:rPr>
          <w:rFonts w:ascii="Times New Roman" w:hAnsi="Times New Roman" w:cs="Times New Roman"/>
          <w:sz w:val="32"/>
          <w:szCs w:val="32"/>
          <w:lang w:val="nn-NO"/>
        </w:rPr>
        <w:t>som</w:t>
      </w:r>
      <w:r w:rsidR="00B33E14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viser</w:t>
      </w:r>
      <w:r w:rsidR="00CE2B44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kva</w:t>
      </w:r>
      <w:r w:rsidR="00CE2B44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r </w:t>
      </w:r>
      <w:r w:rsidR="00521DC4" w:rsidRPr="00C32FA1">
        <w:rPr>
          <w:rFonts w:ascii="Times New Roman" w:hAnsi="Times New Roman" w:cs="Times New Roman"/>
          <w:sz w:val="32"/>
          <w:szCs w:val="32"/>
          <w:lang w:val="nn-NO"/>
        </w:rPr>
        <w:t>på bryt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521DC4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ren </w:t>
      </w:r>
      <w:proofErr w:type="spellStart"/>
      <w:r w:rsidR="00CE2B44" w:rsidRPr="00C32FA1">
        <w:rPr>
          <w:rFonts w:ascii="Times New Roman" w:hAnsi="Times New Roman" w:cs="Times New Roman"/>
          <w:sz w:val="32"/>
          <w:szCs w:val="32"/>
          <w:lang w:val="nn-NO"/>
        </w:rPr>
        <w:t>strekkavlast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CE2B44" w:rsidRPr="00C32FA1">
        <w:rPr>
          <w:rFonts w:ascii="Times New Roman" w:hAnsi="Times New Roman" w:cs="Times New Roman"/>
          <w:sz w:val="32"/>
          <w:szCs w:val="32"/>
          <w:lang w:val="nn-NO"/>
        </w:rPr>
        <w:t>ren</w:t>
      </w:r>
      <w:proofErr w:type="spellEnd"/>
      <w:r w:rsidR="00CE2B44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sit</w:t>
      </w:r>
      <w:r w:rsidR="00AE020F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. </w:t>
      </w:r>
      <w:r w:rsidRPr="00C32FA1">
        <w:rPr>
          <w:rFonts w:ascii="Times New Roman" w:hAnsi="Times New Roman" w:cs="Times New Roman"/>
          <w:b/>
          <w:sz w:val="32"/>
          <w:szCs w:val="32"/>
          <w:lang w:val="nn-NO"/>
        </w:rPr>
        <w:t xml:space="preserve"> </w:t>
      </w:r>
    </w:p>
    <w:p w:rsidR="00BA720A" w:rsidRPr="00C32FA1" w:rsidRDefault="00BA720A" w:rsidP="00BA720A">
      <w:pPr>
        <w:jc w:val="center"/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noProof/>
        </w:rPr>
        <w:drawing>
          <wp:inline distT="0" distB="0" distL="0" distR="0" wp14:anchorId="7A66DB39" wp14:editId="56F51F01">
            <wp:extent cx="3722415" cy="1400175"/>
            <wp:effectExtent l="0" t="0" r="0" b="0"/>
            <wp:docPr id="4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9" t="32088" r="3642" b="19633"/>
                    <a:stretch/>
                  </pic:blipFill>
                  <pic:spPr bwMode="auto">
                    <a:xfrm>
                      <a:off x="0" y="0"/>
                      <a:ext cx="3741310" cy="1407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D2D" w:rsidRPr="00C32FA1" w:rsidRDefault="00F62D2D" w:rsidP="00BA720A">
      <w:pPr>
        <w:jc w:val="center"/>
        <w:rPr>
          <w:rFonts w:ascii="Times New Roman" w:hAnsi="Times New Roman" w:cs="Times New Roman"/>
          <w:sz w:val="40"/>
          <w:szCs w:val="40"/>
          <w:lang w:val="nn-NO"/>
        </w:rPr>
      </w:pPr>
    </w:p>
    <w:p w:rsidR="000609E5" w:rsidRPr="00C32FA1" w:rsidRDefault="00660D70" w:rsidP="000609E5">
      <w:pPr>
        <w:jc w:val="center"/>
        <w:rPr>
          <w:b/>
          <w:noProof/>
          <w:sz w:val="48"/>
          <w:szCs w:val="48"/>
          <w:lang w:val="nn-NO"/>
        </w:rPr>
      </w:pPr>
      <w:proofErr w:type="spellStart"/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t>Ekstraoppgave</w:t>
      </w:r>
      <w:proofErr w:type="spellEnd"/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t xml:space="preserve"> om bryt</w:t>
      </w:r>
      <w:r w:rsidR="00C55744" w:rsidRPr="00C32FA1">
        <w:rPr>
          <w:rFonts w:ascii="Times New Roman" w:hAnsi="Times New Roman" w:cs="Times New Roman"/>
          <w:b/>
          <w:sz w:val="48"/>
          <w:szCs w:val="48"/>
          <w:lang w:val="nn-NO"/>
        </w:rPr>
        <w:t>a</w:t>
      </w: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t>r</w:t>
      </w:r>
    </w:p>
    <w:p w:rsidR="003E2EF9" w:rsidRPr="00C32FA1" w:rsidRDefault="003E2EF9" w:rsidP="000609E5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B3489A" wp14:editId="3CF4EA40">
                <wp:simplePos x="0" y="0"/>
                <wp:positionH relativeFrom="column">
                  <wp:posOffset>3186430</wp:posOffset>
                </wp:positionH>
                <wp:positionV relativeFrom="paragraph">
                  <wp:posOffset>113665</wp:posOffset>
                </wp:positionV>
                <wp:extent cx="2571750" cy="167640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Pr="003E2EF9" w:rsidRDefault="00C55744" w:rsidP="003E2EF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7975C" wp14:editId="37D66E4D">
                                  <wp:extent cx="2294338" cy="1607752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48"/>
                                          <a:srcRect l="-2" r="-23" b="396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7534" cy="1609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50.9pt;margin-top:8.95pt;width:202.5pt;height:13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">
                <v:textbox>
                  <w:txbxContent>
                    <w:p w:rsidR="00C55744" w:rsidRPr="003E2EF9" w:rsidRDefault="00C55744" w:rsidP="003E2EF9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522347" wp14:editId="32204544">
                            <wp:extent cx="2294338" cy="1607752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49"/>
                                    <a:srcRect l="-2" r="-23" b="396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97534" cy="1609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6D0C" w:rsidRPr="00C32FA1" w:rsidRDefault="00BE18D4" w:rsidP="003E2EF9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Tenk deg at du har</w:t>
      </w:r>
      <w:r w:rsidR="000609E5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på deg de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="000609E5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="003E2EF9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magiske </w:t>
      </w:r>
    </w:p>
    <w:p w:rsidR="00746D0C" w:rsidRPr="00C32FA1" w:rsidRDefault="003E2EF9" w:rsidP="003E2EF9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brillene</w:t>
      </w:r>
      <w:r w:rsidR="00746D0C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som gj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e</w:t>
      </w:r>
      <w:r w:rsidR="00746D0C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r at 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du kan</w:t>
      </w:r>
      <w:r w:rsidR="00746D0C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s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jå</w:t>
      </w:r>
      <w:r w:rsidR="00746D0C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korleis</w:t>
      </w:r>
      <w:r w:rsidR="00746D0C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</w:p>
    <w:p w:rsidR="00660D70" w:rsidRPr="00C32FA1" w:rsidRDefault="00746D0C" w:rsidP="003E2EF9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det ser ut </w:t>
      </w:r>
      <w:r w:rsidR="003E2EF9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inni </w:t>
      </w:r>
      <w:proofErr w:type="spellStart"/>
      <w:r w:rsidR="003E2EF9" w:rsidRPr="00C32FA1">
        <w:rPr>
          <w:rFonts w:ascii="Times New Roman" w:hAnsi="Times New Roman" w:cs="Times New Roman"/>
          <w:sz w:val="32"/>
          <w:szCs w:val="32"/>
          <w:lang w:val="nn-NO"/>
        </w:rPr>
        <w:t>ledningen</w:t>
      </w:r>
      <w:proofErr w:type="spellEnd"/>
      <w:r w:rsidR="003E2EF9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. </w:t>
      </w:r>
      <w:r w:rsidR="000609E5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                                              </w:t>
      </w:r>
    </w:p>
    <w:p w:rsidR="00660D70" w:rsidRPr="00C32FA1" w:rsidRDefault="00630193" w:rsidP="007A73FD">
      <w:pPr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ACB7CD5" wp14:editId="0B80BA38">
                <wp:simplePos x="0" y="0"/>
                <wp:positionH relativeFrom="column">
                  <wp:posOffset>4199300</wp:posOffset>
                </wp:positionH>
                <wp:positionV relativeFrom="paragraph">
                  <wp:posOffset>222885</wp:posOffset>
                </wp:positionV>
                <wp:extent cx="1943735" cy="307340"/>
                <wp:effectExtent l="0" t="0" r="0" b="0"/>
                <wp:wrapNone/>
                <wp:docPr id="5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5744" w:rsidRDefault="00C55744" w:rsidP="00630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Ill.: Nina Myklebust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330.65pt;margin-top:17.55pt;width:153.05pt;height:24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" filled="f" stroked="f">
                <v:textbox style="mso-fit-shape-to-text:t">
                  <w:txbxContent>
                    <w:p w:rsidR="00C55744" w:rsidRDefault="00C55744" w:rsidP="00630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Ill.: Nina Myklebust</w:t>
                      </w:r>
                    </w:p>
                  </w:txbxContent>
                </v:textbox>
              </v:shape>
            </w:pict>
          </mc:Fallback>
        </mc:AlternateContent>
      </w:r>
    </w:p>
    <w:p w:rsidR="00532A56" w:rsidRPr="00C32FA1" w:rsidRDefault="00350227" w:rsidP="007A73FD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474AAB7" wp14:editId="6AC62D68">
                <wp:simplePos x="0" y="0"/>
                <wp:positionH relativeFrom="column">
                  <wp:posOffset>52705</wp:posOffset>
                </wp:positionH>
                <wp:positionV relativeFrom="paragraph">
                  <wp:posOffset>582295</wp:posOffset>
                </wp:positionV>
                <wp:extent cx="5314950" cy="2590800"/>
                <wp:effectExtent l="0" t="0" r="1905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Pr="00746D0C" w:rsidRDefault="00C5574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.15pt;margin-top:45.85pt;width:418.5pt;height:20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">
                <v:textbox>
                  <w:txbxContent>
                    <w:p w:rsidR="00C55744" w:rsidRPr="00746D0C" w:rsidRDefault="00C5574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572" w:rsidRPr="00C32FA1">
        <w:rPr>
          <w:rFonts w:ascii="Times New Roman" w:hAnsi="Times New Roman" w:cs="Times New Roman"/>
          <w:b/>
          <w:sz w:val="32"/>
          <w:szCs w:val="32"/>
          <w:lang w:val="nn-NO"/>
        </w:rPr>
        <w:t>1.</w:t>
      </w:r>
      <w:r w:rsidR="00176572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="00532A56" w:rsidRPr="00C32FA1">
        <w:rPr>
          <w:rFonts w:ascii="Times New Roman" w:hAnsi="Times New Roman" w:cs="Times New Roman"/>
          <w:sz w:val="32"/>
          <w:szCs w:val="32"/>
          <w:lang w:val="nn-NO"/>
        </w:rPr>
        <w:t>Te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ik</w:t>
      </w:r>
      <w:r w:rsidR="00532A56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n 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k</w:t>
      </w:r>
      <w:r w:rsidR="00532A56" w:rsidRPr="00C32FA1">
        <w:rPr>
          <w:rFonts w:ascii="Times New Roman" w:hAnsi="Times New Roman" w:cs="Times New Roman"/>
          <w:sz w:val="32"/>
          <w:szCs w:val="32"/>
          <w:lang w:val="nn-NO"/>
        </w:rPr>
        <w:t>va som skjer med elektron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532A56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i le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="00532A56" w:rsidRPr="00C32FA1">
        <w:rPr>
          <w:rFonts w:ascii="Times New Roman" w:hAnsi="Times New Roman" w:cs="Times New Roman"/>
          <w:sz w:val="32"/>
          <w:szCs w:val="32"/>
          <w:lang w:val="nn-NO"/>
        </w:rPr>
        <w:t>dningen når bryt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532A56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ren er slått på. </w:t>
      </w:r>
    </w:p>
    <w:p w:rsidR="00532A56" w:rsidRPr="00C32FA1" w:rsidRDefault="00532A56" w:rsidP="007A73FD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532A56" w:rsidRPr="00C32FA1" w:rsidRDefault="00532A56" w:rsidP="007A73FD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EA72EF" w:rsidRPr="00C32FA1" w:rsidRDefault="00EA72EF" w:rsidP="007A73FD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EA72EF" w:rsidRPr="00C32FA1" w:rsidRDefault="00EA72EF" w:rsidP="007A73FD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532A56" w:rsidRPr="00C32FA1" w:rsidRDefault="00532A56" w:rsidP="007A73FD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BE18D4" w:rsidRPr="00C32FA1" w:rsidRDefault="00BE18D4" w:rsidP="007A73FD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BE18D4" w:rsidRPr="00C32FA1" w:rsidRDefault="00BE18D4" w:rsidP="007A73FD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660D70" w:rsidRPr="00C32FA1" w:rsidRDefault="00350227" w:rsidP="007A73FD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FC8E372" wp14:editId="68CA5F35">
                <wp:simplePos x="0" y="0"/>
                <wp:positionH relativeFrom="column">
                  <wp:posOffset>52070</wp:posOffset>
                </wp:positionH>
                <wp:positionV relativeFrom="paragraph">
                  <wp:posOffset>615315</wp:posOffset>
                </wp:positionV>
                <wp:extent cx="5362575" cy="2800350"/>
                <wp:effectExtent l="0" t="0" r="28575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Pr="00746D0C" w:rsidRDefault="00C55744" w:rsidP="003502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.1pt;margin-top:48.45pt;width:422.25pt;height:220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">
                <v:textbox>
                  <w:txbxContent>
                    <w:p w:rsidR="00C55744" w:rsidRPr="00746D0C" w:rsidRDefault="00C55744" w:rsidP="003502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2A56" w:rsidRPr="00C32FA1">
        <w:rPr>
          <w:rFonts w:ascii="Times New Roman" w:hAnsi="Times New Roman" w:cs="Times New Roman"/>
          <w:b/>
          <w:sz w:val="32"/>
          <w:szCs w:val="32"/>
          <w:lang w:val="nn-NO"/>
        </w:rPr>
        <w:t>2.</w:t>
      </w:r>
      <w:r w:rsidR="00532A56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Te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ik</w:t>
      </w:r>
      <w:r w:rsidR="00532A56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n 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k</w:t>
      </w:r>
      <w:r w:rsidR="00532A56" w:rsidRPr="00C32FA1">
        <w:rPr>
          <w:rFonts w:ascii="Times New Roman" w:hAnsi="Times New Roman" w:cs="Times New Roman"/>
          <w:sz w:val="32"/>
          <w:szCs w:val="32"/>
          <w:lang w:val="nn-NO"/>
        </w:rPr>
        <w:t>va som skjer med elektron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532A56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inni le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idningen når bryta</w:t>
      </w:r>
      <w:r w:rsidR="00532A56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ren er slått av.  </w:t>
      </w:r>
    </w:p>
    <w:p w:rsidR="00660D70" w:rsidRPr="00C32FA1" w:rsidRDefault="00660D70" w:rsidP="007A73FD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660D70" w:rsidRPr="00C32FA1" w:rsidRDefault="00660D70" w:rsidP="007A73FD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660D70" w:rsidRPr="00C32FA1" w:rsidRDefault="00660D70" w:rsidP="007A73FD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660D70" w:rsidRPr="00C32FA1" w:rsidRDefault="00660D70" w:rsidP="007A73FD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660D70" w:rsidRPr="00C32FA1" w:rsidRDefault="00660D70" w:rsidP="007A73FD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EE66E4" w:rsidRPr="00C32FA1" w:rsidRDefault="00D37DC2" w:rsidP="00D37DC2">
      <w:pPr>
        <w:rPr>
          <w:rFonts w:ascii="Times New Roman" w:hAnsi="Times New Roman" w:cs="Times New Roman"/>
          <w:b/>
          <w:color w:val="FF0000"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803648" behindDoc="0" locked="0" layoutInCell="1" allowOverlap="1" wp14:anchorId="36B36971" wp14:editId="1BE0F130">
            <wp:simplePos x="0" y="0"/>
            <wp:positionH relativeFrom="margin">
              <wp:posOffset>3980180</wp:posOffset>
            </wp:positionH>
            <wp:positionV relativeFrom="margin">
              <wp:posOffset>-177165</wp:posOffset>
            </wp:positionV>
            <wp:extent cx="1711325" cy="8898890"/>
            <wp:effectExtent l="0" t="0" r="3175" b="0"/>
            <wp:wrapSquare wrapText="bothSides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bling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889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E66E4" w:rsidRPr="00C32FA1">
        <w:rPr>
          <w:rFonts w:ascii="Times New Roman" w:hAnsi="Times New Roman" w:cs="Times New Roman"/>
          <w:b/>
          <w:sz w:val="48"/>
          <w:szCs w:val="48"/>
          <w:lang w:val="nn-NO"/>
        </w:rPr>
        <w:t>Den elektriske kretsen er e</w:t>
      </w:r>
      <w:r w:rsidR="00C55744" w:rsidRPr="00C32FA1">
        <w:rPr>
          <w:rFonts w:ascii="Times New Roman" w:hAnsi="Times New Roman" w:cs="Times New Roman"/>
          <w:b/>
          <w:sz w:val="48"/>
          <w:szCs w:val="48"/>
          <w:lang w:val="nn-NO"/>
        </w:rPr>
        <w:t>i</w:t>
      </w:r>
      <w:r w:rsidR="00EE66E4" w:rsidRPr="00C32FA1">
        <w:rPr>
          <w:rFonts w:ascii="Times New Roman" w:hAnsi="Times New Roman" w:cs="Times New Roman"/>
          <w:b/>
          <w:sz w:val="48"/>
          <w:szCs w:val="48"/>
          <w:lang w:val="nn-NO"/>
        </w:rPr>
        <w:t>t system</w:t>
      </w:r>
      <w:r w:rsidR="00EE66E4" w:rsidRPr="00C32FA1">
        <w:rPr>
          <w:rFonts w:ascii="Times New Roman" w:hAnsi="Times New Roman" w:cs="Times New Roman"/>
          <w:b/>
          <w:color w:val="FF0000"/>
          <w:sz w:val="48"/>
          <w:szCs w:val="48"/>
          <w:lang w:val="nn-NO"/>
        </w:rPr>
        <w:t xml:space="preserve"> </w:t>
      </w:r>
    </w:p>
    <w:p w:rsidR="007E0AE0" w:rsidRPr="00C32FA1" w:rsidRDefault="007E0AE0" w:rsidP="000A0C1C">
      <w:pPr>
        <w:jc w:val="center"/>
        <w:rPr>
          <w:rFonts w:ascii="Times New Roman" w:hAnsi="Times New Roman" w:cs="Times New Roman"/>
          <w:sz w:val="36"/>
          <w:szCs w:val="36"/>
          <w:lang w:val="nn-NO"/>
        </w:rPr>
      </w:pPr>
    </w:p>
    <w:p w:rsidR="00B47E5D" w:rsidRPr="00C32FA1" w:rsidRDefault="00C55744" w:rsidP="005A50AC">
      <w:p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>Korleis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jobb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>r del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>ne sam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>n i dette systemet? Te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ik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n 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kva</w:t>
      </w:r>
      <w:r w:rsidR="00962924" w:rsidRPr="00C32FA1">
        <w:rPr>
          <w:rFonts w:ascii="Times New Roman" w:hAnsi="Times New Roman" w:cs="Times New Roman"/>
          <w:sz w:val="36"/>
          <w:szCs w:val="36"/>
          <w:lang w:val="nn-NO"/>
        </w:rPr>
        <w:t>r str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au</w:t>
      </w:r>
      <w:r w:rsidR="00962924" w:rsidRPr="00C32FA1">
        <w:rPr>
          <w:rFonts w:ascii="Times New Roman" w:hAnsi="Times New Roman" w:cs="Times New Roman"/>
          <w:sz w:val="36"/>
          <w:szCs w:val="36"/>
          <w:lang w:val="nn-NO"/>
        </w:rPr>
        <w:t>men går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fr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å</w:t>
      </w:r>
      <w:r w:rsidR="00D83A22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del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til del i den</w:t>
      </w:r>
      <w:r w:rsidR="00962924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elektriske kretsen. </w:t>
      </w:r>
    </w:p>
    <w:p w:rsidR="0047680A" w:rsidRPr="00C32FA1" w:rsidRDefault="00A423AE" w:rsidP="005A50AC">
      <w:p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>Te</w:t>
      </w:r>
      <w:r w:rsidR="00C55744" w:rsidRPr="00C32FA1">
        <w:rPr>
          <w:rFonts w:ascii="Times New Roman" w:hAnsi="Times New Roman" w:cs="Times New Roman"/>
          <w:sz w:val="36"/>
          <w:szCs w:val="36"/>
          <w:lang w:val="nn-NO"/>
        </w:rPr>
        <w:t>ik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n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r</w:t>
      </w:r>
      <w:r w:rsidR="00C55744" w:rsidRPr="00C32FA1">
        <w:rPr>
          <w:rFonts w:ascii="Times New Roman" w:hAnsi="Times New Roman" w:cs="Times New Roman"/>
          <w:sz w:val="36"/>
          <w:szCs w:val="36"/>
          <w:lang w:val="nn-NO"/>
        </w:rPr>
        <w:t>au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>d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e strek</w:t>
      </w:r>
      <w:r w:rsidR="00C55744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r mellom del</w:t>
      </w:r>
      <w:r w:rsidR="00C55744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ne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fr</w:t>
      </w:r>
      <w:r w:rsidR="00C55744" w:rsidRPr="00C32FA1">
        <w:rPr>
          <w:rFonts w:ascii="Times New Roman" w:hAnsi="Times New Roman" w:cs="Times New Roman"/>
          <w:sz w:val="36"/>
          <w:szCs w:val="36"/>
          <w:lang w:val="nn-NO"/>
        </w:rPr>
        <w:t>å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stikkontakt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en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til lyspær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>, og svart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e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strek</w:t>
      </w:r>
      <w:r w:rsidR="00C55744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r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mellom del</w:t>
      </w:r>
      <w:r w:rsidR="00C55744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ne 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>fr</w:t>
      </w:r>
      <w:r w:rsidR="00C55744" w:rsidRPr="00C32FA1">
        <w:rPr>
          <w:rFonts w:ascii="Times New Roman" w:hAnsi="Times New Roman" w:cs="Times New Roman"/>
          <w:sz w:val="36"/>
          <w:szCs w:val="36"/>
          <w:lang w:val="nn-NO"/>
        </w:rPr>
        <w:t>å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lyspær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B47E5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tilbake til stikkontakt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en</w:t>
      </w:r>
      <w:r w:rsidR="00962924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. </w:t>
      </w:r>
    </w:p>
    <w:p w:rsidR="0047680A" w:rsidRPr="00C32FA1" w:rsidRDefault="0047680A" w:rsidP="000A0C1C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</w:p>
    <w:p w:rsidR="007E0AE0" w:rsidRPr="00C32FA1" w:rsidRDefault="007E0AE0" w:rsidP="0047680A">
      <w:pPr>
        <w:rPr>
          <w:rFonts w:ascii="Times New Roman" w:hAnsi="Times New Roman" w:cs="Times New Roman"/>
          <w:sz w:val="48"/>
          <w:szCs w:val="48"/>
          <w:lang w:val="nn-NO"/>
        </w:rPr>
      </w:pPr>
    </w:p>
    <w:p w:rsidR="007E0AE0" w:rsidRPr="00C32FA1" w:rsidRDefault="007E0AE0" w:rsidP="00865DB2">
      <w:pPr>
        <w:rPr>
          <w:rFonts w:ascii="Times New Roman" w:hAnsi="Times New Roman" w:cs="Times New Roman"/>
          <w:b/>
          <w:sz w:val="48"/>
          <w:szCs w:val="48"/>
          <w:lang w:val="nn-NO"/>
        </w:rPr>
      </w:pPr>
    </w:p>
    <w:p w:rsidR="00D37DC2" w:rsidRPr="00C32FA1" w:rsidRDefault="00D37DC2" w:rsidP="00991AC0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</w:p>
    <w:p w:rsidR="00D37DC2" w:rsidRPr="00C32FA1" w:rsidRDefault="00D37DC2">
      <w:pPr>
        <w:rPr>
          <w:rFonts w:ascii="Times New Roman" w:hAnsi="Times New Roman" w:cs="Times New Roman"/>
          <w:b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br w:type="page"/>
      </w:r>
    </w:p>
    <w:p w:rsidR="000A0C1C" w:rsidRPr="00C32FA1" w:rsidRDefault="00710ACB" w:rsidP="00991AC0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lastRenderedPageBreak/>
        <w:t xml:space="preserve">Symbol </w:t>
      </w:r>
      <w:r w:rsidR="00CA6903" w:rsidRPr="00C32FA1">
        <w:rPr>
          <w:rFonts w:ascii="Times New Roman" w:hAnsi="Times New Roman" w:cs="Times New Roman"/>
          <w:b/>
          <w:sz w:val="48"/>
          <w:szCs w:val="48"/>
          <w:lang w:val="nn-NO"/>
        </w:rPr>
        <w:t>i den elektriske kretsen</w:t>
      </w:r>
    </w:p>
    <w:p w:rsidR="000A0C1C" w:rsidRPr="00C32FA1" w:rsidRDefault="000A0C1C" w:rsidP="000A0C1C">
      <w:p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>Plasser ord</w:t>
      </w:r>
      <w:r w:rsidR="00C55744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ved riktig symbol. Skriv med blyant slik at du kan endre på det se</w:t>
      </w:r>
      <w:r w:rsidR="00C55744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n</w:t>
      </w:r>
      <w:r w:rsidR="00C55744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re vis</w:t>
      </w:r>
      <w:r w:rsidR="00C55744" w:rsidRPr="00C32FA1">
        <w:rPr>
          <w:rFonts w:ascii="Times New Roman" w:hAnsi="Times New Roman" w:cs="Times New Roman"/>
          <w:sz w:val="36"/>
          <w:szCs w:val="36"/>
          <w:lang w:val="nn-NO"/>
        </w:rPr>
        <w:t>s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du skifter me</w:t>
      </w:r>
      <w:r w:rsidR="00C55744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ning. </w:t>
      </w:r>
    </w:p>
    <w:p w:rsidR="000A6987" w:rsidRPr="00C32FA1" w:rsidRDefault="000A6987" w:rsidP="000A0C1C">
      <w:pPr>
        <w:rPr>
          <w:rFonts w:ascii="Times New Roman" w:hAnsi="Times New Roman" w:cs="Times New Roman"/>
          <w:sz w:val="36"/>
          <w:szCs w:val="36"/>
          <w:lang w:val="nn-NO"/>
        </w:rPr>
      </w:pPr>
    </w:p>
    <w:p w:rsidR="000A0C1C" w:rsidRPr="00C32FA1" w:rsidRDefault="00C55744" w:rsidP="000A0C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>Bryta</w:t>
      </w:r>
      <w:r w:rsidR="000A0C1C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r </w:t>
      </w:r>
    </w:p>
    <w:p w:rsidR="000A0C1C" w:rsidRPr="00C32FA1" w:rsidRDefault="000A0C1C" w:rsidP="000A0C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>Le</w:t>
      </w:r>
      <w:r w:rsidR="00C55744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dning </w:t>
      </w:r>
    </w:p>
    <w:p w:rsidR="000A6987" w:rsidRPr="00C32FA1" w:rsidRDefault="000A6987" w:rsidP="000A0C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>Ko</w:t>
      </w:r>
      <w:r w:rsidR="00C55744" w:rsidRPr="00C32FA1">
        <w:rPr>
          <w:rFonts w:ascii="Times New Roman" w:hAnsi="Times New Roman" w:cs="Times New Roman"/>
          <w:sz w:val="36"/>
          <w:szCs w:val="36"/>
          <w:lang w:val="nn-NO"/>
        </w:rPr>
        <w:t>p</w:t>
      </w:r>
      <w:r w:rsidR="00191C50">
        <w:rPr>
          <w:rFonts w:ascii="Times New Roman" w:hAnsi="Times New Roman" w:cs="Times New Roman"/>
          <w:sz w:val="36"/>
          <w:szCs w:val="36"/>
          <w:lang w:val="nn-NO"/>
        </w:rPr>
        <w:t>lingsklemme</w:t>
      </w:r>
    </w:p>
    <w:p w:rsidR="000A0C1C" w:rsidRPr="00C32FA1" w:rsidRDefault="000A0C1C" w:rsidP="000A0C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>Lampe</w:t>
      </w:r>
    </w:p>
    <w:p w:rsidR="000A0C1C" w:rsidRPr="00C32FA1" w:rsidRDefault="000A0C1C" w:rsidP="000A0C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Batteri  </w:t>
      </w:r>
    </w:p>
    <w:p w:rsidR="000A0C1C" w:rsidRPr="00C32FA1" w:rsidRDefault="000A0C1C" w:rsidP="000A0C1C">
      <w:pPr>
        <w:rPr>
          <w:noProof/>
          <w:lang w:val="nn-NO" w:eastAsia="en-GB"/>
        </w:rPr>
      </w:pPr>
      <w:r w:rsidRPr="00C32FA1">
        <w:rPr>
          <w:rFonts w:ascii="Times New Roman" w:hAnsi="Times New Roman" w:cs="Times New Roman"/>
          <w:sz w:val="28"/>
          <w:szCs w:val="28"/>
          <w:lang w:val="nn-NO"/>
        </w:rPr>
        <w:t xml:space="preserve">  </w:t>
      </w:r>
      <w:r w:rsidRPr="00C32FA1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C32FA1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ab/>
        <w:t xml:space="preserve">             </w:t>
      </w:r>
    </w:p>
    <w:p w:rsidR="000A0C1C" w:rsidRPr="00C32FA1" w:rsidRDefault="00EB1B3B" w:rsidP="000A0C1C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F918FD0" wp14:editId="2E46DC14">
                <wp:simplePos x="0" y="0"/>
                <wp:positionH relativeFrom="margin">
                  <wp:posOffset>2376805</wp:posOffset>
                </wp:positionH>
                <wp:positionV relativeFrom="paragraph">
                  <wp:posOffset>1165860</wp:posOffset>
                </wp:positionV>
                <wp:extent cx="1168400" cy="299720"/>
                <wp:effectExtent l="19050" t="19050" r="12700" b="43180"/>
                <wp:wrapNone/>
                <wp:docPr id="17" name="Pil: venst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29972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: venstre 2" o:spid="_x0000_s1026" type="#_x0000_t66" style="position:absolute;margin-left:187.15pt;margin-top:91.8pt;width:92pt;height:23.6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" adj="2770" fillcolor="#5b9bd5" strokecolor="#41719c" strokeweight="1pt">
                <w10:wrap anchorx="margin"/>
              </v:shape>
            </w:pict>
          </mc:Fallback>
        </mc:AlternateContent>
      </w:r>
      <w:r w:rsidRPr="00C32FA1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F75C9F9" wp14:editId="14D24614">
                <wp:simplePos x="0" y="0"/>
                <wp:positionH relativeFrom="margin">
                  <wp:posOffset>2385695</wp:posOffset>
                </wp:positionH>
                <wp:positionV relativeFrom="paragraph">
                  <wp:posOffset>2366010</wp:posOffset>
                </wp:positionV>
                <wp:extent cx="1158875" cy="299720"/>
                <wp:effectExtent l="19050" t="19050" r="22225" b="43180"/>
                <wp:wrapNone/>
                <wp:docPr id="1" name="Pil: venst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75" cy="29972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l: venstre 3" o:spid="_x0000_s1026" type="#_x0000_t66" style="position:absolute;margin-left:187.85pt;margin-top:186.3pt;width:91.25pt;height:23.6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" adj="2793" fillcolor="#5b9bd5" strokecolor="#41719c" strokeweight="1pt">
                <w10:wrap anchorx="margin"/>
              </v:shape>
            </w:pict>
          </mc:Fallback>
        </mc:AlternateContent>
      </w:r>
      <w:r w:rsidR="00BB2D7E" w:rsidRPr="00C32FA1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1D7210A" wp14:editId="151B6A2E">
                <wp:simplePos x="0" y="0"/>
                <wp:positionH relativeFrom="margin">
                  <wp:posOffset>2390140</wp:posOffset>
                </wp:positionH>
                <wp:positionV relativeFrom="paragraph">
                  <wp:posOffset>43815</wp:posOffset>
                </wp:positionV>
                <wp:extent cx="1104900" cy="299720"/>
                <wp:effectExtent l="19050" t="19050" r="19050" b="43180"/>
                <wp:wrapNone/>
                <wp:docPr id="12" name="Pil: venst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9972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l: venstre 2" o:spid="_x0000_s1026" type="#_x0000_t66" style="position:absolute;margin-left:188.2pt;margin-top:3.45pt;width:87pt;height:23.6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" adj="2930" fillcolor="#5b9bd5" strokecolor="#41719c" strokeweight="1pt">
                <w10:wrap anchorx="margin"/>
              </v:shape>
            </w:pict>
          </mc:Fallback>
        </mc:AlternateContent>
      </w:r>
      <w:r w:rsidR="000A6987" w:rsidRPr="00C32FA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7C52F9D" wp14:editId="42C0901F">
                <wp:simplePos x="0" y="0"/>
                <wp:positionH relativeFrom="column">
                  <wp:posOffset>224155</wp:posOffset>
                </wp:positionH>
                <wp:positionV relativeFrom="paragraph">
                  <wp:posOffset>4275455</wp:posOffset>
                </wp:positionV>
                <wp:extent cx="1695450" cy="8858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5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17.65pt;margin-top:336.65pt;width:133.5pt;height:69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" filled="f" strokecolor="black [3213]" strokeweight="1.5pt"/>
            </w:pict>
          </mc:Fallback>
        </mc:AlternateContent>
      </w:r>
      <w:r w:rsidR="000A0C1C" w:rsidRPr="00C32FA1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065D94A" wp14:editId="0E4DD888">
                <wp:simplePos x="0" y="0"/>
                <wp:positionH relativeFrom="margin">
                  <wp:posOffset>2374919</wp:posOffset>
                </wp:positionH>
                <wp:positionV relativeFrom="paragraph">
                  <wp:posOffset>3387725</wp:posOffset>
                </wp:positionV>
                <wp:extent cx="1159491" cy="272955"/>
                <wp:effectExtent l="19050" t="19050" r="22225" b="32385"/>
                <wp:wrapNone/>
                <wp:docPr id="2" name="Pil: venst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491" cy="27295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l: venstre 8" o:spid="_x0000_s1026" type="#_x0000_t66" style="position:absolute;margin-left:187pt;margin-top:266.75pt;width:91.3pt;height:21.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" adj="2542" fillcolor="#5b9bd5" strokecolor="#41719c" strokeweight="1pt">
                <w10:wrap anchorx="margin"/>
              </v:shape>
            </w:pict>
          </mc:Fallback>
        </mc:AlternateContent>
      </w:r>
      <w:r w:rsidR="000A0C1C" w:rsidRPr="00C32FA1">
        <w:rPr>
          <w:noProof/>
        </w:rPr>
        <w:drawing>
          <wp:inline distT="0" distB="0" distL="0" distR="0" wp14:anchorId="5B789B6B" wp14:editId="3CEF32AF">
            <wp:extent cx="1918734" cy="4231758"/>
            <wp:effectExtent l="0" t="0" r="5715" b="0"/>
            <wp:docPr id="35" name="Bilde 18" descr="koblingskjema_symboler_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blingskjema_symboler_ny.png"/>
                    <pic:cNvPicPr/>
                  </pic:nvPicPr>
                  <pic:blipFill rotWithShape="1">
                    <a:blip r:embed="rId51"/>
                    <a:srcRect t="831" r="58472"/>
                    <a:stretch/>
                  </pic:blipFill>
                  <pic:spPr bwMode="auto">
                    <a:xfrm>
                      <a:off x="0" y="0"/>
                      <a:ext cx="1981402" cy="436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903" w:rsidRPr="00C32FA1" w:rsidRDefault="000A6987" w:rsidP="00C53B5B">
      <w:pPr>
        <w:rPr>
          <w:rFonts w:ascii="Times New Roman" w:hAnsi="Times New Roman" w:cs="Times New Roman"/>
          <w:sz w:val="28"/>
          <w:szCs w:val="28"/>
          <w:lang w:val="nn-NO"/>
        </w:rPr>
      </w:pPr>
      <w:r w:rsidRPr="00C32FA1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78431C" wp14:editId="03B3535B">
                <wp:simplePos x="0" y="0"/>
                <wp:positionH relativeFrom="margin">
                  <wp:posOffset>2384425</wp:posOffset>
                </wp:positionH>
                <wp:positionV relativeFrom="paragraph">
                  <wp:posOffset>36830</wp:posOffset>
                </wp:positionV>
                <wp:extent cx="1158875" cy="272415"/>
                <wp:effectExtent l="19050" t="19050" r="22225" b="32385"/>
                <wp:wrapNone/>
                <wp:docPr id="11" name="Pil: venst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75" cy="27241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l: venstre 8" o:spid="_x0000_s1026" type="#_x0000_t66" style="position:absolute;margin-left:187.75pt;margin-top:2.9pt;width:91.25pt;height:21.4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" adj="2539" fillcolor="#5b9bd5" strokecolor="#41719c" strokeweight="1pt">
                <w10:wrap anchorx="margin"/>
              </v:shape>
            </w:pict>
          </mc:Fallback>
        </mc:AlternateContent>
      </w:r>
    </w:p>
    <w:p w:rsidR="000A0C1C" w:rsidRPr="00C32FA1" w:rsidRDefault="000A0C1C" w:rsidP="00C53B5B">
      <w:pPr>
        <w:rPr>
          <w:rFonts w:ascii="Times New Roman" w:hAnsi="Times New Roman" w:cs="Times New Roman"/>
          <w:sz w:val="28"/>
          <w:szCs w:val="28"/>
          <w:lang w:val="nn-NO"/>
        </w:rPr>
      </w:pPr>
    </w:p>
    <w:p w:rsidR="00E92833" w:rsidRPr="00C32FA1" w:rsidRDefault="00E92833" w:rsidP="00E92833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lastRenderedPageBreak/>
        <w:t>Elektrisk krets til modellrom</w:t>
      </w:r>
    </w:p>
    <w:p w:rsidR="00E92833" w:rsidRPr="00C32FA1" w:rsidRDefault="00E92833" w:rsidP="00E92833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t>Øv</w:t>
      </w:r>
      <w:r w:rsidR="00C55744" w:rsidRPr="00C32FA1">
        <w:rPr>
          <w:rFonts w:ascii="Times New Roman" w:hAnsi="Times New Roman" w:cs="Times New Roman"/>
          <w:b/>
          <w:sz w:val="40"/>
          <w:szCs w:val="40"/>
          <w:lang w:val="nn-NO"/>
        </w:rPr>
        <w:t>ing</w:t>
      </w: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t xml:space="preserve"> 1:</w:t>
      </w:r>
      <w:r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  <w:r w:rsidRPr="00C32FA1">
        <w:rPr>
          <w:rFonts w:ascii="Times New Roman" w:hAnsi="Times New Roman" w:cs="Times New Roman"/>
          <w:i/>
          <w:sz w:val="40"/>
          <w:szCs w:val="40"/>
          <w:lang w:val="nn-NO"/>
        </w:rPr>
        <w:t>Ko</w:t>
      </w:r>
      <w:r w:rsidR="00C55744" w:rsidRPr="00C32FA1">
        <w:rPr>
          <w:rFonts w:ascii="Times New Roman" w:hAnsi="Times New Roman" w:cs="Times New Roman"/>
          <w:i/>
          <w:sz w:val="40"/>
          <w:szCs w:val="40"/>
          <w:lang w:val="nn-NO"/>
        </w:rPr>
        <w:t>pl</w:t>
      </w:r>
      <w:r w:rsidRPr="00C32FA1">
        <w:rPr>
          <w:rFonts w:ascii="Times New Roman" w:hAnsi="Times New Roman" w:cs="Times New Roman"/>
          <w:i/>
          <w:sz w:val="40"/>
          <w:szCs w:val="40"/>
          <w:lang w:val="nn-NO"/>
        </w:rPr>
        <w:t xml:space="preserve"> på lampe</w:t>
      </w:r>
      <w:r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b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b/>
          <w:sz w:val="36"/>
          <w:szCs w:val="36"/>
          <w:lang w:val="nn-NO"/>
        </w:rPr>
        <w:t>Utstyr</w:t>
      </w:r>
    </w:p>
    <w:p w:rsidR="00E92833" w:rsidRPr="00C32FA1" w:rsidRDefault="00E92833" w:rsidP="00E9283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nn-NO"/>
        </w:rPr>
      </w:pPr>
      <w:proofErr w:type="spellStart"/>
      <w:r w:rsidRPr="00C32FA1">
        <w:rPr>
          <w:rFonts w:ascii="Times New Roman" w:hAnsi="Times New Roman" w:cs="Times New Roman"/>
          <w:sz w:val="32"/>
          <w:szCs w:val="32"/>
          <w:lang w:val="nn-NO"/>
        </w:rPr>
        <w:t>lysdiode</w:t>
      </w:r>
      <w:proofErr w:type="spellEnd"/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</w:p>
    <w:p w:rsidR="00F2129F" w:rsidRPr="00F2129F" w:rsidRDefault="00F2129F" w:rsidP="00E9283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nn-NO"/>
        </w:rPr>
      </w:pPr>
      <w:r w:rsidRPr="00F2129F">
        <w:rPr>
          <w:rFonts w:ascii="Times New Roman" w:hAnsi="Times New Roman" w:cs="Times New Roman"/>
          <w:sz w:val="32"/>
          <w:szCs w:val="32"/>
        </w:rPr>
        <w:t xml:space="preserve">koblingsklemme </w:t>
      </w:r>
    </w:p>
    <w:p w:rsidR="00E92833" w:rsidRPr="00F2129F" w:rsidRDefault="00E92833" w:rsidP="00E9283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nn-NO"/>
        </w:rPr>
      </w:pPr>
      <w:r w:rsidRPr="00F2129F">
        <w:rPr>
          <w:rFonts w:ascii="Times New Roman" w:hAnsi="Times New Roman" w:cs="Times New Roman"/>
          <w:sz w:val="32"/>
          <w:szCs w:val="32"/>
          <w:lang w:val="nn-NO"/>
        </w:rPr>
        <w:t>batteri</w:t>
      </w:r>
      <w:r w:rsidR="00596A69">
        <w:rPr>
          <w:rFonts w:ascii="Times New Roman" w:hAnsi="Times New Roman" w:cs="Times New Roman"/>
          <w:sz w:val="32"/>
          <w:szCs w:val="32"/>
          <w:lang w:val="nn-NO"/>
        </w:rPr>
        <w:t xml:space="preserve"> (9V)</w:t>
      </w:r>
    </w:p>
    <w:p w:rsidR="00E92833" w:rsidRPr="00C32FA1" w:rsidRDefault="00E92833" w:rsidP="00C575D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batteriklips</w:t>
      </w:r>
      <w:r w:rsidR="00FF3A4A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="00CB1F15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</w:p>
    <w:p w:rsidR="00684254" w:rsidRDefault="00684254" w:rsidP="00684254">
      <w:pPr>
        <w:pStyle w:val="ListParagraph"/>
        <w:rPr>
          <w:rFonts w:ascii="Times New Roman" w:hAnsi="Times New Roman" w:cs="Times New Roman"/>
          <w:sz w:val="32"/>
          <w:szCs w:val="32"/>
          <w:lang w:val="nn-NO"/>
        </w:rPr>
      </w:pPr>
    </w:p>
    <w:p w:rsidR="00EB4C1A" w:rsidRPr="00C32FA1" w:rsidRDefault="00EB4C1A" w:rsidP="00684254">
      <w:pPr>
        <w:pStyle w:val="ListParagraph"/>
        <w:rPr>
          <w:rFonts w:ascii="Times New Roman" w:hAnsi="Times New Roman" w:cs="Times New Roman"/>
          <w:sz w:val="32"/>
          <w:szCs w:val="32"/>
          <w:lang w:val="nn-NO"/>
        </w:rPr>
      </w:pPr>
      <w:bookmarkStart w:id="0" w:name="_GoBack"/>
      <w:bookmarkEnd w:id="0"/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Ko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pl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sam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n </w:t>
      </w:r>
      <w:proofErr w:type="spellStart"/>
      <w:r w:rsidRPr="00C32FA1">
        <w:rPr>
          <w:rFonts w:ascii="Times New Roman" w:hAnsi="Times New Roman" w:cs="Times New Roman"/>
          <w:sz w:val="32"/>
          <w:szCs w:val="32"/>
          <w:lang w:val="nn-NO"/>
        </w:rPr>
        <w:t>lysdiode</w:t>
      </w:r>
      <w:proofErr w:type="spellEnd"/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(lampe),</w:t>
      </w:r>
      <w:r w:rsidR="00CB5A94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le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="00CB5A94" w:rsidRPr="00C32FA1">
        <w:rPr>
          <w:rFonts w:ascii="Times New Roman" w:hAnsi="Times New Roman" w:cs="Times New Roman"/>
          <w:sz w:val="32"/>
          <w:szCs w:val="32"/>
          <w:lang w:val="nn-NO"/>
        </w:rPr>
        <w:t>dning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CB5A94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r, </w:t>
      </w:r>
      <w:r w:rsidR="00F2129F">
        <w:rPr>
          <w:rFonts w:ascii="Times New Roman" w:hAnsi="Times New Roman" w:cs="Times New Roman"/>
          <w:sz w:val="32"/>
          <w:szCs w:val="32"/>
        </w:rPr>
        <w:t>koblingsklemme (</w:t>
      </w:r>
      <w:r w:rsidR="00CB5A94" w:rsidRPr="00C32FA1">
        <w:rPr>
          <w:rFonts w:ascii="Times New Roman" w:hAnsi="Times New Roman" w:cs="Times New Roman"/>
          <w:sz w:val="32"/>
          <w:szCs w:val="32"/>
          <w:lang w:val="nn-NO"/>
        </w:rPr>
        <w:t>ko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p</w:t>
      </w:r>
      <w:r w:rsidR="00CB5A94" w:rsidRPr="00C32FA1">
        <w:rPr>
          <w:rFonts w:ascii="Times New Roman" w:hAnsi="Times New Roman" w:cs="Times New Roman"/>
          <w:sz w:val="32"/>
          <w:szCs w:val="32"/>
          <w:lang w:val="nn-NO"/>
        </w:rPr>
        <w:t>lingsboks</w:t>
      </w:r>
      <w:r w:rsidR="00F2129F">
        <w:rPr>
          <w:rFonts w:ascii="Times New Roman" w:hAnsi="Times New Roman" w:cs="Times New Roman"/>
          <w:sz w:val="32"/>
          <w:szCs w:val="32"/>
          <w:lang w:val="nn-NO"/>
        </w:rPr>
        <w:t>)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og batteri som vist i ko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p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lingsskjemaet: </w:t>
      </w: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19176CB" wp14:editId="14870E15">
                <wp:simplePos x="0" y="0"/>
                <wp:positionH relativeFrom="margin">
                  <wp:posOffset>214630</wp:posOffset>
                </wp:positionH>
                <wp:positionV relativeFrom="paragraph">
                  <wp:posOffset>171450</wp:posOffset>
                </wp:positionV>
                <wp:extent cx="5610225" cy="336232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Default="00C55744" w:rsidP="00E92833">
                            <w:pPr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C55744" w:rsidRPr="004A2A02" w:rsidRDefault="00C55744" w:rsidP="00E928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C08E7" wp14:editId="507E43A9">
                                  <wp:extent cx="5340057" cy="2676525"/>
                                  <wp:effectExtent l="0" t="0" r="0" b="0"/>
                                  <wp:docPr id="4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55135" cy="2684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6.9pt;margin-top:13.5pt;width:441.75pt;height:264.7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">
                <v:textbox>
                  <w:txbxContent>
                    <w:p w:rsidR="00C55744" w:rsidRDefault="00C55744" w:rsidP="00E92833">
                      <w:pPr>
                        <w:rPr>
                          <w:noProof/>
                          <w:lang w:val="en-GB" w:eastAsia="en-GB"/>
                        </w:rPr>
                      </w:pPr>
                      <w:r>
                        <w:t xml:space="preserve"> </w:t>
                      </w:r>
                    </w:p>
                    <w:p w:rsidR="00C55744" w:rsidRPr="004A2A02" w:rsidRDefault="00C55744" w:rsidP="00E92833">
                      <w:r>
                        <w:rPr>
                          <w:noProof/>
                        </w:rPr>
                        <w:drawing>
                          <wp:inline distT="0" distB="0" distL="0" distR="0" wp14:anchorId="2B95D56D" wp14:editId="2E298952">
                            <wp:extent cx="5340057" cy="2676525"/>
                            <wp:effectExtent l="0" t="0" r="0" b="0"/>
                            <wp:docPr id="4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55135" cy="2684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2833" w:rsidRPr="00C32FA1" w:rsidRDefault="00E92833" w:rsidP="00E92833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C84513" w:rsidRPr="00C32FA1" w:rsidRDefault="00C84513" w:rsidP="00E92833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B4008A" w:rsidRPr="00C32FA1" w:rsidRDefault="00B4008A" w:rsidP="00E92833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lastRenderedPageBreak/>
        <w:t>Øv</w:t>
      </w:r>
      <w:r w:rsidR="00C55744" w:rsidRPr="00C32FA1">
        <w:rPr>
          <w:rFonts w:ascii="Times New Roman" w:hAnsi="Times New Roman" w:cs="Times New Roman"/>
          <w:b/>
          <w:sz w:val="40"/>
          <w:szCs w:val="40"/>
          <w:lang w:val="nn-NO"/>
        </w:rPr>
        <w:t>ing</w:t>
      </w: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t xml:space="preserve"> 2:</w:t>
      </w:r>
      <w:r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  <w:r w:rsidRPr="00C32FA1">
        <w:rPr>
          <w:rFonts w:ascii="Times New Roman" w:hAnsi="Times New Roman" w:cs="Times New Roman"/>
          <w:i/>
          <w:sz w:val="40"/>
          <w:szCs w:val="40"/>
          <w:lang w:val="nn-NO"/>
        </w:rPr>
        <w:t>Ko</w:t>
      </w:r>
      <w:r w:rsidR="00C55744" w:rsidRPr="00C32FA1">
        <w:rPr>
          <w:rFonts w:ascii="Times New Roman" w:hAnsi="Times New Roman" w:cs="Times New Roman"/>
          <w:i/>
          <w:sz w:val="40"/>
          <w:szCs w:val="40"/>
          <w:lang w:val="nn-NO"/>
        </w:rPr>
        <w:t>pl</w:t>
      </w:r>
      <w:r w:rsidRPr="00C32FA1">
        <w:rPr>
          <w:rFonts w:ascii="Times New Roman" w:hAnsi="Times New Roman" w:cs="Times New Roman"/>
          <w:i/>
          <w:sz w:val="40"/>
          <w:szCs w:val="40"/>
          <w:lang w:val="nn-NO"/>
        </w:rPr>
        <w:t xml:space="preserve"> på bryt</w:t>
      </w:r>
      <w:r w:rsidR="00C55744" w:rsidRPr="00C32FA1">
        <w:rPr>
          <w:rFonts w:ascii="Times New Roman" w:hAnsi="Times New Roman" w:cs="Times New Roman"/>
          <w:i/>
          <w:sz w:val="40"/>
          <w:szCs w:val="40"/>
          <w:lang w:val="nn-NO"/>
        </w:rPr>
        <w:t>a</w:t>
      </w:r>
      <w:r w:rsidRPr="00C32FA1">
        <w:rPr>
          <w:rFonts w:ascii="Times New Roman" w:hAnsi="Times New Roman" w:cs="Times New Roman"/>
          <w:i/>
          <w:sz w:val="40"/>
          <w:szCs w:val="40"/>
          <w:lang w:val="nn-NO"/>
        </w:rPr>
        <w:t>r</w:t>
      </w:r>
      <w:r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b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b/>
          <w:sz w:val="36"/>
          <w:szCs w:val="36"/>
          <w:lang w:val="nn-NO"/>
        </w:rPr>
        <w:t>Utstyr</w:t>
      </w:r>
    </w:p>
    <w:p w:rsidR="00E92833" w:rsidRPr="00C32FA1" w:rsidRDefault="00E92833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n bryt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r  </w:t>
      </w:r>
    </w:p>
    <w:p w:rsidR="00E92833" w:rsidRPr="00C32FA1" w:rsidRDefault="00F63F54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="00F2129F">
        <w:rPr>
          <w:rFonts w:ascii="Times New Roman" w:hAnsi="Times New Roman" w:cs="Times New Roman"/>
          <w:sz w:val="32"/>
          <w:szCs w:val="32"/>
        </w:rPr>
        <w:t>koblingsklemme</w:t>
      </w:r>
    </w:p>
    <w:p w:rsidR="0091659E" w:rsidRPr="00C32FA1" w:rsidRDefault="0091659E" w:rsidP="0091659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r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au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d le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dning (ca.</w:t>
      </w:r>
      <w:r w:rsidR="008341D3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20 cm) </w:t>
      </w:r>
    </w:p>
    <w:p w:rsidR="0091659E" w:rsidRPr="00C32FA1" w:rsidRDefault="0091659E" w:rsidP="0091659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svart le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dning (ca.</w:t>
      </w:r>
      <w:r w:rsidR="008341D3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20 cm) </w:t>
      </w:r>
    </w:p>
    <w:p w:rsidR="0063109A" w:rsidRPr="00C32FA1" w:rsidRDefault="00C55744" w:rsidP="009F2ED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avbita</w:t>
      </w:r>
      <w:r w:rsidR="009F2ED5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rtang </w:t>
      </w:r>
    </w:p>
    <w:p w:rsidR="00E92833" w:rsidRPr="00C32FA1" w:rsidRDefault="0063109A" w:rsidP="0063109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nn-NO"/>
        </w:rPr>
      </w:pPr>
      <w:proofErr w:type="spellStart"/>
      <w:r w:rsidRPr="00C32FA1">
        <w:rPr>
          <w:rFonts w:ascii="Times New Roman" w:hAnsi="Times New Roman" w:cs="Times New Roman"/>
          <w:sz w:val="32"/>
          <w:szCs w:val="32"/>
          <w:lang w:val="nn-NO"/>
        </w:rPr>
        <w:t>avisoleringstang</w:t>
      </w:r>
      <w:proofErr w:type="spellEnd"/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="00E92833" w:rsidRPr="00C32FA1">
        <w:rPr>
          <w:rFonts w:ascii="Times New Roman" w:hAnsi="Times New Roman" w:cs="Times New Roman"/>
          <w:sz w:val="32"/>
          <w:szCs w:val="32"/>
          <w:lang w:val="nn-NO"/>
        </w:rPr>
        <w:br/>
      </w: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Ko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pl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på 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in bryta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r i den elektriske kretsen som vist i ko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p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lingsskjemaet: </w:t>
      </w: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C340848" wp14:editId="132E8508">
                <wp:simplePos x="0" y="0"/>
                <wp:positionH relativeFrom="margin">
                  <wp:align>right</wp:align>
                </wp:positionH>
                <wp:positionV relativeFrom="paragraph">
                  <wp:posOffset>271781</wp:posOffset>
                </wp:positionV>
                <wp:extent cx="5743575" cy="3685540"/>
                <wp:effectExtent l="0" t="0" r="28575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368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Default="00C55744" w:rsidP="00E92833">
                            <w:pPr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:rsidR="00C55744" w:rsidRDefault="00C55744" w:rsidP="00E92833">
                            <w:pPr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:rsidR="00C55744" w:rsidRDefault="00C55744" w:rsidP="00E92833">
                            <w:pPr>
                              <w:rPr>
                                <w:noProof/>
                              </w:rPr>
                            </w:pPr>
                          </w:p>
                          <w:p w:rsidR="00C55744" w:rsidRPr="004A2A02" w:rsidRDefault="00C55744" w:rsidP="00E928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FE122B" wp14:editId="640BD130">
                                  <wp:extent cx="5534025" cy="1747400"/>
                                  <wp:effectExtent l="0" t="0" r="0" b="571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5336" cy="1747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01.05pt;margin-top:21.4pt;width:452.25pt;height:290.2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">
                <v:textbox>
                  <w:txbxContent>
                    <w:p w:rsidR="00C55744" w:rsidRDefault="00C55744" w:rsidP="00E92833">
                      <w:pPr>
                        <w:rPr>
                          <w:noProof/>
                          <w:lang w:val="en-GB" w:eastAsia="en-GB"/>
                        </w:rPr>
                      </w:pPr>
                    </w:p>
                    <w:p w:rsidR="00C55744" w:rsidRDefault="00C55744" w:rsidP="00E92833">
                      <w:pPr>
                        <w:rPr>
                          <w:noProof/>
                          <w:lang w:val="en-GB" w:eastAsia="en-GB"/>
                        </w:rPr>
                      </w:pPr>
                    </w:p>
                    <w:p w:rsidR="00C55744" w:rsidRDefault="00C55744" w:rsidP="00E92833">
                      <w:pPr>
                        <w:rPr>
                          <w:noProof/>
                        </w:rPr>
                      </w:pPr>
                    </w:p>
                    <w:p w:rsidR="00C55744" w:rsidRPr="004A2A02" w:rsidRDefault="00C55744" w:rsidP="00E92833">
                      <w:r>
                        <w:rPr>
                          <w:noProof/>
                        </w:rPr>
                        <w:drawing>
                          <wp:inline distT="0" distB="0" distL="0" distR="0" wp14:anchorId="10B9D483" wp14:editId="441A6AE6">
                            <wp:extent cx="5534025" cy="1747400"/>
                            <wp:effectExtent l="0" t="0" r="0" b="571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5336" cy="1747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922CFC" w:rsidRPr="00C32FA1" w:rsidRDefault="00922CFC" w:rsidP="00E92833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CC5B46" w:rsidRPr="00C32FA1" w:rsidRDefault="00CC5B46" w:rsidP="00E92833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lastRenderedPageBreak/>
        <w:t>Øv</w:t>
      </w:r>
      <w:r w:rsidR="00C55744" w:rsidRPr="00C32FA1">
        <w:rPr>
          <w:rFonts w:ascii="Times New Roman" w:hAnsi="Times New Roman" w:cs="Times New Roman"/>
          <w:b/>
          <w:sz w:val="40"/>
          <w:szCs w:val="40"/>
          <w:lang w:val="nn-NO"/>
        </w:rPr>
        <w:t>ing</w:t>
      </w: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t xml:space="preserve"> 3:</w:t>
      </w:r>
      <w:r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  <w:r w:rsidRPr="00C32FA1">
        <w:rPr>
          <w:rFonts w:ascii="Times New Roman" w:hAnsi="Times New Roman" w:cs="Times New Roman"/>
          <w:i/>
          <w:sz w:val="40"/>
          <w:szCs w:val="40"/>
          <w:lang w:val="nn-NO"/>
        </w:rPr>
        <w:t>Ko</w:t>
      </w:r>
      <w:r w:rsidR="00C55744" w:rsidRPr="00C32FA1">
        <w:rPr>
          <w:rFonts w:ascii="Times New Roman" w:hAnsi="Times New Roman" w:cs="Times New Roman"/>
          <w:i/>
          <w:sz w:val="40"/>
          <w:szCs w:val="40"/>
          <w:lang w:val="nn-NO"/>
        </w:rPr>
        <w:t>pl</w:t>
      </w:r>
      <w:r w:rsidRPr="00C32FA1">
        <w:rPr>
          <w:rFonts w:ascii="Times New Roman" w:hAnsi="Times New Roman" w:cs="Times New Roman"/>
          <w:i/>
          <w:sz w:val="40"/>
          <w:szCs w:val="40"/>
          <w:lang w:val="nn-NO"/>
        </w:rPr>
        <w:t xml:space="preserve"> på enda e</w:t>
      </w:r>
      <w:r w:rsidR="00C55744" w:rsidRPr="00C32FA1">
        <w:rPr>
          <w:rFonts w:ascii="Times New Roman" w:hAnsi="Times New Roman" w:cs="Times New Roman"/>
          <w:i/>
          <w:sz w:val="40"/>
          <w:szCs w:val="40"/>
          <w:lang w:val="nn-NO"/>
        </w:rPr>
        <w:t>i</w:t>
      </w:r>
      <w:r w:rsidRPr="00C32FA1">
        <w:rPr>
          <w:rFonts w:ascii="Times New Roman" w:hAnsi="Times New Roman" w:cs="Times New Roman"/>
          <w:i/>
          <w:sz w:val="40"/>
          <w:szCs w:val="40"/>
          <w:lang w:val="nn-NO"/>
        </w:rPr>
        <w:t xml:space="preserve"> lampe</w:t>
      </w:r>
      <w:r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</w:p>
    <w:p w:rsidR="00922CFC" w:rsidRPr="00C32FA1" w:rsidRDefault="00922CFC" w:rsidP="00E92833">
      <w:pPr>
        <w:rPr>
          <w:rFonts w:ascii="Times New Roman" w:hAnsi="Times New Roman" w:cs="Times New Roman"/>
          <w:b/>
          <w:sz w:val="36"/>
          <w:szCs w:val="36"/>
          <w:lang w:val="nn-NO"/>
        </w:rPr>
      </w:pPr>
    </w:p>
    <w:p w:rsidR="00922CFC" w:rsidRPr="00C32FA1" w:rsidRDefault="00922CFC" w:rsidP="00E92833">
      <w:pPr>
        <w:rPr>
          <w:rFonts w:ascii="Times New Roman" w:hAnsi="Times New Roman" w:cs="Times New Roman"/>
          <w:b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b/>
          <w:sz w:val="36"/>
          <w:szCs w:val="36"/>
          <w:lang w:val="nn-NO"/>
        </w:rPr>
        <w:t>Utstyr</w:t>
      </w:r>
    </w:p>
    <w:p w:rsidR="00E92833" w:rsidRPr="00C32FA1" w:rsidRDefault="00E92833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n </w:t>
      </w:r>
      <w:proofErr w:type="spellStart"/>
      <w:r w:rsidRPr="00C32FA1">
        <w:rPr>
          <w:rFonts w:ascii="Times New Roman" w:hAnsi="Times New Roman" w:cs="Times New Roman"/>
          <w:sz w:val="32"/>
          <w:szCs w:val="32"/>
          <w:lang w:val="nn-NO"/>
        </w:rPr>
        <w:t>lysdiode</w:t>
      </w:r>
      <w:proofErr w:type="spellEnd"/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  </w:t>
      </w:r>
    </w:p>
    <w:p w:rsidR="00F2129F" w:rsidRPr="00C32FA1" w:rsidRDefault="00F2129F" w:rsidP="00F2129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ei </w:t>
      </w:r>
      <w:r>
        <w:rPr>
          <w:rFonts w:ascii="Times New Roman" w:hAnsi="Times New Roman" w:cs="Times New Roman"/>
          <w:sz w:val="32"/>
          <w:szCs w:val="32"/>
        </w:rPr>
        <w:t>koblingsklemme</w:t>
      </w:r>
    </w:p>
    <w:p w:rsidR="00BF5142" w:rsidRPr="00C32FA1" w:rsidRDefault="002C307E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r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au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d </w:t>
      </w:r>
      <w:r w:rsidR="00BF5142" w:rsidRPr="00C32FA1">
        <w:rPr>
          <w:rFonts w:ascii="Times New Roman" w:hAnsi="Times New Roman" w:cs="Times New Roman"/>
          <w:sz w:val="32"/>
          <w:szCs w:val="32"/>
          <w:lang w:val="nn-NO"/>
        </w:rPr>
        <w:t>le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="00BF5142" w:rsidRPr="00C32FA1">
        <w:rPr>
          <w:rFonts w:ascii="Times New Roman" w:hAnsi="Times New Roman" w:cs="Times New Roman"/>
          <w:sz w:val="32"/>
          <w:szCs w:val="32"/>
          <w:lang w:val="nn-NO"/>
        </w:rPr>
        <w:t>dning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(ca.</w:t>
      </w:r>
      <w:r w:rsidR="008341D3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20 cm) </w:t>
      </w:r>
    </w:p>
    <w:p w:rsidR="002C307E" w:rsidRPr="00C32FA1" w:rsidRDefault="002C307E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svart le</w:t>
      </w:r>
      <w:r w:rsidR="00C55744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>dning (ca.</w:t>
      </w:r>
      <w:r w:rsidR="008341D3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20 cm) </w:t>
      </w:r>
    </w:p>
    <w:p w:rsidR="00E92833" w:rsidRPr="00C32FA1" w:rsidRDefault="00C55744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>avbita</w:t>
      </w:r>
      <w:r w:rsidR="00E92833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rtang </w:t>
      </w:r>
    </w:p>
    <w:p w:rsidR="00E92833" w:rsidRPr="00C32FA1" w:rsidRDefault="00E92833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nn-NO"/>
        </w:rPr>
      </w:pPr>
      <w:proofErr w:type="spellStart"/>
      <w:r w:rsidRPr="00C32FA1">
        <w:rPr>
          <w:rFonts w:ascii="Times New Roman" w:hAnsi="Times New Roman" w:cs="Times New Roman"/>
          <w:sz w:val="32"/>
          <w:szCs w:val="32"/>
          <w:lang w:val="nn-NO"/>
        </w:rPr>
        <w:t>avisoleringstang</w:t>
      </w:r>
      <w:proofErr w:type="spellEnd"/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E92833" w:rsidRPr="00C32FA1" w:rsidRDefault="000C3C5D" w:rsidP="00E92833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AB23355" wp14:editId="21684342">
                <wp:simplePos x="0" y="0"/>
                <wp:positionH relativeFrom="margin">
                  <wp:posOffset>-629450</wp:posOffset>
                </wp:positionH>
                <wp:positionV relativeFrom="paragraph">
                  <wp:posOffset>42765</wp:posOffset>
                </wp:positionV>
                <wp:extent cx="6361044" cy="4303643"/>
                <wp:effectExtent l="0" t="0" r="20955" b="2095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044" cy="43036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Default="00C55744" w:rsidP="00E92833">
                            <w:pPr>
                              <w:rPr>
                                <w:noProof/>
                              </w:rPr>
                            </w:pPr>
                          </w:p>
                          <w:p w:rsidR="00C55744" w:rsidRDefault="00C55744" w:rsidP="00E92833">
                            <w:pPr>
                              <w:rPr>
                                <w:noProof/>
                              </w:rPr>
                            </w:pPr>
                          </w:p>
                          <w:p w:rsidR="00C55744" w:rsidRDefault="00C55744" w:rsidP="00E928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9F7F8" wp14:editId="204A9979">
                                  <wp:extent cx="5972810" cy="3606800"/>
                                  <wp:effectExtent l="0" t="0" r="889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2810" cy="360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5744" w:rsidRPr="004A2A02" w:rsidRDefault="00C55744" w:rsidP="00E928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49.55pt;margin-top:3.35pt;width:500.85pt;height:338.8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">
                <v:textbox>
                  <w:txbxContent>
                    <w:p w:rsidR="00C55744" w:rsidRDefault="00C55744" w:rsidP="00E92833">
                      <w:pPr>
                        <w:rPr>
                          <w:noProof/>
                        </w:rPr>
                      </w:pPr>
                    </w:p>
                    <w:p w:rsidR="00C55744" w:rsidRDefault="00C55744" w:rsidP="00E92833">
                      <w:pPr>
                        <w:rPr>
                          <w:noProof/>
                        </w:rPr>
                      </w:pPr>
                    </w:p>
                    <w:p w:rsidR="00C55744" w:rsidRDefault="00C55744" w:rsidP="00E92833">
                      <w:r>
                        <w:rPr>
                          <w:noProof/>
                        </w:rPr>
                        <w:drawing>
                          <wp:inline distT="0" distB="0" distL="0" distR="0" wp14:anchorId="79E32FAA" wp14:editId="1BA87E94">
                            <wp:extent cx="5972810" cy="3606800"/>
                            <wp:effectExtent l="0" t="0" r="889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2810" cy="360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5744" w:rsidRPr="004A2A02" w:rsidRDefault="00C55744" w:rsidP="00E92833"/>
                  </w:txbxContent>
                </v:textbox>
                <w10:wrap anchorx="margin"/>
              </v:shape>
            </w:pict>
          </mc:Fallback>
        </mc:AlternateContent>
      </w: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br/>
      </w:r>
      <w:proofErr w:type="spellStart"/>
      <w:r w:rsidRPr="00C32FA1">
        <w:rPr>
          <w:rFonts w:ascii="Times New Roman" w:hAnsi="Times New Roman" w:cs="Times New Roman"/>
          <w:b/>
          <w:sz w:val="32"/>
          <w:szCs w:val="32"/>
          <w:lang w:val="nn-NO"/>
        </w:rPr>
        <w:t>Øvelse</w:t>
      </w:r>
      <w:proofErr w:type="spellEnd"/>
      <w:r w:rsidRPr="00C32FA1">
        <w:rPr>
          <w:rFonts w:ascii="Times New Roman" w:hAnsi="Times New Roman" w:cs="Times New Roman"/>
          <w:b/>
          <w:sz w:val="32"/>
          <w:szCs w:val="32"/>
          <w:lang w:val="nn-NO"/>
        </w:rPr>
        <w:t xml:space="preserve"> 4 (</w:t>
      </w:r>
      <w:proofErr w:type="spellStart"/>
      <w:r w:rsidRPr="00C32FA1">
        <w:rPr>
          <w:rFonts w:ascii="Times New Roman" w:hAnsi="Times New Roman" w:cs="Times New Roman"/>
          <w:b/>
          <w:sz w:val="32"/>
          <w:szCs w:val="32"/>
          <w:lang w:val="nn-NO"/>
        </w:rPr>
        <w:t>valgfritt</w:t>
      </w:r>
      <w:proofErr w:type="spellEnd"/>
      <w:r w:rsidRPr="00C32FA1">
        <w:rPr>
          <w:rFonts w:ascii="Times New Roman" w:hAnsi="Times New Roman" w:cs="Times New Roman"/>
          <w:b/>
          <w:sz w:val="32"/>
          <w:szCs w:val="32"/>
          <w:lang w:val="nn-NO"/>
        </w:rPr>
        <w:t>):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proofErr w:type="spellStart"/>
      <w:r w:rsidRPr="00C32FA1">
        <w:rPr>
          <w:rFonts w:ascii="Times New Roman" w:hAnsi="Times New Roman" w:cs="Times New Roman"/>
          <w:i/>
          <w:sz w:val="32"/>
          <w:szCs w:val="32"/>
          <w:lang w:val="nn-NO"/>
        </w:rPr>
        <w:t>Koble</w:t>
      </w:r>
      <w:proofErr w:type="spellEnd"/>
      <w:r w:rsidRPr="00C32FA1">
        <w:rPr>
          <w:rFonts w:ascii="Times New Roman" w:hAnsi="Times New Roman" w:cs="Times New Roman"/>
          <w:i/>
          <w:sz w:val="32"/>
          <w:szCs w:val="32"/>
          <w:lang w:val="nn-NO"/>
        </w:rPr>
        <w:t xml:space="preserve"> på ringeklokke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</w:p>
    <w:p w:rsidR="00E92833" w:rsidRPr="00C32FA1" w:rsidRDefault="00E92833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en ringeklokke </w:t>
      </w:r>
    </w:p>
    <w:p w:rsidR="00E92833" w:rsidRPr="00C32FA1" w:rsidRDefault="00E92833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nn-NO"/>
        </w:rPr>
      </w:pPr>
      <w:proofErr w:type="spellStart"/>
      <w:r w:rsidRPr="00C32FA1">
        <w:rPr>
          <w:rFonts w:ascii="Times New Roman" w:hAnsi="Times New Roman" w:cs="Times New Roman"/>
          <w:sz w:val="32"/>
          <w:szCs w:val="32"/>
          <w:lang w:val="nn-NO"/>
        </w:rPr>
        <w:t>koblingspunkt</w:t>
      </w:r>
      <w:proofErr w:type="spellEnd"/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(?)</w:t>
      </w:r>
    </w:p>
    <w:p w:rsidR="00E92833" w:rsidRPr="00C32FA1" w:rsidRDefault="00E92833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nn-NO"/>
        </w:rPr>
      </w:pPr>
      <w:proofErr w:type="spellStart"/>
      <w:r w:rsidRPr="00C32FA1">
        <w:rPr>
          <w:rFonts w:ascii="Times New Roman" w:hAnsi="Times New Roman" w:cs="Times New Roman"/>
          <w:sz w:val="32"/>
          <w:szCs w:val="32"/>
          <w:lang w:val="nn-NO"/>
        </w:rPr>
        <w:t>avbitertang</w:t>
      </w:r>
      <w:proofErr w:type="spellEnd"/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</w:p>
    <w:p w:rsidR="00E92833" w:rsidRPr="00C32FA1" w:rsidRDefault="00E92833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nn-NO"/>
        </w:rPr>
      </w:pPr>
      <w:proofErr w:type="spellStart"/>
      <w:r w:rsidRPr="00C32FA1">
        <w:rPr>
          <w:rFonts w:ascii="Times New Roman" w:hAnsi="Times New Roman" w:cs="Times New Roman"/>
          <w:sz w:val="32"/>
          <w:szCs w:val="32"/>
          <w:lang w:val="nn-NO"/>
        </w:rPr>
        <w:t>avisoleringstang</w:t>
      </w:r>
      <w:proofErr w:type="spellEnd"/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</w:p>
    <w:p w:rsidR="00E92833" w:rsidRPr="00C32FA1" w:rsidRDefault="00E92833" w:rsidP="00E92833">
      <w:pPr>
        <w:pStyle w:val="ListParagraph"/>
        <w:rPr>
          <w:rFonts w:ascii="Times New Roman" w:hAnsi="Times New Roman" w:cs="Times New Roman"/>
          <w:sz w:val="40"/>
          <w:szCs w:val="40"/>
          <w:lang w:val="nn-NO"/>
        </w:rPr>
      </w:pPr>
    </w:p>
    <w:p w:rsidR="00E92833" w:rsidRPr="00C32FA1" w:rsidRDefault="00E92833" w:rsidP="00E92833">
      <w:pPr>
        <w:pStyle w:val="ListParagraph"/>
        <w:rPr>
          <w:rFonts w:ascii="Times New Roman" w:hAnsi="Times New Roman" w:cs="Times New Roman"/>
          <w:sz w:val="40"/>
          <w:szCs w:val="40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b/>
          <w:sz w:val="28"/>
          <w:szCs w:val="28"/>
          <w:lang w:val="nn-NO"/>
        </w:rPr>
      </w:pPr>
      <w:r w:rsidRPr="00C32FA1">
        <w:rPr>
          <w:rFonts w:ascii="Times New Roman" w:hAnsi="Times New Roman" w:cs="Times New Roman"/>
          <w:b/>
          <w:sz w:val="28"/>
          <w:szCs w:val="28"/>
          <w:lang w:val="nn-NO"/>
        </w:rPr>
        <w:t xml:space="preserve">  </w:t>
      </w:r>
    </w:p>
    <w:p w:rsidR="00E92833" w:rsidRPr="00C32FA1" w:rsidRDefault="00E92833" w:rsidP="00E92833">
      <w:pPr>
        <w:rPr>
          <w:rFonts w:ascii="Times New Roman" w:hAnsi="Times New Roman" w:cs="Times New Roman"/>
          <w:sz w:val="28"/>
          <w:szCs w:val="28"/>
          <w:lang w:val="nn-NO"/>
        </w:rPr>
      </w:pPr>
    </w:p>
    <w:p w:rsidR="00E92833" w:rsidRPr="00C32FA1" w:rsidRDefault="00E92833" w:rsidP="00E92833">
      <w:pPr>
        <w:rPr>
          <w:rFonts w:ascii="Times New Roman" w:hAnsi="Times New Roman" w:cs="Times New Roman"/>
          <w:sz w:val="28"/>
          <w:szCs w:val="28"/>
          <w:lang w:val="nn-NO"/>
        </w:rPr>
      </w:pPr>
    </w:p>
    <w:p w:rsidR="00A737ED" w:rsidRPr="00C32FA1" w:rsidRDefault="00A737ED" w:rsidP="002A32AF">
      <w:pPr>
        <w:jc w:val="center"/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2A32AF" w:rsidRPr="00C32FA1" w:rsidRDefault="002A32AF" w:rsidP="002A32AF">
      <w:pPr>
        <w:jc w:val="center"/>
        <w:rPr>
          <w:rFonts w:ascii="Times New Roman" w:hAnsi="Times New Roman" w:cs="Times New Roman"/>
          <w:b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lastRenderedPageBreak/>
        <w:t>Feilsøkingsskjema</w:t>
      </w:r>
    </w:p>
    <w:p w:rsidR="002A32AF" w:rsidRPr="00C32FA1" w:rsidRDefault="002A32AF" w:rsidP="00EE56D8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2367"/>
        <w:gridCol w:w="6275"/>
      </w:tblGrid>
      <w:tr w:rsidR="00331152" w:rsidRPr="00EB4C1A" w:rsidTr="00C55744">
        <w:tc>
          <w:tcPr>
            <w:tcW w:w="675" w:type="dxa"/>
          </w:tcPr>
          <w:p w:rsidR="00331152" w:rsidRPr="00C32FA1" w:rsidRDefault="00331152" w:rsidP="00C55744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1</w:t>
            </w:r>
          </w:p>
        </w:tc>
        <w:tc>
          <w:tcPr>
            <w:tcW w:w="1843" w:type="dxa"/>
          </w:tcPr>
          <w:p w:rsidR="00331152" w:rsidRPr="00C32FA1" w:rsidRDefault="00331152" w:rsidP="00C55744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Er det str</w:t>
            </w:r>
            <w:r w:rsidR="00C55744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au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m på batteriet?</w:t>
            </w:r>
          </w:p>
        </w:tc>
        <w:tc>
          <w:tcPr>
            <w:tcW w:w="6694" w:type="dxa"/>
          </w:tcPr>
          <w:p w:rsidR="00331152" w:rsidRPr="00C32FA1" w:rsidRDefault="00331152" w:rsidP="00C55744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Ta le</w:t>
            </w:r>
            <w:r w:rsidR="00C55744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i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dninga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ne på </w:t>
            </w:r>
            <w:proofErr w:type="spellStart"/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lysdioden</w:t>
            </w:r>
            <w:proofErr w:type="spellEnd"/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bort på pol</w:t>
            </w:r>
            <w:r w:rsidR="00C55744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ane på batteriet, rau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d til plus</w:t>
            </w:r>
            <w:r w:rsidR="00C55744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s og svart til minus. Det er straum på batteriet 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vis</w:t>
            </w:r>
            <w:r w:rsidR="00C55744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s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</w:t>
            </w:r>
            <w:proofErr w:type="spellStart"/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lysdioden</w:t>
            </w:r>
            <w:proofErr w:type="spellEnd"/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lyser.</w:t>
            </w:r>
          </w:p>
          <w:p w:rsidR="00331152" w:rsidRPr="00C32FA1" w:rsidRDefault="00C55744" w:rsidP="003E7B03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V</w:t>
            </w:r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i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s</w:t>
            </w:r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s 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ha</w:t>
            </w:r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n ikk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j</w:t>
            </w:r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e lyser, prøv e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i</w:t>
            </w:r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t ann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a</w:t>
            </w:r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batteri eller e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i</w:t>
            </w:r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n ann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a</w:t>
            </w:r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n </w:t>
            </w:r>
            <w:proofErr w:type="spellStart"/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lysdiode</w:t>
            </w:r>
            <w:proofErr w:type="spellEnd"/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på same batteri.</w:t>
            </w:r>
          </w:p>
        </w:tc>
      </w:tr>
      <w:tr w:rsidR="00331152" w:rsidRPr="00EB4C1A" w:rsidTr="00C55744">
        <w:tc>
          <w:tcPr>
            <w:tcW w:w="675" w:type="dxa"/>
          </w:tcPr>
          <w:p w:rsidR="00331152" w:rsidRPr="00C32FA1" w:rsidRDefault="00331152" w:rsidP="00C55744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2</w:t>
            </w:r>
          </w:p>
        </w:tc>
        <w:tc>
          <w:tcPr>
            <w:tcW w:w="1843" w:type="dxa"/>
          </w:tcPr>
          <w:p w:rsidR="00331152" w:rsidRPr="00C32FA1" w:rsidRDefault="00331152" w:rsidP="00CF1033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V</w:t>
            </w:r>
            <w:r w:rsidR="00CF1033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e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rk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a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r </w:t>
            </w:r>
            <w:proofErr w:type="spellStart"/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lysdioden</w:t>
            </w:r>
            <w:proofErr w:type="spellEnd"/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?</w:t>
            </w:r>
          </w:p>
        </w:tc>
        <w:tc>
          <w:tcPr>
            <w:tcW w:w="6694" w:type="dxa"/>
          </w:tcPr>
          <w:p w:rsidR="00331152" w:rsidRPr="00C32FA1" w:rsidRDefault="00331152" w:rsidP="00C55744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Ta le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idninga</w:t>
            </w:r>
            <w:r w:rsidR="00CF1033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ne på </w:t>
            </w:r>
            <w:proofErr w:type="spellStart"/>
            <w:r w:rsidR="00CF1033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lysdioden</w:t>
            </w:r>
            <w:proofErr w:type="spellEnd"/>
            <w:r w:rsidR="00CF1033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bort på pol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a</w:t>
            </w:r>
            <w:r w:rsidR="00CF1033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n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e på batteriet, rau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d til pluss 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og svart til minus. </w:t>
            </w:r>
            <w:proofErr w:type="spellStart"/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Lysdioden</w:t>
            </w:r>
            <w:proofErr w:type="spellEnd"/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ve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rk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a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r vis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s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han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lyser.</w:t>
            </w:r>
          </w:p>
          <w:p w:rsidR="00331152" w:rsidRPr="00C32FA1" w:rsidRDefault="003E7B03" w:rsidP="003E7B03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V</w:t>
            </w:r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i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s</w:t>
            </w:r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s 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ha</w:t>
            </w:r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n ikk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j</w:t>
            </w:r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e lyser, prøv e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i</w:t>
            </w:r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t ann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a</w:t>
            </w:r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batteri eller e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i</w:t>
            </w:r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n ann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a</w:t>
            </w:r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n </w:t>
            </w:r>
            <w:proofErr w:type="spellStart"/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lysdiode</w:t>
            </w:r>
            <w:proofErr w:type="spellEnd"/>
            <w:r w:rsidR="00331152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på same batteri.</w:t>
            </w:r>
          </w:p>
        </w:tc>
      </w:tr>
      <w:tr w:rsidR="00331152" w:rsidRPr="00C32FA1" w:rsidTr="00C55744">
        <w:tc>
          <w:tcPr>
            <w:tcW w:w="675" w:type="dxa"/>
          </w:tcPr>
          <w:p w:rsidR="00331152" w:rsidRPr="00C32FA1" w:rsidRDefault="00331152" w:rsidP="00C55744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3</w:t>
            </w:r>
          </w:p>
        </w:tc>
        <w:tc>
          <w:tcPr>
            <w:tcW w:w="1843" w:type="dxa"/>
          </w:tcPr>
          <w:p w:rsidR="00331152" w:rsidRPr="00C32FA1" w:rsidRDefault="00331152" w:rsidP="003E7B03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Er det kontakt i ko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p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lingsboksen?</w:t>
            </w:r>
          </w:p>
        </w:tc>
        <w:tc>
          <w:tcPr>
            <w:tcW w:w="6694" w:type="dxa"/>
          </w:tcPr>
          <w:p w:rsidR="00331152" w:rsidRPr="00C32FA1" w:rsidRDefault="00331152" w:rsidP="003E7B03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Er le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i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dning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a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ne godt nok </w:t>
            </w:r>
            <w:proofErr w:type="spellStart"/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avisolert</w:t>
            </w:r>
            <w:proofErr w:type="spellEnd"/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? Er det kontakt mellom metallet i le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i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dningen og metallet i ko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p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lingsboksen?</w:t>
            </w:r>
          </w:p>
        </w:tc>
      </w:tr>
      <w:tr w:rsidR="00331152" w:rsidRPr="00EB4C1A" w:rsidTr="00C55744">
        <w:tc>
          <w:tcPr>
            <w:tcW w:w="675" w:type="dxa"/>
          </w:tcPr>
          <w:p w:rsidR="00331152" w:rsidRPr="00C32FA1" w:rsidRDefault="00331152" w:rsidP="00C55744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4</w:t>
            </w:r>
          </w:p>
        </w:tc>
        <w:tc>
          <w:tcPr>
            <w:tcW w:w="1843" w:type="dxa"/>
          </w:tcPr>
          <w:p w:rsidR="00331152" w:rsidRPr="00C32FA1" w:rsidRDefault="00331152" w:rsidP="003E7B03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Er le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i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dning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ane se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tt 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riktig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inn i ko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p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lingsboksen?</w:t>
            </w:r>
          </w:p>
        </w:tc>
        <w:tc>
          <w:tcPr>
            <w:tcW w:w="6694" w:type="dxa"/>
          </w:tcPr>
          <w:p w:rsidR="00331152" w:rsidRPr="00C32FA1" w:rsidRDefault="00331152" w:rsidP="003E7B03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Er svart le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i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dning ko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pla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til svart le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i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dning og r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au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d le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idning til rau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d le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i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dning?</w:t>
            </w:r>
          </w:p>
        </w:tc>
      </w:tr>
      <w:tr w:rsidR="00331152" w:rsidRPr="00C32FA1" w:rsidTr="00C55744">
        <w:tc>
          <w:tcPr>
            <w:tcW w:w="675" w:type="dxa"/>
          </w:tcPr>
          <w:p w:rsidR="00331152" w:rsidRPr="00C32FA1" w:rsidRDefault="00331152" w:rsidP="00C55744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5</w:t>
            </w:r>
          </w:p>
        </w:tc>
        <w:tc>
          <w:tcPr>
            <w:tcW w:w="1843" w:type="dxa"/>
          </w:tcPr>
          <w:p w:rsidR="00331152" w:rsidRPr="00C32FA1" w:rsidRDefault="00331152" w:rsidP="003E7B03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Har du e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i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n lukk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a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krets?</w:t>
            </w:r>
          </w:p>
        </w:tc>
        <w:tc>
          <w:tcPr>
            <w:tcW w:w="6694" w:type="dxa"/>
          </w:tcPr>
          <w:p w:rsidR="00331152" w:rsidRPr="00C32FA1" w:rsidRDefault="00331152" w:rsidP="003E7B03">
            <w:pPr>
              <w:rPr>
                <w:rFonts w:ascii="Times New Roman" w:hAnsi="Times New Roman" w:cs="Times New Roman"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Følg str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au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men. Kan str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au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men gå i e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i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n krets fr</w:t>
            </w:r>
            <w:r w:rsidR="003E7B03"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å</w:t>
            </w:r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batteriet, gjennom </w:t>
            </w:r>
            <w:proofErr w:type="spellStart"/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>lysdioden</w:t>
            </w:r>
            <w:proofErr w:type="spellEnd"/>
            <w:r w:rsidRPr="00C32FA1">
              <w:rPr>
                <w:rFonts w:ascii="Times New Roman" w:hAnsi="Times New Roman" w:cs="Times New Roman"/>
                <w:sz w:val="32"/>
                <w:szCs w:val="32"/>
                <w:lang w:val="nn-NO"/>
              </w:rPr>
              <w:t xml:space="preserve"> og tilbake til batteriet?</w:t>
            </w:r>
          </w:p>
        </w:tc>
      </w:tr>
    </w:tbl>
    <w:p w:rsidR="002A32AF" w:rsidRPr="00C32FA1" w:rsidRDefault="002A32AF" w:rsidP="00EE56D8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2A32AF" w:rsidRPr="00C32FA1" w:rsidRDefault="002A32AF" w:rsidP="00EE56D8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2A32AF" w:rsidRPr="00C32FA1" w:rsidRDefault="002A32AF" w:rsidP="00EE56D8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2A32AF" w:rsidRPr="00C32FA1" w:rsidRDefault="002A32AF" w:rsidP="00EE56D8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2A32AF" w:rsidRPr="00C32FA1" w:rsidRDefault="002A32AF" w:rsidP="00EE56D8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2A32AF" w:rsidRPr="00C32FA1" w:rsidRDefault="002A32AF" w:rsidP="00EE56D8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2A32AF" w:rsidRPr="00C32FA1" w:rsidRDefault="002A32AF" w:rsidP="00EE56D8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1B14C0" w:rsidRPr="00C32FA1" w:rsidRDefault="00871911" w:rsidP="00594D90">
      <w:pPr>
        <w:jc w:val="center"/>
        <w:rPr>
          <w:rFonts w:ascii="Times New Roman" w:hAnsi="Times New Roman" w:cs="Times New Roman"/>
          <w:b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lastRenderedPageBreak/>
        <w:t>Planlegg</w:t>
      </w:r>
      <w:r w:rsidR="001B14C0" w:rsidRPr="00C32FA1">
        <w:rPr>
          <w:rFonts w:ascii="Times New Roman" w:hAnsi="Times New Roman" w:cs="Times New Roman"/>
          <w:b/>
          <w:sz w:val="40"/>
          <w:szCs w:val="40"/>
          <w:lang w:val="nn-NO"/>
        </w:rPr>
        <w:t xml:space="preserve"> rom til modellhus</w:t>
      </w:r>
    </w:p>
    <w:p w:rsidR="00F43EEC" w:rsidRPr="00C32FA1" w:rsidRDefault="004B42AA" w:rsidP="00C53B5B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b/>
          <w:sz w:val="32"/>
          <w:szCs w:val="32"/>
          <w:lang w:val="nn-NO"/>
        </w:rPr>
        <w:t>1.</w:t>
      </w:r>
      <w:r w:rsidR="0013346D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="003E7B03" w:rsidRPr="00C32FA1">
        <w:rPr>
          <w:rFonts w:ascii="Times New Roman" w:hAnsi="Times New Roman" w:cs="Times New Roman"/>
          <w:sz w:val="32"/>
          <w:szCs w:val="32"/>
          <w:lang w:val="nn-NO"/>
        </w:rPr>
        <w:t>K</w:t>
      </w:r>
      <w:r w:rsidR="00365CE0" w:rsidRPr="00C32FA1">
        <w:rPr>
          <w:rFonts w:ascii="Times New Roman" w:hAnsi="Times New Roman" w:cs="Times New Roman"/>
          <w:sz w:val="32"/>
          <w:szCs w:val="32"/>
          <w:lang w:val="nn-NO"/>
        </w:rPr>
        <w:t>va</w:t>
      </w:r>
      <w:r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slags rom: </w:t>
      </w:r>
    </w:p>
    <w:p w:rsidR="00A7154B" w:rsidRPr="00C32FA1" w:rsidRDefault="00DE7E2E" w:rsidP="00C53B5B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b/>
          <w:sz w:val="32"/>
          <w:szCs w:val="32"/>
          <w:lang w:val="nn-NO"/>
        </w:rPr>
        <w:t>2.</w:t>
      </w:r>
      <w:r w:rsidR="00A7154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A86736" w:rsidRPr="00C32FA1" w:rsidTr="00C55744">
        <w:tc>
          <w:tcPr>
            <w:tcW w:w="9212" w:type="dxa"/>
            <w:gridSpan w:val="2"/>
          </w:tcPr>
          <w:p w:rsidR="00A86736" w:rsidRPr="00C32FA1" w:rsidRDefault="00A86736" w:rsidP="0057084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b/>
                <w:sz w:val="32"/>
                <w:szCs w:val="32"/>
                <w:lang w:val="nn-NO"/>
              </w:rPr>
              <w:t>Planlegg lampe 1</w:t>
            </w:r>
          </w:p>
        </w:tc>
      </w:tr>
      <w:tr w:rsidR="00A86736" w:rsidRPr="00C32FA1" w:rsidTr="007A5C7E">
        <w:tc>
          <w:tcPr>
            <w:tcW w:w="2235" w:type="dxa"/>
          </w:tcPr>
          <w:p w:rsidR="00A86736" w:rsidRPr="00C32FA1" w:rsidRDefault="00684E5A" w:rsidP="00C53B5B">
            <w:pPr>
              <w:rPr>
                <w:rFonts w:ascii="Times New Roman" w:hAnsi="Times New Roman" w:cs="Times New Roman"/>
                <w:sz w:val="36"/>
                <w:szCs w:val="36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6"/>
                <w:szCs w:val="36"/>
                <w:lang w:val="nn-NO"/>
              </w:rPr>
              <w:t>Type lampe</w:t>
            </w:r>
          </w:p>
        </w:tc>
        <w:tc>
          <w:tcPr>
            <w:tcW w:w="6977" w:type="dxa"/>
          </w:tcPr>
          <w:p w:rsidR="00A86736" w:rsidRPr="00C32FA1" w:rsidRDefault="00A86736" w:rsidP="00C53B5B">
            <w:pPr>
              <w:rPr>
                <w:rFonts w:ascii="Times New Roman" w:hAnsi="Times New Roman" w:cs="Times New Roman"/>
                <w:sz w:val="52"/>
                <w:szCs w:val="52"/>
                <w:lang w:val="nn-NO"/>
              </w:rPr>
            </w:pPr>
          </w:p>
        </w:tc>
      </w:tr>
      <w:tr w:rsidR="00A86736" w:rsidRPr="00C32FA1" w:rsidTr="007A5C7E">
        <w:tc>
          <w:tcPr>
            <w:tcW w:w="2235" w:type="dxa"/>
          </w:tcPr>
          <w:p w:rsidR="00A86736" w:rsidRPr="00C32FA1" w:rsidRDefault="00684E5A" w:rsidP="00C53B5B">
            <w:pPr>
              <w:rPr>
                <w:rFonts w:ascii="Times New Roman" w:hAnsi="Times New Roman" w:cs="Times New Roman"/>
                <w:sz w:val="36"/>
                <w:szCs w:val="36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6"/>
                <w:szCs w:val="36"/>
                <w:lang w:val="nn-NO"/>
              </w:rPr>
              <w:t>Funksjon</w:t>
            </w:r>
          </w:p>
        </w:tc>
        <w:tc>
          <w:tcPr>
            <w:tcW w:w="6977" w:type="dxa"/>
          </w:tcPr>
          <w:p w:rsidR="00A86736" w:rsidRPr="00C32FA1" w:rsidRDefault="00A86736" w:rsidP="00C53B5B">
            <w:pPr>
              <w:rPr>
                <w:rFonts w:ascii="Times New Roman" w:hAnsi="Times New Roman" w:cs="Times New Roman"/>
                <w:sz w:val="52"/>
                <w:szCs w:val="52"/>
                <w:lang w:val="nn-NO"/>
              </w:rPr>
            </w:pPr>
          </w:p>
        </w:tc>
      </w:tr>
    </w:tbl>
    <w:p w:rsidR="00A7154B" w:rsidRPr="00C32FA1" w:rsidRDefault="00A7154B" w:rsidP="00C53B5B">
      <w:pPr>
        <w:rPr>
          <w:rFonts w:ascii="Times New Roman" w:hAnsi="Times New Roman" w:cs="Times New Roman"/>
          <w:sz w:val="32"/>
          <w:szCs w:val="32"/>
          <w:lang w:val="nn-NO"/>
        </w:rPr>
      </w:pPr>
    </w:p>
    <w:p w:rsidR="00A7154B" w:rsidRPr="00C32FA1" w:rsidRDefault="004D4342" w:rsidP="00C53B5B">
      <w:pPr>
        <w:rPr>
          <w:rFonts w:ascii="Times New Roman" w:hAnsi="Times New Roman" w:cs="Times New Roman"/>
          <w:b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b/>
          <w:sz w:val="32"/>
          <w:szCs w:val="32"/>
          <w:lang w:val="nn-NO"/>
        </w:rPr>
        <w:t xml:space="preserve">3.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4D4342" w:rsidRPr="00C32FA1" w:rsidTr="00C55744">
        <w:tc>
          <w:tcPr>
            <w:tcW w:w="9212" w:type="dxa"/>
            <w:gridSpan w:val="2"/>
          </w:tcPr>
          <w:p w:rsidR="004D4342" w:rsidRPr="00C32FA1" w:rsidRDefault="0057084F" w:rsidP="0057084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nn-NO"/>
              </w:rPr>
            </w:pPr>
            <w:r w:rsidRPr="00C32FA1">
              <w:rPr>
                <w:rFonts w:ascii="Times New Roman" w:hAnsi="Times New Roman" w:cs="Times New Roman"/>
                <w:b/>
                <w:sz w:val="32"/>
                <w:szCs w:val="32"/>
                <w:lang w:val="nn-NO"/>
              </w:rPr>
              <w:t>Planlegg lampe 2</w:t>
            </w:r>
          </w:p>
        </w:tc>
      </w:tr>
      <w:tr w:rsidR="004D4342" w:rsidRPr="00C32FA1" w:rsidTr="007A5C7E">
        <w:tc>
          <w:tcPr>
            <w:tcW w:w="2235" w:type="dxa"/>
          </w:tcPr>
          <w:p w:rsidR="004D4342" w:rsidRPr="00C32FA1" w:rsidRDefault="00684E5A" w:rsidP="00C55744">
            <w:pPr>
              <w:rPr>
                <w:rFonts w:ascii="Times New Roman" w:hAnsi="Times New Roman" w:cs="Times New Roman"/>
                <w:sz w:val="36"/>
                <w:szCs w:val="36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6"/>
                <w:szCs w:val="36"/>
                <w:lang w:val="nn-NO"/>
              </w:rPr>
              <w:t>Type lampe</w:t>
            </w:r>
            <w:r w:rsidR="0057084F" w:rsidRPr="00C32FA1">
              <w:rPr>
                <w:rFonts w:ascii="Times New Roman" w:hAnsi="Times New Roman" w:cs="Times New Roman"/>
                <w:sz w:val="36"/>
                <w:szCs w:val="36"/>
                <w:lang w:val="nn-NO"/>
              </w:rPr>
              <w:t xml:space="preserve"> </w:t>
            </w:r>
          </w:p>
        </w:tc>
        <w:tc>
          <w:tcPr>
            <w:tcW w:w="6977" w:type="dxa"/>
          </w:tcPr>
          <w:p w:rsidR="004D4342" w:rsidRPr="00C32FA1" w:rsidRDefault="004D4342" w:rsidP="00C55744">
            <w:pPr>
              <w:rPr>
                <w:rFonts w:ascii="Times New Roman" w:hAnsi="Times New Roman" w:cs="Times New Roman"/>
                <w:sz w:val="52"/>
                <w:szCs w:val="52"/>
                <w:lang w:val="nn-NO"/>
              </w:rPr>
            </w:pPr>
          </w:p>
        </w:tc>
      </w:tr>
      <w:tr w:rsidR="004D4342" w:rsidRPr="00C32FA1" w:rsidTr="007A5C7E">
        <w:tc>
          <w:tcPr>
            <w:tcW w:w="2235" w:type="dxa"/>
          </w:tcPr>
          <w:p w:rsidR="004D4342" w:rsidRPr="00C32FA1" w:rsidRDefault="00684E5A" w:rsidP="00C55744">
            <w:pPr>
              <w:rPr>
                <w:rFonts w:ascii="Times New Roman" w:hAnsi="Times New Roman" w:cs="Times New Roman"/>
                <w:sz w:val="36"/>
                <w:szCs w:val="36"/>
                <w:lang w:val="nn-NO"/>
              </w:rPr>
            </w:pPr>
            <w:r w:rsidRPr="00C32FA1">
              <w:rPr>
                <w:rFonts w:ascii="Times New Roman" w:hAnsi="Times New Roman" w:cs="Times New Roman"/>
                <w:sz w:val="36"/>
                <w:szCs w:val="36"/>
                <w:lang w:val="nn-NO"/>
              </w:rPr>
              <w:t>Funksjon</w:t>
            </w:r>
            <w:r w:rsidR="0057084F" w:rsidRPr="00C32FA1">
              <w:rPr>
                <w:rFonts w:ascii="Times New Roman" w:hAnsi="Times New Roman" w:cs="Times New Roman"/>
                <w:sz w:val="36"/>
                <w:szCs w:val="36"/>
                <w:lang w:val="nn-NO"/>
              </w:rPr>
              <w:t xml:space="preserve"> </w:t>
            </w:r>
          </w:p>
        </w:tc>
        <w:tc>
          <w:tcPr>
            <w:tcW w:w="6977" w:type="dxa"/>
          </w:tcPr>
          <w:p w:rsidR="004D4342" w:rsidRPr="00C32FA1" w:rsidRDefault="004D4342" w:rsidP="00C55744">
            <w:pPr>
              <w:rPr>
                <w:rFonts w:ascii="Times New Roman" w:hAnsi="Times New Roman" w:cs="Times New Roman"/>
                <w:sz w:val="52"/>
                <w:szCs w:val="52"/>
                <w:lang w:val="nn-NO"/>
              </w:rPr>
            </w:pPr>
          </w:p>
        </w:tc>
      </w:tr>
    </w:tbl>
    <w:p w:rsidR="00891316" w:rsidRPr="00C32FA1" w:rsidRDefault="00891316" w:rsidP="00C53B5B">
      <w:pPr>
        <w:rPr>
          <w:rFonts w:ascii="Times New Roman" w:hAnsi="Times New Roman" w:cs="Times New Roman"/>
          <w:b/>
          <w:sz w:val="32"/>
          <w:szCs w:val="32"/>
          <w:lang w:val="nn-NO"/>
        </w:rPr>
      </w:pPr>
    </w:p>
    <w:p w:rsidR="004B42AA" w:rsidRPr="00C32FA1" w:rsidRDefault="0057084F" w:rsidP="00920743">
      <w:pPr>
        <w:rPr>
          <w:rFonts w:ascii="Times New Roman" w:hAnsi="Times New Roman" w:cs="Times New Roman"/>
          <w:sz w:val="32"/>
          <w:szCs w:val="32"/>
          <w:lang w:val="nn-NO"/>
        </w:rPr>
      </w:pPr>
      <w:r w:rsidRPr="00C32FA1">
        <w:rPr>
          <w:rFonts w:ascii="Times New Roman" w:hAnsi="Times New Roman" w:cs="Times New Roman"/>
          <w:b/>
          <w:sz w:val="32"/>
          <w:szCs w:val="32"/>
          <w:lang w:val="nn-NO"/>
        </w:rPr>
        <w:t>4</w:t>
      </w:r>
      <w:r w:rsidR="004B42AA" w:rsidRPr="00C32FA1">
        <w:rPr>
          <w:rFonts w:ascii="Times New Roman" w:hAnsi="Times New Roman" w:cs="Times New Roman"/>
          <w:b/>
          <w:sz w:val="32"/>
          <w:szCs w:val="32"/>
          <w:lang w:val="nn-NO"/>
        </w:rPr>
        <w:t>.</w:t>
      </w:r>
      <w:r w:rsidR="004B42AA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Te</w:t>
      </w:r>
      <w:r w:rsidR="003E7B03" w:rsidRPr="00C32FA1">
        <w:rPr>
          <w:rFonts w:ascii="Times New Roman" w:hAnsi="Times New Roman" w:cs="Times New Roman"/>
          <w:sz w:val="32"/>
          <w:szCs w:val="32"/>
          <w:lang w:val="nn-NO"/>
        </w:rPr>
        <w:t>ik</w:t>
      </w:r>
      <w:r w:rsidR="004B42AA" w:rsidRPr="00C32FA1">
        <w:rPr>
          <w:rFonts w:ascii="Times New Roman" w:hAnsi="Times New Roman" w:cs="Times New Roman"/>
          <w:sz w:val="32"/>
          <w:szCs w:val="32"/>
          <w:lang w:val="nn-NO"/>
        </w:rPr>
        <w:t>n e</w:t>
      </w:r>
      <w:r w:rsidR="003E7B03" w:rsidRPr="00C32FA1">
        <w:rPr>
          <w:rFonts w:ascii="Times New Roman" w:hAnsi="Times New Roman" w:cs="Times New Roman"/>
          <w:sz w:val="32"/>
          <w:szCs w:val="32"/>
          <w:lang w:val="nn-NO"/>
        </w:rPr>
        <w:t>i</w:t>
      </w:r>
      <w:r w:rsidR="00057DFA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enkel</w:t>
      </w:r>
      <w:r w:rsidR="004B42AA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skiss</w:t>
      </w:r>
      <w:r w:rsidR="00F008E4" w:rsidRPr="00C32FA1">
        <w:rPr>
          <w:rFonts w:ascii="Times New Roman" w:hAnsi="Times New Roman" w:cs="Times New Roman"/>
          <w:sz w:val="32"/>
          <w:szCs w:val="32"/>
          <w:lang w:val="nn-NO"/>
        </w:rPr>
        <w:t>e</w:t>
      </w:r>
      <w:r w:rsidR="00F00812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av rommet</w:t>
      </w:r>
      <w:r w:rsidR="00734E8D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som viser</w:t>
      </w:r>
      <w:r w:rsidR="00217CEB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  <w:r w:rsidR="003E7B03" w:rsidRPr="00C32FA1">
        <w:rPr>
          <w:rFonts w:ascii="Times New Roman" w:hAnsi="Times New Roman" w:cs="Times New Roman"/>
          <w:sz w:val="32"/>
          <w:szCs w:val="32"/>
          <w:lang w:val="nn-NO"/>
        </w:rPr>
        <w:t>kva</w:t>
      </w:r>
      <w:r w:rsidR="00217CEB" w:rsidRPr="00C32FA1">
        <w:rPr>
          <w:rFonts w:ascii="Times New Roman" w:hAnsi="Times New Roman" w:cs="Times New Roman"/>
          <w:sz w:val="32"/>
          <w:szCs w:val="32"/>
          <w:lang w:val="nn-NO"/>
        </w:rPr>
        <w:t>r</w:t>
      </w:r>
      <w:r w:rsidR="00920743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la</w:t>
      </w:r>
      <w:r w:rsidR="003E7B03" w:rsidRPr="00C32FA1">
        <w:rPr>
          <w:rFonts w:ascii="Times New Roman" w:hAnsi="Times New Roman" w:cs="Times New Roman"/>
          <w:sz w:val="32"/>
          <w:szCs w:val="32"/>
          <w:lang w:val="nn-NO"/>
        </w:rPr>
        <w:t>mpa</w:t>
      </w:r>
      <w:r w:rsidR="00A8755F" w:rsidRPr="00C32FA1">
        <w:rPr>
          <w:rFonts w:ascii="Times New Roman" w:hAnsi="Times New Roman" w:cs="Times New Roman"/>
          <w:sz w:val="32"/>
          <w:szCs w:val="32"/>
          <w:lang w:val="nn-NO"/>
        </w:rPr>
        <w:t>ne og bryt</w:t>
      </w:r>
      <w:r w:rsidR="003E7B03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A8755F" w:rsidRPr="00C32FA1">
        <w:rPr>
          <w:rFonts w:ascii="Times New Roman" w:hAnsi="Times New Roman" w:cs="Times New Roman"/>
          <w:sz w:val="32"/>
          <w:szCs w:val="32"/>
          <w:lang w:val="nn-NO"/>
        </w:rPr>
        <w:t>ren skal v</w:t>
      </w:r>
      <w:r w:rsidR="003E7B03" w:rsidRPr="00C32FA1">
        <w:rPr>
          <w:rFonts w:ascii="Times New Roman" w:hAnsi="Times New Roman" w:cs="Times New Roman"/>
          <w:sz w:val="32"/>
          <w:szCs w:val="32"/>
          <w:lang w:val="nn-NO"/>
        </w:rPr>
        <w:t>e</w:t>
      </w:r>
      <w:r w:rsidR="00A8755F" w:rsidRPr="00C32FA1">
        <w:rPr>
          <w:rFonts w:ascii="Times New Roman" w:hAnsi="Times New Roman" w:cs="Times New Roman"/>
          <w:sz w:val="32"/>
          <w:szCs w:val="32"/>
          <w:lang w:val="nn-NO"/>
        </w:rPr>
        <w:t>re</w:t>
      </w:r>
      <w:r w:rsidR="00920743" w:rsidRPr="00C32FA1">
        <w:rPr>
          <w:rFonts w:ascii="Times New Roman" w:hAnsi="Times New Roman" w:cs="Times New Roman"/>
          <w:sz w:val="32"/>
          <w:szCs w:val="32"/>
          <w:lang w:val="nn-NO"/>
        </w:rPr>
        <w:t>. T</w:t>
      </w:r>
      <w:r w:rsidR="00951995" w:rsidRPr="00C32FA1">
        <w:rPr>
          <w:rFonts w:ascii="Times New Roman" w:hAnsi="Times New Roman" w:cs="Times New Roman"/>
          <w:sz w:val="32"/>
          <w:szCs w:val="32"/>
          <w:lang w:val="nn-NO"/>
        </w:rPr>
        <w:t>e</w:t>
      </w:r>
      <w:r w:rsidR="003E7B03" w:rsidRPr="00C32FA1">
        <w:rPr>
          <w:rFonts w:ascii="Times New Roman" w:hAnsi="Times New Roman" w:cs="Times New Roman"/>
          <w:sz w:val="32"/>
          <w:szCs w:val="32"/>
          <w:lang w:val="nn-NO"/>
        </w:rPr>
        <w:t>ik</w:t>
      </w:r>
      <w:r w:rsidR="00951995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n </w:t>
      </w:r>
      <w:r w:rsidR="003E7B03" w:rsidRPr="00C32FA1">
        <w:rPr>
          <w:rFonts w:ascii="Times New Roman" w:hAnsi="Times New Roman" w:cs="Times New Roman"/>
          <w:sz w:val="32"/>
          <w:szCs w:val="32"/>
          <w:lang w:val="nn-NO"/>
        </w:rPr>
        <w:t>korleis</w:t>
      </w:r>
      <w:r w:rsidR="00951995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lamp</w:t>
      </w:r>
      <w:r w:rsidR="003E7B03" w:rsidRPr="00C32FA1">
        <w:rPr>
          <w:rFonts w:ascii="Times New Roman" w:hAnsi="Times New Roman" w:cs="Times New Roman"/>
          <w:sz w:val="32"/>
          <w:szCs w:val="32"/>
          <w:lang w:val="nn-NO"/>
        </w:rPr>
        <w:t>a</w:t>
      </w:r>
      <w:r w:rsidR="00951995" w:rsidRPr="00C32FA1">
        <w:rPr>
          <w:rFonts w:ascii="Times New Roman" w:hAnsi="Times New Roman" w:cs="Times New Roman"/>
          <w:sz w:val="32"/>
          <w:szCs w:val="32"/>
          <w:lang w:val="nn-NO"/>
        </w:rPr>
        <w:t>ne skal s</w:t>
      </w:r>
      <w:r w:rsidR="003E7B03" w:rsidRPr="00C32FA1">
        <w:rPr>
          <w:rFonts w:ascii="Times New Roman" w:hAnsi="Times New Roman" w:cs="Times New Roman"/>
          <w:sz w:val="32"/>
          <w:szCs w:val="32"/>
          <w:lang w:val="nn-NO"/>
        </w:rPr>
        <w:t>jå</w:t>
      </w:r>
      <w:r w:rsidR="00951995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ut.</w:t>
      </w:r>
      <w:r w:rsidR="00E87D85" w:rsidRPr="00C32FA1">
        <w:rPr>
          <w:rFonts w:ascii="Times New Roman" w:hAnsi="Times New Roman" w:cs="Times New Roman"/>
          <w:sz w:val="32"/>
          <w:szCs w:val="32"/>
          <w:lang w:val="nn-NO"/>
        </w:rPr>
        <w:t xml:space="preserve"> </w:t>
      </w:r>
    </w:p>
    <w:p w:rsidR="00891316" w:rsidRPr="00C32FA1" w:rsidRDefault="007A5C7E" w:rsidP="007A5C7E">
      <w:pPr>
        <w:rPr>
          <w:rFonts w:ascii="Times New Roman" w:hAnsi="Times New Roman" w:cs="Times New Roman"/>
          <w:sz w:val="28"/>
          <w:szCs w:val="28"/>
          <w:lang w:val="nn-NO"/>
        </w:rPr>
      </w:pPr>
      <w:r w:rsidRPr="00C32FA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E90CB9" wp14:editId="0299F592">
                <wp:simplePos x="0" y="0"/>
                <wp:positionH relativeFrom="column">
                  <wp:posOffset>-240576</wp:posOffset>
                </wp:positionH>
                <wp:positionV relativeFrom="paragraph">
                  <wp:posOffset>6291</wp:posOffset>
                </wp:positionV>
                <wp:extent cx="5645888" cy="2933065"/>
                <wp:effectExtent l="0" t="0" r="12065" b="196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888" cy="293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Pr="005272C6" w:rsidRDefault="00C55744" w:rsidP="005553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18.95pt;margin-top:.5pt;width:444.55pt;height:230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">
                <v:textbox>
                  <w:txbxContent>
                    <w:p w:rsidR="00C55744" w:rsidRPr="005272C6" w:rsidRDefault="00C55744" w:rsidP="0055531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1316" w:rsidRPr="00C32FA1" w:rsidRDefault="00891316" w:rsidP="00891316">
      <w:pPr>
        <w:ind w:left="708"/>
        <w:rPr>
          <w:rFonts w:ascii="Times New Roman" w:hAnsi="Times New Roman" w:cs="Times New Roman"/>
          <w:sz w:val="28"/>
          <w:szCs w:val="28"/>
          <w:lang w:val="nn-NO"/>
        </w:rPr>
      </w:pPr>
    </w:p>
    <w:p w:rsidR="004B42AA" w:rsidRPr="00C32FA1" w:rsidRDefault="004B42AA" w:rsidP="00C53B5B">
      <w:pPr>
        <w:rPr>
          <w:rFonts w:ascii="Times New Roman" w:hAnsi="Times New Roman" w:cs="Times New Roman"/>
          <w:sz w:val="28"/>
          <w:szCs w:val="28"/>
          <w:lang w:val="nn-NO"/>
        </w:rPr>
      </w:pPr>
    </w:p>
    <w:p w:rsidR="001B14C0" w:rsidRPr="00C32FA1" w:rsidRDefault="001B14C0" w:rsidP="00C53B5B">
      <w:pPr>
        <w:rPr>
          <w:rFonts w:ascii="Times New Roman" w:hAnsi="Times New Roman" w:cs="Times New Roman"/>
          <w:sz w:val="28"/>
          <w:szCs w:val="28"/>
          <w:lang w:val="nn-NO"/>
        </w:rPr>
      </w:pPr>
    </w:p>
    <w:p w:rsidR="001B14C0" w:rsidRPr="00C32FA1" w:rsidRDefault="001B14C0" w:rsidP="00C53B5B">
      <w:pPr>
        <w:rPr>
          <w:rFonts w:ascii="Times New Roman" w:hAnsi="Times New Roman" w:cs="Times New Roman"/>
          <w:sz w:val="28"/>
          <w:szCs w:val="28"/>
          <w:lang w:val="nn-NO"/>
        </w:rPr>
      </w:pPr>
    </w:p>
    <w:p w:rsidR="002C1F49" w:rsidRPr="00C32FA1" w:rsidRDefault="002C1F49" w:rsidP="002C1F49">
      <w:pPr>
        <w:rPr>
          <w:rFonts w:ascii="Times New Roman" w:hAnsi="Times New Roman" w:cs="Times New Roman"/>
          <w:b/>
          <w:sz w:val="48"/>
          <w:szCs w:val="48"/>
          <w:lang w:val="nn-NO"/>
        </w:rPr>
      </w:pPr>
    </w:p>
    <w:p w:rsidR="001D5800" w:rsidRPr="00C32FA1" w:rsidRDefault="0072065D" w:rsidP="0072065D">
      <w:pPr>
        <w:ind w:left="708"/>
        <w:rPr>
          <w:rFonts w:ascii="Times New Roman" w:hAnsi="Times New Roman" w:cs="Times New Roman"/>
          <w:b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br/>
      </w:r>
    </w:p>
    <w:p w:rsidR="001D5800" w:rsidRPr="00C32FA1" w:rsidRDefault="001D5800" w:rsidP="0072065D">
      <w:pPr>
        <w:ind w:left="708"/>
        <w:rPr>
          <w:rFonts w:ascii="Times New Roman" w:hAnsi="Times New Roman" w:cs="Times New Roman"/>
          <w:b/>
          <w:sz w:val="48"/>
          <w:szCs w:val="48"/>
          <w:lang w:val="nn-NO"/>
        </w:rPr>
      </w:pPr>
    </w:p>
    <w:p w:rsidR="00786EF9" w:rsidRPr="00C32FA1" w:rsidRDefault="008A3BA0" w:rsidP="008A3BA0">
      <w:pPr>
        <w:ind w:left="708"/>
        <w:rPr>
          <w:rFonts w:ascii="Times New Roman" w:hAnsi="Times New Roman" w:cs="Times New Roman"/>
          <w:b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76E85C7" wp14:editId="160F15CA">
                <wp:simplePos x="0" y="0"/>
                <wp:positionH relativeFrom="column">
                  <wp:posOffset>3138805</wp:posOffset>
                </wp:positionH>
                <wp:positionV relativeFrom="paragraph">
                  <wp:posOffset>-766445</wp:posOffset>
                </wp:positionV>
                <wp:extent cx="1943100" cy="3000375"/>
                <wp:effectExtent l="0" t="0" r="19050" b="28575"/>
                <wp:wrapNone/>
                <wp:docPr id="2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744" w:rsidRPr="00BC1B07" w:rsidRDefault="00C55744" w:rsidP="00BC1B07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3E7B03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7D8F1F" wp14:editId="4FE8703A">
                                  <wp:extent cx="1751330" cy="2484755"/>
                                  <wp:effectExtent l="0" t="0" r="127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lektrikerbok NN-1.jp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1330" cy="2484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47.15pt;margin-top:-60.35pt;width:153pt;height:236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" strokecolor="window">
                <v:textbox>
                  <w:txbxContent>
                    <w:p w:rsidR="00C55744" w:rsidRPr="00BC1B07" w:rsidRDefault="00C55744" w:rsidP="00BC1B07">
                      <w:pP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   </w:t>
                      </w:r>
                      <w:r w:rsidR="003E7B03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751330" cy="2484755"/>
                            <wp:effectExtent l="0" t="0" r="127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lektrikerbok NN-1.jpg"/>
                                    <pic:cNvPicPr/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1330" cy="2484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6EF9" w:rsidRPr="00C32FA1">
        <w:rPr>
          <w:rFonts w:ascii="Times New Roman" w:hAnsi="Times New Roman" w:cs="Times New Roman"/>
          <w:b/>
          <w:sz w:val="48"/>
          <w:szCs w:val="48"/>
          <w:lang w:val="nn-NO"/>
        </w:rPr>
        <w:t xml:space="preserve">Før lesing: </w:t>
      </w:r>
      <w:r w:rsidR="002C1F49" w:rsidRPr="00C32FA1">
        <w:rPr>
          <w:rFonts w:ascii="Times New Roman" w:hAnsi="Times New Roman" w:cs="Times New Roman"/>
          <w:b/>
          <w:sz w:val="48"/>
          <w:szCs w:val="48"/>
          <w:lang w:val="nn-NO"/>
        </w:rPr>
        <w:br/>
      </w:r>
      <w:r w:rsidR="00485506" w:rsidRPr="00C32FA1">
        <w:rPr>
          <w:rFonts w:ascii="Times New Roman" w:hAnsi="Times New Roman" w:cs="Times New Roman"/>
          <w:b/>
          <w:i/>
          <w:sz w:val="48"/>
          <w:szCs w:val="48"/>
          <w:lang w:val="nn-NO"/>
        </w:rPr>
        <w:t xml:space="preserve">Møt </w:t>
      </w:r>
      <w:r w:rsidR="004372D2" w:rsidRPr="00C32FA1">
        <w:rPr>
          <w:rFonts w:ascii="Times New Roman" w:hAnsi="Times New Roman" w:cs="Times New Roman"/>
          <w:b/>
          <w:i/>
          <w:sz w:val="48"/>
          <w:szCs w:val="48"/>
          <w:lang w:val="nn-NO"/>
        </w:rPr>
        <w:t>e</w:t>
      </w:r>
      <w:r w:rsidR="003E7B03" w:rsidRPr="00C32FA1">
        <w:rPr>
          <w:rFonts w:ascii="Times New Roman" w:hAnsi="Times New Roman" w:cs="Times New Roman"/>
          <w:b/>
          <w:i/>
          <w:sz w:val="48"/>
          <w:szCs w:val="48"/>
          <w:lang w:val="nn-NO"/>
        </w:rPr>
        <w:t>i</w:t>
      </w:r>
      <w:r w:rsidR="004372D2" w:rsidRPr="00C32FA1">
        <w:rPr>
          <w:rFonts w:ascii="Times New Roman" w:hAnsi="Times New Roman" w:cs="Times New Roman"/>
          <w:b/>
          <w:i/>
          <w:sz w:val="48"/>
          <w:szCs w:val="48"/>
          <w:lang w:val="nn-NO"/>
        </w:rPr>
        <w:t>n</w:t>
      </w:r>
      <w:r w:rsidR="00485506" w:rsidRPr="00C32FA1">
        <w:rPr>
          <w:rFonts w:ascii="Times New Roman" w:hAnsi="Times New Roman" w:cs="Times New Roman"/>
          <w:b/>
          <w:i/>
          <w:sz w:val="48"/>
          <w:szCs w:val="48"/>
          <w:lang w:val="nn-NO"/>
        </w:rPr>
        <w:t xml:space="preserve"> elektrik</w:t>
      </w:r>
      <w:r w:rsidR="003E7B03" w:rsidRPr="00C32FA1">
        <w:rPr>
          <w:rFonts w:ascii="Times New Roman" w:hAnsi="Times New Roman" w:cs="Times New Roman"/>
          <w:b/>
          <w:i/>
          <w:sz w:val="48"/>
          <w:szCs w:val="48"/>
          <w:lang w:val="nn-NO"/>
        </w:rPr>
        <w:t>a</w:t>
      </w:r>
      <w:r w:rsidR="00485506" w:rsidRPr="00C32FA1">
        <w:rPr>
          <w:rFonts w:ascii="Times New Roman" w:hAnsi="Times New Roman" w:cs="Times New Roman"/>
          <w:b/>
          <w:i/>
          <w:sz w:val="48"/>
          <w:szCs w:val="48"/>
          <w:lang w:val="nn-NO"/>
        </w:rPr>
        <w:t>r.</w:t>
      </w:r>
      <w:r w:rsidR="00485506" w:rsidRPr="00C32FA1">
        <w:rPr>
          <w:rFonts w:ascii="Times New Roman" w:hAnsi="Times New Roman" w:cs="Times New Roman"/>
          <w:b/>
          <w:sz w:val="48"/>
          <w:szCs w:val="48"/>
          <w:lang w:val="nn-NO"/>
        </w:rPr>
        <w:t xml:space="preserve"> </w:t>
      </w:r>
    </w:p>
    <w:p w:rsidR="002C1F49" w:rsidRPr="00C32FA1" w:rsidRDefault="002C1F49" w:rsidP="002B0ED3">
      <w:pPr>
        <w:rPr>
          <w:rFonts w:ascii="Times New Roman" w:hAnsi="Times New Roman" w:cs="Times New Roman"/>
          <w:sz w:val="36"/>
          <w:szCs w:val="36"/>
          <w:lang w:val="nn-NO"/>
        </w:rPr>
      </w:pPr>
    </w:p>
    <w:p w:rsidR="008A3BA0" w:rsidRPr="00C32FA1" w:rsidRDefault="008A3BA0" w:rsidP="00F93C4D">
      <w:pPr>
        <w:rPr>
          <w:rFonts w:ascii="Times New Roman" w:hAnsi="Times New Roman" w:cs="Times New Roman"/>
          <w:sz w:val="36"/>
          <w:szCs w:val="36"/>
          <w:lang w:val="nn-NO"/>
        </w:rPr>
      </w:pPr>
    </w:p>
    <w:p w:rsidR="008A3BA0" w:rsidRPr="00C32FA1" w:rsidRDefault="008A3BA0" w:rsidP="00F93C4D">
      <w:pPr>
        <w:rPr>
          <w:rFonts w:ascii="Times New Roman" w:hAnsi="Times New Roman" w:cs="Times New Roman"/>
          <w:sz w:val="36"/>
          <w:szCs w:val="36"/>
          <w:lang w:val="nn-NO"/>
        </w:rPr>
      </w:pPr>
    </w:p>
    <w:p w:rsidR="002B0ED3" w:rsidRPr="00C32FA1" w:rsidRDefault="002B0ED3" w:rsidP="00F93C4D">
      <w:p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>Les påstand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ne under før du les boka </w:t>
      </w:r>
      <w:r w:rsidR="00840208" w:rsidRPr="00C32FA1">
        <w:rPr>
          <w:rFonts w:ascii="Times New Roman" w:hAnsi="Times New Roman" w:cs="Times New Roman"/>
          <w:i/>
          <w:sz w:val="36"/>
          <w:szCs w:val="36"/>
          <w:lang w:val="nn-NO"/>
        </w:rPr>
        <w:t xml:space="preserve">Møt </w:t>
      </w:r>
      <w:r w:rsidR="00E753F6" w:rsidRPr="00C32FA1">
        <w:rPr>
          <w:rFonts w:ascii="Times New Roman" w:hAnsi="Times New Roman" w:cs="Times New Roman"/>
          <w:i/>
          <w:sz w:val="36"/>
          <w:szCs w:val="36"/>
          <w:lang w:val="nn-NO"/>
        </w:rPr>
        <w:t>e</w:t>
      </w:r>
      <w:r w:rsidR="003E7B03" w:rsidRPr="00C32FA1">
        <w:rPr>
          <w:rFonts w:ascii="Times New Roman" w:hAnsi="Times New Roman" w:cs="Times New Roman"/>
          <w:i/>
          <w:sz w:val="36"/>
          <w:szCs w:val="36"/>
          <w:lang w:val="nn-NO"/>
        </w:rPr>
        <w:t>i</w:t>
      </w:r>
      <w:r w:rsidR="00E753F6" w:rsidRPr="00C32FA1">
        <w:rPr>
          <w:rFonts w:ascii="Times New Roman" w:hAnsi="Times New Roman" w:cs="Times New Roman"/>
          <w:i/>
          <w:sz w:val="36"/>
          <w:szCs w:val="36"/>
          <w:lang w:val="nn-NO"/>
        </w:rPr>
        <w:t xml:space="preserve">n </w:t>
      </w:r>
      <w:r w:rsidR="00840208" w:rsidRPr="00C32FA1">
        <w:rPr>
          <w:rFonts w:ascii="Times New Roman" w:hAnsi="Times New Roman" w:cs="Times New Roman"/>
          <w:i/>
          <w:sz w:val="36"/>
          <w:szCs w:val="36"/>
          <w:lang w:val="nn-NO"/>
        </w:rPr>
        <w:t>elektrik</w:t>
      </w:r>
      <w:r w:rsidR="003E7B03" w:rsidRPr="00C32FA1">
        <w:rPr>
          <w:rFonts w:ascii="Times New Roman" w:hAnsi="Times New Roman" w:cs="Times New Roman"/>
          <w:i/>
          <w:sz w:val="36"/>
          <w:szCs w:val="36"/>
          <w:lang w:val="nn-NO"/>
        </w:rPr>
        <w:t>a</w:t>
      </w:r>
      <w:r w:rsidR="00840208" w:rsidRPr="00C32FA1">
        <w:rPr>
          <w:rFonts w:ascii="Times New Roman" w:hAnsi="Times New Roman" w:cs="Times New Roman"/>
          <w:i/>
          <w:sz w:val="36"/>
          <w:szCs w:val="36"/>
          <w:lang w:val="nn-NO"/>
        </w:rPr>
        <w:t>r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. </w:t>
      </w:r>
    </w:p>
    <w:p w:rsidR="002B0ED3" w:rsidRPr="00C32FA1" w:rsidRDefault="003E7B03" w:rsidP="00F93C4D">
      <w:p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>V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s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s du er </w:t>
      </w:r>
      <w:r w:rsidR="002B0ED3" w:rsidRPr="00C32FA1">
        <w:rPr>
          <w:rFonts w:ascii="Times New Roman" w:hAnsi="Times New Roman" w:cs="Times New Roman"/>
          <w:b/>
          <w:sz w:val="36"/>
          <w:szCs w:val="36"/>
          <w:lang w:val="nn-NO"/>
        </w:rPr>
        <w:t>E</w:t>
      </w:r>
      <w:r w:rsidR="00CF1033">
        <w:rPr>
          <w:rFonts w:ascii="Times New Roman" w:hAnsi="Times New Roman" w:cs="Times New Roman"/>
          <w:b/>
          <w:sz w:val="36"/>
          <w:szCs w:val="36"/>
          <w:lang w:val="nn-NO"/>
        </w:rPr>
        <w:t>i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t>nig i påstanden, skriv du e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n </w:t>
      </w:r>
      <w:r w:rsidR="002B0ED3" w:rsidRPr="00C32FA1">
        <w:rPr>
          <w:rFonts w:ascii="Times New Roman" w:hAnsi="Times New Roman" w:cs="Times New Roman"/>
          <w:b/>
          <w:sz w:val="36"/>
          <w:szCs w:val="36"/>
          <w:lang w:val="nn-NO"/>
        </w:rPr>
        <w:t>E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fram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for 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ha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n. </w:t>
      </w:r>
    </w:p>
    <w:p w:rsidR="003E7B03" w:rsidRPr="00C32FA1" w:rsidRDefault="003E7B03" w:rsidP="002B0ED3">
      <w:p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>V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s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s du er </w:t>
      </w:r>
      <w:r w:rsidR="002B0ED3" w:rsidRPr="00C32FA1">
        <w:rPr>
          <w:rFonts w:ascii="Times New Roman" w:hAnsi="Times New Roman" w:cs="Times New Roman"/>
          <w:b/>
          <w:sz w:val="36"/>
          <w:szCs w:val="36"/>
          <w:lang w:val="nn-NO"/>
        </w:rPr>
        <w:t>U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t>e</w:t>
      </w:r>
      <w:r w:rsidR="00CF1033">
        <w:rPr>
          <w:rFonts w:ascii="Times New Roman" w:hAnsi="Times New Roman" w:cs="Times New Roman"/>
          <w:sz w:val="36"/>
          <w:szCs w:val="36"/>
          <w:lang w:val="nn-NO"/>
        </w:rPr>
        <w:t>i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nig, skriv du </w:t>
      </w:r>
      <w:r w:rsidR="002B0ED3" w:rsidRPr="00C32FA1">
        <w:rPr>
          <w:rFonts w:ascii="Times New Roman" w:hAnsi="Times New Roman" w:cs="Times New Roman"/>
          <w:b/>
          <w:sz w:val="36"/>
          <w:szCs w:val="36"/>
          <w:lang w:val="nn-NO"/>
        </w:rPr>
        <w:t>U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framfor han.</w:t>
      </w:r>
    </w:p>
    <w:p w:rsidR="002C1F49" w:rsidRPr="00C32FA1" w:rsidRDefault="002B0ED3" w:rsidP="002B0ED3">
      <w:p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Så kan du lese boka. Etter 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at 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du har les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e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, går du tilbake til denne sid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og ser om du har skift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me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ning. 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Førebu deg på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å forklare 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korleis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du har tenkt. </w:t>
      </w:r>
    </w:p>
    <w:p w:rsidR="00BC1B07" w:rsidRPr="00C32FA1" w:rsidRDefault="00BC1B07" w:rsidP="00DF6014">
      <w:pPr>
        <w:ind w:left="708"/>
        <w:rPr>
          <w:rFonts w:ascii="Times New Roman" w:hAnsi="Times New Roman" w:cs="Times New Roman"/>
          <w:sz w:val="36"/>
          <w:szCs w:val="36"/>
          <w:lang w:val="nn-NO"/>
        </w:rPr>
      </w:pPr>
    </w:p>
    <w:p w:rsidR="002B0ED3" w:rsidRPr="00C32FA1" w:rsidRDefault="00DF6014" w:rsidP="00DF6014">
      <w:pPr>
        <w:ind w:left="708"/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>Jobben til e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n elektrik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r består for det meste i å</w:t>
      </w:r>
      <w:r w:rsidR="00840208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skifte lyspærer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. 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br/>
      </w:r>
    </w:p>
    <w:p w:rsidR="002B0ED3" w:rsidRPr="00C32FA1" w:rsidRDefault="00840208" w:rsidP="002B0ED3">
      <w:pPr>
        <w:ind w:left="708"/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>Str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au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men i huset du b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u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r i k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jem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fr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å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</w:t>
      </w:r>
      <w:r w:rsidR="004C0971" w:rsidRPr="00C32FA1">
        <w:rPr>
          <w:rFonts w:ascii="Times New Roman" w:hAnsi="Times New Roman" w:cs="Times New Roman"/>
          <w:sz w:val="36"/>
          <w:szCs w:val="36"/>
          <w:lang w:val="nn-NO"/>
        </w:rPr>
        <w:t>e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="004C0971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t 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kraftverk langt borte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. 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br/>
      </w:r>
    </w:p>
    <w:p w:rsidR="00BC1B07" w:rsidRPr="00C32FA1" w:rsidRDefault="00481D4A" w:rsidP="00BC1B07">
      <w:pPr>
        <w:ind w:left="708"/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>Det er gjennom sikringsskapet at str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au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men k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jem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inn i huset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. 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br/>
      </w:r>
    </w:p>
    <w:p w:rsidR="00A737ED" w:rsidRPr="00C32FA1" w:rsidRDefault="00481D4A" w:rsidP="00A737ED">
      <w:pPr>
        <w:ind w:left="708"/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sz w:val="36"/>
          <w:szCs w:val="36"/>
          <w:lang w:val="nn-NO"/>
        </w:rPr>
        <w:t>Sikring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ne i sikringsskapet er der for at du skal kunne få det til å gå me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r str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au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m i le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dning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>ne</w:t>
      </w:r>
      <w:r w:rsidR="002B0ED3" w:rsidRPr="00C32FA1">
        <w:rPr>
          <w:rFonts w:ascii="Times New Roman" w:hAnsi="Times New Roman" w:cs="Times New Roman"/>
          <w:sz w:val="36"/>
          <w:szCs w:val="36"/>
          <w:lang w:val="nn-NO"/>
        </w:rPr>
        <w:t>.</w:t>
      </w:r>
      <w:r w:rsidR="002C1F49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</w:t>
      </w:r>
    </w:p>
    <w:p w:rsidR="0026793E" w:rsidRPr="00C32FA1" w:rsidRDefault="00594D90" w:rsidP="00594D90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  <w:r w:rsidRPr="00C32FA1">
        <w:rPr>
          <w:rFonts w:ascii="Times New Roman" w:hAnsi="Times New Roman" w:cs="Times New Roman"/>
          <w:b/>
          <w:sz w:val="48"/>
          <w:szCs w:val="48"/>
          <w:lang w:val="nn-NO"/>
        </w:rPr>
        <w:br w:type="page"/>
      </w:r>
      <w:r w:rsidR="00BC1E85" w:rsidRPr="00C32FA1">
        <w:rPr>
          <w:rFonts w:ascii="Times New Roman" w:hAnsi="Times New Roman" w:cs="Times New Roman"/>
          <w:b/>
          <w:sz w:val="48"/>
          <w:szCs w:val="48"/>
          <w:lang w:val="nn-NO"/>
        </w:rPr>
        <w:lastRenderedPageBreak/>
        <w:t>R</w:t>
      </w:r>
      <w:r w:rsidR="00E66AB6" w:rsidRPr="00C32FA1">
        <w:rPr>
          <w:rFonts w:ascii="Times New Roman" w:hAnsi="Times New Roman" w:cs="Times New Roman"/>
          <w:b/>
          <w:sz w:val="48"/>
          <w:szCs w:val="48"/>
          <w:lang w:val="nn-NO"/>
        </w:rPr>
        <w:t>efleksjon</w:t>
      </w:r>
      <w:r w:rsidR="00BC1E85" w:rsidRPr="00C32FA1">
        <w:rPr>
          <w:rFonts w:ascii="Times New Roman" w:hAnsi="Times New Roman" w:cs="Times New Roman"/>
          <w:b/>
          <w:sz w:val="48"/>
          <w:szCs w:val="48"/>
          <w:lang w:val="nn-NO"/>
        </w:rPr>
        <w:t xml:space="preserve"> over f</w:t>
      </w:r>
      <w:r w:rsidR="003E7B03" w:rsidRPr="00C32FA1">
        <w:rPr>
          <w:rFonts w:ascii="Times New Roman" w:hAnsi="Times New Roman" w:cs="Times New Roman"/>
          <w:b/>
          <w:sz w:val="48"/>
          <w:szCs w:val="48"/>
          <w:lang w:val="nn-NO"/>
        </w:rPr>
        <w:t>ørr</w:t>
      </w:r>
      <w:r w:rsidR="00BC1E85" w:rsidRPr="00C32FA1">
        <w:rPr>
          <w:rFonts w:ascii="Times New Roman" w:hAnsi="Times New Roman" w:cs="Times New Roman"/>
          <w:b/>
          <w:sz w:val="48"/>
          <w:szCs w:val="48"/>
          <w:lang w:val="nn-NO"/>
        </w:rPr>
        <w:t>e økt</w:t>
      </w:r>
      <w:r w:rsidR="00BC1E85" w:rsidRPr="00C32FA1">
        <w:rPr>
          <w:rFonts w:ascii="Times New Roman" w:hAnsi="Times New Roman" w:cs="Times New Roman"/>
          <w:sz w:val="48"/>
          <w:szCs w:val="48"/>
          <w:lang w:val="nn-NO"/>
        </w:rPr>
        <w:t xml:space="preserve"> </w:t>
      </w:r>
    </w:p>
    <w:p w:rsidR="00381295" w:rsidRPr="00C32FA1" w:rsidRDefault="00937AFE" w:rsidP="00381295">
      <w:pPr>
        <w:jc w:val="center"/>
        <w:rPr>
          <w:rFonts w:ascii="Times New Roman" w:hAnsi="Times New Roman" w:cs="Times New Roman"/>
          <w:b/>
          <w:sz w:val="40"/>
          <w:szCs w:val="40"/>
          <w:lang w:val="nn-NO"/>
        </w:rPr>
      </w:pPr>
      <w:r w:rsidRPr="00C32FA1">
        <w:rPr>
          <w:noProof/>
        </w:rPr>
        <w:drawing>
          <wp:inline distT="0" distB="0" distL="0" distR="0" wp14:anchorId="5BC39F7A" wp14:editId="7AC9F4E4">
            <wp:extent cx="1114425" cy="557213"/>
            <wp:effectExtent l="0" t="0" r="0" b="0"/>
            <wp:docPr id="2071" name="Picture 2071" descr="School, Pencil, Pen, Write, Sketch, Draw,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, Pencil, Pen, Write, Sketch, Draw, Author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648" cy="5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85" w:rsidRPr="00C32FA1" w:rsidRDefault="00013DFB" w:rsidP="007B26CB">
      <w:pPr>
        <w:rPr>
          <w:rFonts w:ascii="Times New Roman" w:hAnsi="Times New Roman" w:cs="Times New Roman"/>
          <w:b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t xml:space="preserve">1. </w:t>
      </w:r>
      <w:r w:rsidR="007B26CB" w:rsidRPr="00C32FA1">
        <w:rPr>
          <w:rFonts w:ascii="Times New Roman" w:hAnsi="Times New Roman" w:cs="Times New Roman"/>
          <w:sz w:val="36"/>
          <w:szCs w:val="36"/>
          <w:lang w:val="nn-NO"/>
        </w:rPr>
        <w:t>Skriv</w:t>
      </w:r>
      <w:r w:rsidR="00D37DC2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na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m</w:t>
      </w:r>
      <w:r w:rsidR="00D37DC2" w:rsidRPr="00C32FA1">
        <w:rPr>
          <w:rFonts w:ascii="Times New Roman" w:hAnsi="Times New Roman" w:cs="Times New Roman"/>
          <w:sz w:val="36"/>
          <w:szCs w:val="36"/>
          <w:lang w:val="nn-NO"/>
        </w:rPr>
        <w:t>net på</w:t>
      </w:r>
      <w:r w:rsidR="007B26CB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gjenstand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D37DC2" w:rsidRPr="00C32FA1">
        <w:rPr>
          <w:rFonts w:ascii="Times New Roman" w:hAnsi="Times New Roman" w:cs="Times New Roman"/>
          <w:sz w:val="36"/>
          <w:szCs w:val="36"/>
          <w:lang w:val="nn-NO"/>
        </w:rPr>
        <w:t>r</w:t>
      </w:r>
      <w:r w:rsidR="007B26CB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som pass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7B26CB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r til </w:t>
      </w:r>
      <w:r w:rsidR="00537A3E" w:rsidRPr="00C32FA1">
        <w:rPr>
          <w:rFonts w:ascii="Times New Roman" w:hAnsi="Times New Roman" w:cs="Times New Roman"/>
          <w:sz w:val="36"/>
          <w:szCs w:val="36"/>
          <w:lang w:val="nn-NO"/>
        </w:rPr>
        <w:t>hov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u</w:t>
      </w:r>
      <w:r w:rsidR="00537A3E" w:rsidRPr="00C32FA1">
        <w:rPr>
          <w:rFonts w:ascii="Times New Roman" w:hAnsi="Times New Roman" w:cs="Times New Roman"/>
          <w:sz w:val="36"/>
          <w:szCs w:val="36"/>
          <w:lang w:val="nn-NO"/>
        </w:rPr>
        <w:t>d</w:t>
      </w:r>
      <w:r w:rsidR="007B26CB" w:rsidRPr="00C32FA1">
        <w:rPr>
          <w:rFonts w:ascii="Times New Roman" w:hAnsi="Times New Roman" w:cs="Times New Roman"/>
          <w:sz w:val="36"/>
          <w:szCs w:val="36"/>
          <w:lang w:val="nn-NO"/>
        </w:rPr>
        <w:t>funksjon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537A3E" w:rsidRPr="00C32FA1">
        <w:rPr>
          <w:rFonts w:ascii="Times New Roman" w:hAnsi="Times New Roman" w:cs="Times New Roman"/>
          <w:sz w:val="36"/>
          <w:szCs w:val="36"/>
          <w:lang w:val="nn-NO"/>
        </w:rPr>
        <w:t>ne til elektrisk str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au</w:t>
      </w:r>
      <w:r w:rsidR="00537A3E" w:rsidRPr="00C32FA1">
        <w:rPr>
          <w:rFonts w:ascii="Times New Roman" w:hAnsi="Times New Roman" w:cs="Times New Roman"/>
          <w:sz w:val="36"/>
          <w:szCs w:val="36"/>
          <w:lang w:val="nn-NO"/>
        </w:rPr>
        <w:t>m (é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="00537A3E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n gjenstand for 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kvar</w:t>
      </w:r>
      <w:r w:rsidR="00537A3E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funksjon)</w:t>
      </w:r>
      <w:r w:rsidR="007B26CB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. </w:t>
      </w:r>
    </w:p>
    <w:p w:rsidR="007B26CB" w:rsidRPr="00C32FA1" w:rsidRDefault="007B26CB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7B26CB" w:rsidRPr="00C32FA1" w:rsidRDefault="007B26CB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7B26CB" w:rsidRPr="00C32FA1" w:rsidRDefault="007B26CB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7B26CB" w:rsidRPr="00C32FA1" w:rsidRDefault="00013DFB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t xml:space="preserve">2. 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Kva</w:t>
      </w:r>
      <w:r w:rsidR="001B5DD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del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1B5DD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r </w:t>
      </w:r>
      <w:r w:rsidR="00D44D66" w:rsidRPr="00C32FA1">
        <w:rPr>
          <w:rFonts w:ascii="Times New Roman" w:hAnsi="Times New Roman" w:cs="Times New Roman"/>
          <w:sz w:val="36"/>
          <w:szCs w:val="36"/>
          <w:lang w:val="nn-NO"/>
        </w:rPr>
        <w:t>har</w:t>
      </w:r>
      <w:r w:rsidR="001B5DD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lampa du </w:t>
      </w:r>
      <w:r w:rsidR="00D44D66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har </w:t>
      </w:r>
      <w:r w:rsidR="001B5DD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tatt bilde av? 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K</w:t>
      </w:r>
      <w:r w:rsidR="001B5DD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va er funksjonen til 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kva</w:t>
      </w:r>
      <w:r w:rsidR="001B5DD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r del? </w:t>
      </w:r>
    </w:p>
    <w:p w:rsidR="00165282" w:rsidRPr="00C32FA1" w:rsidRDefault="00165282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165282" w:rsidRPr="00C32FA1" w:rsidRDefault="00165282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FE3796" w:rsidRPr="00C32FA1" w:rsidRDefault="00FE3796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3E16A0" w:rsidRPr="00C32FA1" w:rsidRDefault="003E16A0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165282" w:rsidRPr="00C32FA1" w:rsidRDefault="00013DFB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t xml:space="preserve">3. 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Korleis</w:t>
      </w:r>
      <w:r w:rsidR="009018D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må 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vi kopla </w:t>
      </w:r>
      <w:r w:rsidR="009018DD" w:rsidRPr="00C32FA1">
        <w:rPr>
          <w:rFonts w:ascii="Times New Roman" w:hAnsi="Times New Roman" w:cs="Times New Roman"/>
          <w:sz w:val="36"/>
          <w:szCs w:val="36"/>
          <w:lang w:val="nn-NO"/>
        </w:rPr>
        <w:t>le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="009018DD" w:rsidRPr="00C32FA1">
        <w:rPr>
          <w:rFonts w:ascii="Times New Roman" w:hAnsi="Times New Roman" w:cs="Times New Roman"/>
          <w:sz w:val="36"/>
          <w:szCs w:val="36"/>
          <w:lang w:val="nn-NO"/>
        </w:rPr>
        <w:t>dning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9018D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ne til lyspæra for at 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ho</w:t>
      </w:r>
      <w:r w:rsidR="009018D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skal lyse? </w:t>
      </w:r>
      <w:r w:rsidR="00496185" w:rsidRPr="00C32FA1">
        <w:rPr>
          <w:rFonts w:ascii="Times New Roman" w:hAnsi="Times New Roman" w:cs="Times New Roman"/>
          <w:sz w:val="36"/>
          <w:szCs w:val="36"/>
          <w:lang w:val="nn-NO"/>
        </w:rPr>
        <w:t>Lag e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="00496185" w:rsidRPr="00C32FA1">
        <w:rPr>
          <w:rFonts w:ascii="Times New Roman" w:hAnsi="Times New Roman" w:cs="Times New Roman"/>
          <w:sz w:val="36"/>
          <w:szCs w:val="36"/>
          <w:lang w:val="nn-NO"/>
        </w:rPr>
        <w:t>n te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ikning </w:t>
      </w:r>
      <w:r w:rsidR="00496185" w:rsidRPr="00C32FA1">
        <w:rPr>
          <w:rFonts w:ascii="Times New Roman" w:hAnsi="Times New Roman" w:cs="Times New Roman"/>
          <w:sz w:val="36"/>
          <w:szCs w:val="36"/>
          <w:lang w:val="nn-NO"/>
        </w:rPr>
        <w:t>vi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s</w:t>
      </w:r>
      <w:r w:rsidR="00496185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s det hjelper deg å forklare. </w:t>
      </w:r>
    </w:p>
    <w:p w:rsidR="00165282" w:rsidRPr="00C32FA1" w:rsidRDefault="00165282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165282" w:rsidRPr="00C32FA1" w:rsidRDefault="00165282" w:rsidP="004E27C4">
      <w:pPr>
        <w:rPr>
          <w:rFonts w:ascii="Times New Roman" w:hAnsi="Times New Roman" w:cs="Times New Roman"/>
          <w:b/>
          <w:sz w:val="48"/>
          <w:szCs w:val="48"/>
          <w:lang w:val="nn-NO"/>
        </w:rPr>
      </w:pPr>
    </w:p>
    <w:p w:rsidR="00B120EB" w:rsidRPr="00C32FA1" w:rsidRDefault="00B120EB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381295" w:rsidRPr="00C32FA1" w:rsidRDefault="00381295" w:rsidP="00381295">
      <w:pPr>
        <w:jc w:val="center"/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937AFE" w:rsidRPr="00C32FA1" w:rsidRDefault="00937AFE" w:rsidP="00937AFE">
      <w:pPr>
        <w:jc w:val="center"/>
        <w:rPr>
          <w:rFonts w:ascii="Times New Roman" w:hAnsi="Times New Roman" w:cs="Times New Roman"/>
          <w:b/>
          <w:sz w:val="40"/>
          <w:szCs w:val="40"/>
          <w:lang w:val="nn-NO"/>
        </w:rPr>
      </w:pPr>
      <w:r w:rsidRPr="00C32FA1">
        <w:rPr>
          <w:noProof/>
        </w:rPr>
        <w:lastRenderedPageBreak/>
        <w:drawing>
          <wp:inline distT="0" distB="0" distL="0" distR="0" wp14:anchorId="30C4CC69" wp14:editId="08E29C1C">
            <wp:extent cx="1114425" cy="557213"/>
            <wp:effectExtent l="0" t="0" r="0" b="0"/>
            <wp:docPr id="2072" name="Picture 2072" descr="School, Pencil, Pen, Write, Sketch, Draw,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, Pencil, Pen, Write, Sketch, Draw, Author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648" cy="5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3E" w:rsidRPr="00C32FA1" w:rsidRDefault="00013DFB" w:rsidP="007B26CB">
      <w:pPr>
        <w:rPr>
          <w:rFonts w:ascii="Times New Roman" w:hAnsi="Times New Roman" w:cs="Times New Roman"/>
          <w:sz w:val="36"/>
          <w:szCs w:val="36"/>
          <w:lang w:val="nn-NO"/>
        </w:rPr>
      </w:pP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t xml:space="preserve">4. </w:t>
      </w:r>
      <w:r w:rsidR="00B854A1"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K</w:t>
      </w:r>
      <w:r w:rsidR="00BA5394" w:rsidRPr="00C32FA1">
        <w:rPr>
          <w:rFonts w:ascii="Times New Roman" w:hAnsi="Times New Roman" w:cs="Times New Roman"/>
          <w:sz w:val="36"/>
          <w:szCs w:val="36"/>
          <w:lang w:val="nn-NO"/>
        </w:rPr>
        <w:t>va skjer med elektron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BA5394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i lyspæra, som gj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e</w:t>
      </w:r>
      <w:r w:rsidR="00BA5394" w:rsidRPr="00C32FA1">
        <w:rPr>
          <w:rFonts w:ascii="Times New Roman" w:hAnsi="Times New Roman" w:cs="Times New Roman"/>
          <w:sz w:val="36"/>
          <w:szCs w:val="36"/>
          <w:lang w:val="nn-NO"/>
        </w:rPr>
        <w:t>r at lyspæra lyser?</w:t>
      </w:r>
      <w:r w:rsidR="00D80260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Lag e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="00D80260" w:rsidRPr="00C32FA1">
        <w:rPr>
          <w:rFonts w:ascii="Times New Roman" w:hAnsi="Times New Roman" w:cs="Times New Roman"/>
          <w:sz w:val="36"/>
          <w:szCs w:val="36"/>
          <w:lang w:val="nn-NO"/>
        </w:rPr>
        <w:t>n te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ikning </w:t>
      </w:r>
      <w:r w:rsidR="00D80260" w:rsidRPr="00C32FA1">
        <w:rPr>
          <w:rFonts w:ascii="Times New Roman" w:hAnsi="Times New Roman" w:cs="Times New Roman"/>
          <w:sz w:val="36"/>
          <w:szCs w:val="36"/>
          <w:lang w:val="nn-NO"/>
        </w:rPr>
        <w:t>vis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s</w:t>
      </w:r>
      <w:r w:rsidR="00D80260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det hjelper deg å forklare. </w:t>
      </w:r>
      <w:r w:rsidR="00BA5394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</w:t>
      </w:r>
    </w:p>
    <w:p w:rsidR="005D1A3E" w:rsidRPr="00C32FA1" w:rsidRDefault="005D1A3E" w:rsidP="007B26CB">
      <w:pPr>
        <w:rPr>
          <w:rFonts w:ascii="Times New Roman" w:hAnsi="Times New Roman" w:cs="Times New Roman"/>
          <w:sz w:val="36"/>
          <w:szCs w:val="36"/>
          <w:lang w:val="nn-NO"/>
        </w:rPr>
      </w:pPr>
    </w:p>
    <w:p w:rsidR="005D1A3E" w:rsidRPr="00C32FA1" w:rsidRDefault="005D1A3E" w:rsidP="007B26CB">
      <w:pPr>
        <w:rPr>
          <w:rFonts w:ascii="Times New Roman" w:hAnsi="Times New Roman" w:cs="Times New Roman"/>
          <w:sz w:val="36"/>
          <w:szCs w:val="36"/>
          <w:lang w:val="nn-NO"/>
        </w:rPr>
      </w:pPr>
    </w:p>
    <w:p w:rsidR="005D1A3E" w:rsidRPr="00C32FA1" w:rsidRDefault="005D1A3E" w:rsidP="007B26CB">
      <w:pPr>
        <w:rPr>
          <w:rFonts w:ascii="Times New Roman" w:hAnsi="Times New Roman" w:cs="Times New Roman"/>
          <w:sz w:val="36"/>
          <w:szCs w:val="36"/>
          <w:lang w:val="nn-NO"/>
        </w:rPr>
      </w:pPr>
    </w:p>
    <w:p w:rsidR="005D1A3E" w:rsidRPr="00C32FA1" w:rsidRDefault="005D1A3E" w:rsidP="007B26CB">
      <w:pPr>
        <w:rPr>
          <w:rFonts w:ascii="Times New Roman" w:hAnsi="Times New Roman" w:cs="Times New Roman"/>
          <w:sz w:val="36"/>
          <w:szCs w:val="36"/>
          <w:lang w:val="nn-NO"/>
        </w:rPr>
      </w:pPr>
    </w:p>
    <w:p w:rsidR="00B854A1" w:rsidRPr="00C32FA1" w:rsidRDefault="00B854A1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165282" w:rsidRPr="00C32FA1" w:rsidRDefault="005D1A3E" w:rsidP="007B26CB">
      <w:pPr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t>5.</w:t>
      </w:r>
      <w:r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Kva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funksjoner har lampesokkelen? </w:t>
      </w:r>
    </w:p>
    <w:p w:rsidR="00165282" w:rsidRPr="00C32FA1" w:rsidRDefault="00165282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B647E8" w:rsidRPr="00C32FA1" w:rsidRDefault="00B647E8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B647E8" w:rsidRPr="00C32FA1" w:rsidRDefault="00B647E8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574D22" w:rsidRPr="00C32FA1" w:rsidRDefault="00574D22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165282" w:rsidRPr="00C32FA1" w:rsidRDefault="005D1A3E" w:rsidP="007B26CB">
      <w:pPr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t>6</w:t>
      </w:r>
      <w:r w:rsidR="00013DFB" w:rsidRPr="00C32FA1">
        <w:rPr>
          <w:rFonts w:ascii="Times New Roman" w:hAnsi="Times New Roman" w:cs="Times New Roman"/>
          <w:b/>
          <w:sz w:val="40"/>
          <w:szCs w:val="40"/>
          <w:lang w:val="nn-NO"/>
        </w:rPr>
        <w:t xml:space="preserve">. 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K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>va vil det s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e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e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at e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>t materiale le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>er str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au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>m? Kan du ne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m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>ne no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kre materiale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som le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>er str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au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>m og no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kre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som isolerer str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au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>m?</w:t>
      </w:r>
      <w:r w:rsidR="00165282"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</w:p>
    <w:p w:rsidR="00165282" w:rsidRPr="00C32FA1" w:rsidRDefault="00165282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165282" w:rsidRPr="00C32FA1" w:rsidRDefault="00165282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165282" w:rsidRPr="00C32FA1" w:rsidRDefault="00165282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165282" w:rsidRPr="00C32FA1" w:rsidRDefault="00165282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B120EB" w:rsidRPr="00C32FA1" w:rsidRDefault="00937AFE" w:rsidP="00937AFE">
      <w:pPr>
        <w:jc w:val="center"/>
        <w:rPr>
          <w:rFonts w:ascii="Times New Roman" w:hAnsi="Times New Roman" w:cs="Times New Roman"/>
          <w:b/>
          <w:sz w:val="40"/>
          <w:szCs w:val="40"/>
          <w:lang w:val="nn-NO"/>
        </w:rPr>
      </w:pPr>
      <w:r w:rsidRPr="00C32FA1">
        <w:rPr>
          <w:noProof/>
        </w:rPr>
        <w:lastRenderedPageBreak/>
        <w:drawing>
          <wp:inline distT="0" distB="0" distL="0" distR="0" wp14:anchorId="788B87FB" wp14:editId="1BEC8FA9">
            <wp:extent cx="1114425" cy="557213"/>
            <wp:effectExtent l="0" t="0" r="0" b="0"/>
            <wp:docPr id="2073" name="Picture 2073" descr="School, Pencil, Pen, Write, Sketch, Draw,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, Pencil, Pen, Write, Sketch, Draw, Author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648" cy="5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282" w:rsidRPr="00C32FA1" w:rsidRDefault="005D1A3E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t>7</w:t>
      </w:r>
      <w:r w:rsidR="00013DFB" w:rsidRPr="00C32FA1">
        <w:rPr>
          <w:rFonts w:ascii="Times New Roman" w:hAnsi="Times New Roman" w:cs="Times New Roman"/>
          <w:b/>
          <w:sz w:val="40"/>
          <w:szCs w:val="40"/>
          <w:lang w:val="nn-NO"/>
        </w:rPr>
        <w:t xml:space="preserve">a. </w:t>
      </w:r>
      <w:r w:rsidR="003E7B03" w:rsidRPr="00C32FA1">
        <w:rPr>
          <w:rFonts w:ascii="Times New Roman" w:hAnsi="Times New Roman" w:cs="Times New Roman"/>
          <w:sz w:val="36"/>
          <w:szCs w:val="36"/>
          <w:lang w:val="nn-NO"/>
        </w:rPr>
        <w:t>K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>va skjer med elektron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</w:t>
      </w:r>
      <w:r w:rsidR="001A6D47" w:rsidRPr="00C32FA1">
        <w:rPr>
          <w:rFonts w:ascii="Times New Roman" w:hAnsi="Times New Roman" w:cs="Times New Roman"/>
          <w:sz w:val="36"/>
          <w:szCs w:val="36"/>
          <w:lang w:val="nn-NO"/>
        </w:rPr>
        <w:t>når det går str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au</w:t>
      </w:r>
      <w:r w:rsidR="001A6D47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m 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>i e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>n lukk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elektrisk krets?</w:t>
      </w:r>
      <w:r w:rsidR="00165282"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  <w:r w:rsidR="00B120EB" w:rsidRPr="00C32FA1">
        <w:rPr>
          <w:rFonts w:ascii="Times New Roman" w:hAnsi="Times New Roman" w:cs="Times New Roman"/>
          <w:sz w:val="36"/>
          <w:szCs w:val="36"/>
          <w:lang w:val="nn-NO"/>
        </w:rPr>
        <w:t>Lag e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="00B120EB" w:rsidRPr="00C32FA1">
        <w:rPr>
          <w:rFonts w:ascii="Times New Roman" w:hAnsi="Times New Roman" w:cs="Times New Roman"/>
          <w:sz w:val="36"/>
          <w:szCs w:val="36"/>
          <w:lang w:val="nn-NO"/>
        </w:rPr>
        <w:t>n te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ik</w:t>
      </w:r>
      <w:r w:rsidR="00B120EB" w:rsidRPr="00C32FA1">
        <w:rPr>
          <w:rFonts w:ascii="Times New Roman" w:hAnsi="Times New Roman" w:cs="Times New Roman"/>
          <w:sz w:val="36"/>
          <w:szCs w:val="36"/>
          <w:lang w:val="nn-NO"/>
        </w:rPr>
        <w:t>ning vi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s</w:t>
      </w:r>
      <w:r w:rsidR="00B120EB" w:rsidRPr="00C32FA1">
        <w:rPr>
          <w:rFonts w:ascii="Times New Roman" w:hAnsi="Times New Roman" w:cs="Times New Roman"/>
          <w:sz w:val="36"/>
          <w:szCs w:val="36"/>
          <w:lang w:val="nn-NO"/>
        </w:rPr>
        <w:t>s det hjelper deg å forklare.</w:t>
      </w:r>
      <w:r w:rsidR="00B120EB"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</w:p>
    <w:p w:rsidR="007E7603" w:rsidRPr="00C32FA1" w:rsidRDefault="007E7603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7E7603" w:rsidRPr="00C32FA1" w:rsidRDefault="007E7603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B937B7" w:rsidRPr="00C32FA1" w:rsidRDefault="00B937B7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B937B7" w:rsidRPr="00C32FA1" w:rsidRDefault="00B937B7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F85CCD" w:rsidRPr="00C32FA1" w:rsidRDefault="00F85CCD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165282" w:rsidRPr="00C32FA1" w:rsidRDefault="005D1A3E" w:rsidP="007B26CB">
      <w:pPr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t>7</w:t>
      </w:r>
      <w:r w:rsidR="00013DFB" w:rsidRPr="00C32FA1">
        <w:rPr>
          <w:rFonts w:ascii="Times New Roman" w:hAnsi="Times New Roman" w:cs="Times New Roman"/>
          <w:b/>
          <w:sz w:val="40"/>
          <w:szCs w:val="40"/>
          <w:lang w:val="nn-NO"/>
        </w:rPr>
        <w:t>b.</w:t>
      </w:r>
      <w:r w:rsidR="00165282"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K</w:t>
      </w:r>
      <w:r w:rsidR="00165282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va skjer </w:t>
      </w:r>
      <w:r w:rsidR="007E7603" w:rsidRPr="00C32FA1">
        <w:rPr>
          <w:rFonts w:ascii="Times New Roman" w:hAnsi="Times New Roman" w:cs="Times New Roman"/>
          <w:sz w:val="36"/>
          <w:szCs w:val="36"/>
          <w:lang w:val="nn-NO"/>
        </w:rPr>
        <w:t>med elektron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7E760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vi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s</w:t>
      </w:r>
      <w:r w:rsidR="007E760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s </w:t>
      </w:r>
      <w:r w:rsidR="008341D3" w:rsidRPr="00C32FA1">
        <w:rPr>
          <w:rFonts w:ascii="Times New Roman" w:hAnsi="Times New Roman" w:cs="Times New Roman"/>
          <w:sz w:val="36"/>
          <w:szCs w:val="36"/>
          <w:lang w:val="nn-NO"/>
        </w:rPr>
        <w:t>vi bryt kretsen</w:t>
      </w:r>
      <w:r w:rsidR="007E7603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? </w:t>
      </w:r>
      <w:r w:rsidR="00B120EB" w:rsidRPr="00C32FA1">
        <w:rPr>
          <w:rFonts w:ascii="Times New Roman" w:hAnsi="Times New Roman" w:cs="Times New Roman"/>
          <w:sz w:val="36"/>
          <w:szCs w:val="36"/>
          <w:lang w:val="nn-NO"/>
        </w:rPr>
        <w:t>Lag e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in teik</w:t>
      </w:r>
      <w:r w:rsidR="00B120EB" w:rsidRPr="00C32FA1">
        <w:rPr>
          <w:rFonts w:ascii="Times New Roman" w:hAnsi="Times New Roman" w:cs="Times New Roman"/>
          <w:sz w:val="36"/>
          <w:szCs w:val="36"/>
          <w:lang w:val="nn-NO"/>
        </w:rPr>
        <w:t>ning vis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s</w:t>
      </w:r>
      <w:r w:rsidR="00B120EB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det hjelper deg å forklare. </w:t>
      </w:r>
    </w:p>
    <w:p w:rsidR="007E7603" w:rsidRPr="00C32FA1" w:rsidRDefault="007E7603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684F6A" w:rsidRPr="00C32FA1" w:rsidRDefault="00684F6A" w:rsidP="007B26CB">
      <w:pPr>
        <w:rPr>
          <w:rFonts w:ascii="Times New Roman" w:hAnsi="Times New Roman" w:cs="Times New Roman"/>
          <w:b/>
          <w:sz w:val="48"/>
          <w:szCs w:val="48"/>
          <w:lang w:val="nn-NO"/>
        </w:rPr>
      </w:pPr>
    </w:p>
    <w:p w:rsidR="00B937B7" w:rsidRPr="00C32FA1" w:rsidRDefault="00B937B7" w:rsidP="007B26CB">
      <w:pPr>
        <w:rPr>
          <w:rFonts w:ascii="Times New Roman" w:hAnsi="Times New Roman" w:cs="Times New Roman"/>
          <w:b/>
          <w:sz w:val="48"/>
          <w:szCs w:val="48"/>
          <w:lang w:val="nn-NO"/>
        </w:rPr>
      </w:pPr>
    </w:p>
    <w:p w:rsidR="00F85CCD" w:rsidRPr="00C32FA1" w:rsidRDefault="00F85CCD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7E7603" w:rsidRPr="00C32FA1" w:rsidRDefault="005D1A3E" w:rsidP="007B26CB">
      <w:pPr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t>8</w:t>
      </w:r>
      <w:r w:rsidR="00013DFB" w:rsidRPr="00C32FA1">
        <w:rPr>
          <w:rFonts w:ascii="Times New Roman" w:hAnsi="Times New Roman" w:cs="Times New Roman"/>
          <w:sz w:val="40"/>
          <w:szCs w:val="40"/>
          <w:lang w:val="nn-NO"/>
        </w:rPr>
        <w:t>.</w:t>
      </w:r>
      <w:r w:rsidR="00B854A1"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K</w:t>
      </w:r>
      <w:r w:rsidR="002C773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va er funksjonen til </w:t>
      </w:r>
      <w:r w:rsidR="00202A5E" w:rsidRPr="00C32FA1">
        <w:rPr>
          <w:rFonts w:ascii="Times New Roman" w:hAnsi="Times New Roman" w:cs="Times New Roman"/>
          <w:sz w:val="36"/>
          <w:szCs w:val="36"/>
          <w:lang w:val="nn-NO"/>
        </w:rPr>
        <w:t>str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au</w:t>
      </w:r>
      <w:r w:rsidR="00202A5E" w:rsidRPr="00C32FA1">
        <w:rPr>
          <w:rFonts w:ascii="Times New Roman" w:hAnsi="Times New Roman" w:cs="Times New Roman"/>
          <w:sz w:val="36"/>
          <w:szCs w:val="36"/>
          <w:lang w:val="nn-NO"/>
        </w:rPr>
        <w:t>mk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jelda</w:t>
      </w:r>
      <w:r w:rsidR="00202A5E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(</w:t>
      </w:r>
      <w:r w:rsidR="002C773D" w:rsidRPr="00C32FA1">
        <w:rPr>
          <w:rFonts w:ascii="Times New Roman" w:hAnsi="Times New Roman" w:cs="Times New Roman"/>
          <w:sz w:val="36"/>
          <w:szCs w:val="36"/>
          <w:lang w:val="nn-NO"/>
        </w:rPr>
        <w:t>batteriet</w:t>
      </w:r>
      <w:r w:rsidR="00202A5E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eller</w:t>
      </w:r>
      <w:r w:rsidR="002C773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stikkontakten</w:t>
      </w:r>
      <w:r w:rsidR="00202A5E" w:rsidRPr="00C32FA1">
        <w:rPr>
          <w:rFonts w:ascii="Times New Roman" w:hAnsi="Times New Roman" w:cs="Times New Roman"/>
          <w:sz w:val="36"/>
          <w:szCs w:val="36"/>
          <w:lang w:val="nn-NO"/>
        </w:rPr>
        <w:t>)</w:t>
      </w:r>
      <w:r w:rsidR="002C773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i e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="002C773D" w:rsidRPr="00C32FA1">
        <w:rPr>
          <w:rFonts w:ascii="Times New Roman" w:hAnsi="Times New Roman" w:cs="Times New Roman"/>
          <w:sz w:val="36"/>
          <w:szCs w:val="36"/>
          <w:lang w:val="nn-NO"/>
        </w:rPr>
        <w:t>n lukk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2C773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elektrisk krets?</w:t>
      </w:r>
      <w:r w:rsidR="002C773D"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</w:p>
    <w:p w:rsidR="001F2C19" w:rsidRPr="00C32FA1" w:rsidRDefault="001F2C19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D37DC2" w:rsidRPr="00C32FA1" w:rsidRDefault="00D37DC2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D42A29" w:rsidRPr="00C32FA1" w:rsidRDefault="00D42A29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B854A1" w:rsidRPr="00C32FA1" w:rsidRDefault="00937AFE" w:rsidP="00937AFE">
      <w:pPr>
        <w:jc w:val="center"/>
        <w:rPr>
          <w:rFonts w:ascii="Times New Roman" w:hAnsi="Times New Roman" w:cs="Times New Roman"/>
          <w:b/>
          <w:sz w:val="40"/>
          <w:szCs w:val="40"/>
          <w:lang w:val="nn-NO"/>
        </w:rPr>
      </w:pPr>
      <w:r w:rsidRPr="00C32FA1">
        <w:rPr>
          <w:noProof/>
        </w:rPr>
        <w:lastRenderedPageBreak/>
        <w:drawing>
          <wp:inline distT="0" distB="0" distL="0" distR="0" wp14:anchorId="5D501A63" wp14:editId="6511398E">
            <wp:extent cx="1114425" cy="557213"/>
            <wp:effectExtent l="0" t="0" r="0" b="0"/>
            <wp:docPr id="2074" name="Picture 2074" descr="School, Pencil, Pen, Write, Sketch, Draw,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, Pencil, Pen, Write, Sketch, Draw, Author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648" cy="5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1A3" w:rsidRPr="00C32FA1" w:rsidRDefault="005D1A3E" w:rsidP="007B26CB">
      <w:pPr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t>9</w:t>
      </w:r>
      <w:r w:rsidR="00013DFB" w:rsidRPr="00C32FA1">
        <w:rPr>
          <w:rFonts w:ascii="Times New Roman" w:hAnsi="Times New Roman" w:cs="Times New Roman"/>
          <w:b/>
          <w:sz w:val="40"/>
          <w:szCs w:val="40"/>
          <w:lang w:val="nn-NO"/>
        </w:rPr>
        <w:t>.</w:t>
      </w:r>
      <w:r w:rsidR="00B854A1"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Kvi</w:t>
      </w:r>
      <w:r w:rsidR="00F41CBD" w:rsidRPr="00C32FA1">
        <w:rPr>
          <w:rFonts w:ascii="Times New Roman" w:hAnsi="Times New Roman" w:cs="Times New Roman"/>
          <w:sz w:val="36"/>
          <w:szCs w:val="36"/>
          <w:lang w:val="nn-NO"/>
        </w:rPr>
        <w:t>for har ko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p</w:t>
      </w:r>
      <w:r w:rsidR="00F41CBD" w:rsidRPr="00C32FA1">
        <w:rPr>
          <w:rFonts w:ascii="Times New Roman" w:hAnsi="Times New Roman" w:cs="Times New Roman"/>
          <w:sz w:val="36"/>
          <w:szCs w:val="36"/>
          <w:lang w:val="nn-NO"/>
        </w:rPr>
        <w:t>lingsskjema symbol?</w:t>
      </w:r>
      <w:r w:rsidR="00F41CBD"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</w:p>
    <w:p w:rsidR="00F41CBD" w:rsidRPr="00C32FA1" w:rsidRDefault="00F41CBD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B647E8" w:rsidRPr="00C32FA1" w:rsidRDefault="00B647E8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B7586E" w:rsidRPr="00C32FA1" w:rsidRDefault="00B7586E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574D22" w:rsidRPr="00C32FA1" w:rsidRDefault="00574D22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F41CBD" w:rsidRPr="00C32FA1" w:rsidRDefault="005D1A3E" w:rsidP="007B26CB">
      <w:pPr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t>10</w:t>
      </w:r>
      <w:r w:rsidR="00013DFB" w:rsidRPr="00C32FA1">
        <w:rPr>
          <w:rFonts w:ascii="Times New Roman" w:hAnsi="Times New Roman" w:cs="Times New Roman"/>
          <w:b/>
          <w:sz w:val="40"/>
          <w:szCs w:val="40"/>
          <w:lang w:val="nn-NO"/>
        </w:rPr>
        <w:t xml:space="preserve">. </w:t>
      </w:r>
      <w:r w:rsidR="00B854A1"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Kvi</w:t>
      </w:r>
      <w:r w:rsidR="00373B5F" w:rsidRPr="00C32FA1">
        <w:rPr>
          <w:rFonts w:ascii="Times New Roman" w:hAnsi="Times New Roman" w:cs="Times New Roman"/>
          <w:sz w:val="36"/>
          <w:szCs w:val="36"/>
          <w:lang w:val="nn-NO"/>
        </w:rPr>
        <w:t>for bruk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373B5F" w:rsidRPr="00C32FA1">
        <w:rPr>
          <w:rFonts w:ascii="Times New Roman" w:hAnsi="Times New Roman" w:cs="Times New Roman"/>
          <w:sz w:val="36"/>
          <w:szCs w:val="36"/>
          <w:lang w:val="nn-NO"/>
        </w:rPr>
        <w:t>r elektrik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arar</w:t>
      </w:r>
      <w:r w:rsidR="00373B5F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ko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p</w:t>
      </w:r>
      <w:r w:rsidR="00373B5F" w:rsidRPr="00C32FA1">
        <w:rPr>
          <w:rFonts w:ascii="Times New Roman" w:hAnsi="Times New Roman" w:cs="Times New Roman"/>
          <w:sz w:val="36"/>
          <w:szCs w:val="36"/>
          <w:lang w:val="nn-NO"/>
        </w:rPr>
        <w:t>lingsskjema?</w:t>
      </w:r>
      <w:r w:rsidR="00373B5F"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</w:p>
    <w:p w:rsidR="00373B5F" w:rsidRPr="00C32FA1" w:rsidRDefault="00373B5F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373B5F" w:rsidRPr="00C32FA1" w:rsidRDefault="00373B5F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873E34" w:rsidRPr="00C32FA1" w:rsidRDefault="00873E34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B854A1" w:rsidRPr="00C32FA1" w:rsidRDefault="00B854A1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574D22" w:rsidRPr="00C32FA1" w:rsidRDefault="00574D22" w:rsidP="007B26CB">
      <w:pPr>
        <w:rPr>
          <w:rFonts w:ascii="Times New Roman" w:hAnsi="Times New Roman" w:cs="Times New Roman"/>
          <w:b/>
          <w:sz w:val="40"/>
          <w:szCs w:val="40"/>
          <w:lang w:val="nn-NO"/>
        </w:rPr>
      </w:pPr>
    </w:p>
    <w:p w:rsidR="00C357ED" w:rsidRPr="00C32FA1" w:rsidRDefault="005D1A3E" w:rsidP="007B26CB">
      <w:pPr>
        <w:rPr>
          <w:rFonts w:ascii="Times New Roman" w:hAnsi="Times New Roman" w:cs="Times New Roman"/>
          <w:sz w:val="40"/>
          <w:szCs w:val="40"/>
          <w:lang w:val="nn-NO"/>
        </w:rPr>
      </w:pPr>
      <w:r w:rsidRPr="00C32FA1">
        <w:rPr>
          <w:rFonts w:ascii="Times New Roman" w:hAnsi="Times New Roman" w:cs="Times New Roman"/>
          <w:b/>
          <w:sz w:val="40"/>
          <w:szCs w:val="40"/>
          <w:lang w:val="nn-NO"/>
        </w:rPr>
        <w:t>11</w:t>
      </w:r>
      <w:r w:rsidR="00013DFB" w:rsidRPr="00C32FA1">
        <w:rPr>
          <w:rFonts w:ascii="Times New Roman" w:hAnsi="Times New Roman" w:cs="Times New Roman"/>
          <w:b/>
          <w:sz w:val="40"/>
          <w:szCs w:val="40"/>
          <w:lang w:val="nn-NO"/>
        </w:rPr>
        <w:t xml:space="preserve">. 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K</w:t>
      </w:r>
      <w:r w:rsidR="00C357ED" w:rsidRPr="00C32FA1">
        <w:rPr>
          <w:rFonts w:ascii="Times New Roman" w:hAnsi="Times New Roman" w:cs="Times New Roman"/>
          <w:sz w:val="36"/>
          <w:szCs w:val="36"/>
          <w:lang w:val="nn-NO"/>
        </w:rPr>
        <w:t>va syn</w:t>
      </w:r>
      <w:r w:rsidR="00D37DC2" w:rsidRPr="00C32FA1">
        <w:rPr>
          <w:rFonts w:ascii="Times New Roman" w:hAnsi="Times New Roman" w:cs="Times New Roman"/>
          <w:sz w:val="36"/>
          <w:szCs w:val="36"/>
          <w:lang w:val="nn-NO"/>
        </w:rPr>
        <w:t>t</w:t>
      </w:r>
      <w:r w:rsidR="00C357ED" w:rsidRPr="00C32FA1">
        <w:rPr>
          <w:rFonts w:ascii="Times New Roman" w:hAnsi="Times New Roman" w:cs="Times New Roman"/>
          <w:sz w:val="36"/>
          <w:szCs w:val="36"/>
          <w:lang w:val="nn-NO"/>
        </w:rPr>
        <w:t>es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t</w:t>
      </w:r>
      <w:r w:rsidR="00C357E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du var utfordr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a</w:t>
      </w:r>
      <w:r w:rsidR="00C357ED" w:rsidRPr="00C32FA1">
        <w:rPr>
          <w:rFonts w:ascii="Times New Roman" w:hAnsi="Times New Roman" w:cs="Times New Roman"/>
          <w:sz w:val="36"/>
          <w:szCs w:val="36"/>
          <w:lang w:val="nn-NO"/>
        </w:rPr>
        <w:t>nde med å ko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p</w:t>
      </w:r>
      <w:r w:rsidR="00C357E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le </w:t>
      </w:r>
      <w:r w:rsidR="005020FF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den </w:t>
      </w:r>
      <w:r w:rsidR="00C357ED" w:rsidRPr="00C32FA1">
        <w:rPr>
          <w:rFonts w:ascii="Times New Roman" w:hAnsi="Times New Roman" w:cs="Times New Roman"/>
          <w:sz w:val="36"/>
          <w:szCs w:val="36"/>
          <w:lang w:val="nn-NO"/>
        </w:rPr>
        <w:t>elektrisk</w:t>
      </w:r>
      <w:r w:rsidR="005020FF" w:rsidRPr="00C32FA1">
        <w:rPr>
          <w:rFonts w:ascii="Times New Roman" w:hAnsi="Times New Roman" w:cs="Times New Roman"/>
          <w:sz w:val="36"/>
          <w:szCs w:val="36"/>
          <w:lang w:val="nn-NO"/>
        </w:rPr>
        <w:t>e</w:t>
      </w:r>
      <w:r w:rsidR="00C357E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krets</w:t>
      </w:r>
      <w:r w:rsidR="005020FF" w:rsidRPr="00C32FA1">
        <w:rPr>
          <w:rFonts w:ascii="Times New Roman" w:hAnsi="Times New Roman" w:cs="Times New Roman"/>
          <w:sz w:val="36"/>
          <w:szCs w:val="36"/>
          <w:lang w:val="nn-NO"/>
        </w:rPr>
        <w:t>en</w:t>
      </w:r>
      <w:r w:rsidR="00C357ED" w:rsidRPr="00C32FA1">
        <w:rPr>
          <w:rFonts w:ascii="Times New Roman" w:hAnsi="Times New Roman" w:cs="Times New Roman"/>
          <w:sz w:val="36"/>
          <w:szCs w:val="36"/>
          <w:lang w:val="nn-NO"/>
        </w:rPr>
        <w:t xml:space="preserve"> til e</w:t>
      </w:r>
      <w:r w:rsidR="00DA3F3E" w:rsidRPr="00C32FA1">
        <w:rPr>
          <w:rFonts w:ascii="Times New Roman" w:hAnsi="Times New Roman" w:cs="Times New Roman"/>
          <w:sz w:val="36"/>
          <w:szCs w:val="36"/>
          <w:lang w:val="nn-NO"/>
        </w:rPr>
        <w:t>i</w:t>
      </w:r>
      <w:r w:rsidR="00C357ED" w:rsidRPr="00C32FA1">
        <w:rPr>
          <w:rFonts w:ascii="Times New Roman" w:hAnsi="Times New Roman" w:cs="Times New Roman"/>
          <w:sz w:val="36"/>
          <w:szCs w:val="36"/>
          <w:lang w:val="nn-NO"/>
        </w:rPr>
        <w:t>t modellrom?</w:t>
      </w:r>
      <w:r w:rsidR="00C357ED" w:rsidRPr="00C32FA1">
        <w:rPr>
          <w:rFonts w:ascii="Times New Roman" w:hAnsi="Times New Roman" w:cs="Times New Roman"/>
          <w:sz w:val="40"/>
          <w:szCs w:val="40"/>
          <w:lang w:val="nn-NO"/>
        </w:rPr>
        <w:t xml:space="preserve"> </w:t>
      </w:r>
    </w:p>
    <w:p w:rsidR="00373B5F" w:rsidRPr="00C32FA1" w:rsidRDefault="00373B5F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373B5F" w:rsidRPr="00C32FA1" w:rsidRDefault="00373B5F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p w:rsidR="00373B5F" w:rsidRPr="00C32FA1" w:rsidRDefault="00373B5F" w:rsidP="007B26CB">
      <w:pPr>
        <w:rPr>
          <w:rFonts w:ascii="Times New Roman" w:hAnsi="Times New Roman" w:cs="Times New Roman"/>
          <w:sz w:val="40"/>
          <w:szCs w:val="40"/>
          <w:lang w:val="nn-NO"/>
        </w:rPr>
      </w:pPr>
    </w:p>
    <w:sectPr w:rsidR="00373B5F" w:rsidRPr="00C32FA1" w:rsidSect="00386CDF">
      <w:footerReference w:type="default" r:id="rId6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CAC" w:rsidRDefault="00D40CAC" w:rsidP="008C6078">
      <w:pPr>
        <w:spacing w:after="0" w:line="240" w:lineRule="auto"/>
      </w:pPr>
      <w:r>
        <w:separator/>
      </w:r>
    </w:p>
  </w:endnote>
  <w:endnote w:type="continuationSeparator" w:id="0">
    <w:p w:rsidR="00D40CAC" w:rsidRDefault="00D40CAC" w:rsidP="008C6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744" w:rsidRDefault="00C557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744" w:rsidRPr="007A1715" w:rsidRDefault="00C55744">
    <w:pPr>
      <w:pStyle w:val="Footer"/>
      <w:jc w:val="right"/>
      <w:rPr>
        <w:rFonts w:ascii="Times New Roman" w:hAnsi="Times New Roman" w:cs="Times New Roman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4D01A3A" wp14:editId="1E8B0B00">
          <wp:simplePos x="0" y="0"/>
          <wp:positionH relativeFrom="column">
            <wp:posOffset>-252730</wp:posOffset>
          </wp:positionH>
          <wp:positionV relativeFrom="paragraph">
            <wp:posOffset>-20955</wp:posOffset>
          </wp:positionV>
          <wp:extent cx="1885950" cy="615315"/>
          <wp:effectExtent l="0" t="0" r="0" b="0"/>
          <wp:wrapNone/>
          <wp:docPr id="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ys_liggende_f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5744" w:rsidRDefault="00C55744" w:rsidP="00145F65">
    <w:pPr>
      <w:pStyle w:val="Footer"/>
      <w:tabs>
        <w:tab w:val="clear" w:pos="4536"/>
        <w:tab w:val="clear" w:pos="9072"/>
        <w:tab w:val="left" w:pos="126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6022647"/>
      <w:docPartObj>
        <w:docPartGallery w:val="Page Numbers (Bottom of Page)"/>
        <w:docPartUnique/>
      </w:docPartObj>
    </w:sdtPr>
    <w:sdtEndPr/>
    <w:sdtContent>
      <w:p w:rsidR="00C55744" w:rsidRDefault="00C5574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55744" w:rsidRDefault="00C5574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07283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55744" w:rsidRPr="007A1715" w:rsidRDefault="00C55744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A171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A171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A1715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A171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55744" w:rsidRDefault="00C55744" w:rsidP="003D6B7D">
    <w:pPr>
      <w:pStyle w:val="Footer"/>
      <w:tabs>
        <w:tab w:val="clear" w:pos="4536"/>
        <w:tab w:val="clear" w:pos="9072"/>
        <w:tab w:val="left" w:pos="1265"/>
      </w:tabs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97182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55744" w:rsidRPr="007A1715" w:rsidRDefault="00C55744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A171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A171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A171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B4C1A"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7A171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55744" w:rsidRDefault="00C55744" w:rsidP="003D6B7D">
    <w:pPr>
      <w:pStyle w:val="Footer"/>
      <w:tabs>
        <w:tab w:val="clear" w:pos="4536"/>
        <w:tab w:val="clear" w:pos="9072"/>
        <w:tab w:val="left" w:pos="126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CAC" w:rsidRDefault="00D40CAC" w:rsidP="008C6078">
      <w:pPr>
        <w:spacing w:after="0" w:line="240" w:lineRule="auto"/>
      </w:pPr>
      <w:r>
        <w:separator/>
      </w:r>
    </w:p>
  </w:footnote>
  <w:footnote w:type="continuationSeparator" w:id="0">
    <w:p w:rsidR="00D40CAC" w:rsidRDefault="00D40CAC" w:rsidP="008C6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744" w:rsidRDefault="00C557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744" w:rsidRDefault="00C5574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744" w:rsidRDefault="00C557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B1351"/>
    <w:multiLevelType w:val="hybridMultilevel"/>
    <w:tmpl w:val="985472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91645"/>
    <w:multiLevelType w:val="hybridMultilevel"/>
    <w:tmpl w:val="59F0DB42"/>
    <w:lvl w:ilvl="0" w:tplc="AAFAE6A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02120"/>
    <w:multiLevelType w:val="hybridMultilevel"/>
    <w:tmpl w:val="CC1615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F0471"/>
    <w:multiLevelType w:val="hybridMultilevel"/>
    <w:tmpl w:val="1E02B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D92DCF"/>
    <w:multiLevelType w:val="hybridMultilevel"/>
    <w:tmpl w:val="377863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8E461A"/>
    <w:multiLevelType w:val="hybridMultilevel"/>
    <w:tmpl w:val="2ECCC3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1B7C56"/>
    <w:multiLevelType w:val="hybridMultilevel"/>
    <w:tmpl w:val="72C2FE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E43B85"/>
    <w:multiLevelType w:val="hybridMultilevel"/>
    <w:tmpl w:val="4740F8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078"/>
    <w:rsid w:val="0000458D"/>
    <w:rsid w:val="00013DFB"/>
    <w:rsid w:val="00015E66"/>
    <w:rsid w:val="00020A00"/>
    <w:rsid w:val="000249C8"/>
    <w:rsid w:val="000325E2"/>
    <w:rsid w:val="00033C98"/>
    <w:rsid w:val="00034AE7"/>
    <w:rsid w:val="00041DE7"/>
    <w:rsid w:val="00044964"/>
    <w:rsid w:val="00045C1D"/>
    <w:rsid w:val="000468BB"/>
    <w:rsid w:val="00057427"/>
    <w:rsid w:val="00057DFA"/>
    <w:rsid w:val="000609E5"/>
    <w:rsid w:val="00061CE7"/>
    <w:rsid w:val="00063BFC"/>
    <w:rsid w:val="0007494E"/>
    <w:rsid w:val="000761EF"/>
    <w:rsid w:val="000763C8"/>
    <w:rsid w:val="00077E40"/>
    <w:rsid w:val="00083AB1"/>
    <w:rsid w:val="00083D1D"/>
    <w:rsid w:val="000843F3"/>
    <w:rsid w:val="000A0C1C"/>
    <w:rsid w:val="000A6987"/>
    <w:rsid w:val="000A751E"/>
    <w:rsid w:val="000B1508"/>
    <w:rsid w:val="000C357D"/>
    <w:rsid w:val="000C3C5D"/>
    <w:rsid w:val="000D062B"/>
    <w:rsid w:val="000D1C0D"/>
    <w:rsid w:val="000D214D"/>
    <w:rsid w:val="000D41E7"/>
    <w:rsid w:val="000E4464"/>
    <w:rsid w:val="000F065D"/>
    <w:rsid w:val="000F122C"/>
    <w:rsid w:val="000F1EF5"/>
    <w:rsid w:val="000F280E"/>
    <w:rsid w:val="000F51E9"/>
    <w:rsid w:val="000F66D0"/>
    <w:rsid w:val="001010B1"/>
    <w:rsid w:val="00102DED"/>
    <w:rsid w:val="00103D25"/>
    <w:rsid w:val="00104214"/>
    <w:rsid w:val="00104823"/>
    <w:rsid w:val="00111018"/>
    <w:rsid w:val="00113FC7"/>
    <w:rsid w:val="001173E4"/>
    <w:rsid w:val="00123DD0"/>
    <w:rsid w:val="00132314"/>
    <w:rsid w:val="0013346D"/>
    <w:rsid w:val="00134E8C"/>
    <w:rsid w:val="00144790"/>
    <w:rsid w:val="00145F65"/>
    <w:rsid w:val="001467D9"/>
    <w:rsid w:val="00146AFA"/>
    <w:rsid w:val="00150A0C"/>
    <w:rsid w:val="00151D04"/>
    <w:rsid w:val="00152EED"/>
    <w:rsid w:val="00156480"/>
    <w:rsid w:val="00157351"/>
    <w:rsid w:val="00157FAA"/>
    <w:rsid w:val="001608B7"/>
    <w:rsid w:val="00165282"/>
    <w:rsid w:val="00165EDE"/>
    <w:rsid w:val="00173D81"/>
    <w:rsid w:val="00175342"/>
    <w:rsid w:val="00176572"/>
    <w:rsid w:val="001811A8"/>
    <w:rsid w:val="001866EC"/>
    <w:rsid w:val="00187F01"/>
    <w:rsid w:val="00191C50"/>
    <w:rsid w:val="00195045"/>
    <w:rsid w:val="001A6D47"/>
    <w:rsid w:val="001B14C0"/>
    <w:rsid w:val="001B5DD3"/>
    <w:rsid w:val="001B76BF"/>
    <w:rsid w:val="001B7EF4"/>
    <w:rsid w:val="001C3F13"/>
    <w:rsid w:val="001D2339"/>
    <w:rsid w:val="001D3F6C"/>
    <w:rsid w:val="001D4901"/>
    <w:rsid w:val="001D50B2"/>
    <w:rsid w:val="001D5553"/>
    <w:rsid w:val="001D5799"/>
    <w:rsid w:val="001D5800"/>
    <w:rsid w:val="001E518E"/>
    <w:rsid w:val="001E607A"/>
    <w:rsid w:val="001F0004"/>
    <w:rsid w:val="001F0BC9"/>
    <w:rsid w:val="001F2B6B"/>
    <w:rsid w:val="001F2C19"/>
    <w:rsid w:val="001F7FEE"/>
    <w:rsid w:val="00202A5E"/>
    <w:rsid w:val="002044AF"/>
    <w:rsid w:val="002050A3"/>
    <w:rsid w:val="002051D9"/>
    <w:rsid w:val="00206FB7"/>
    <w:rsid w:val="0021232D"/>
    <w:rsid w:val="002136B4"/>
    <w:rsid w:val="00216F06"/>
    <w:rsid w:val="00217CEB"/>
    <w:rsid w:val="00220957"/>
    <w:rsid w:val="00221B54"/>
    <w:rsid w:val="002246FC"/>
    <w:rsid w:val="00227804"/>
    <w:rsid w:val="002336D5"/>
    <w:rsid w:val="00241C9D"/>
    <w:rsid w:val="00245938"/>
    <w:rsid w:val="002530B8"/>
    <w:rsid w:val="002537A8"/>
    <w:rsid w:val="00265002"/>
    <w:rsid w:val="0026793E"/>
    <w:rsid w:val="00287F84"/>
    <w:rsid w:val="002959E8"/>
    <w:rsid w:val="00296D66"/>
    <w:rsid w:val="002973BC"/>
    <w:rsid w:val="00297A1C"/>
    <w:rsid w:val="002A32AF"/>
    <w:rsid w:val="002A3D02"/>
    <w:rsid w:val="002A69D8"/>
    <w:rsid w:val="002B0ED3"/>
    <w:rsid w:val="002B153E"/>
    <w:rsid w:val="002B3821"/>
    <w:rsid w:val="002B419E"/>
    <w:rsid w:val="002B6E98"/>
    <w:rsid w:val="002B7F84"/>
    <w:rsid w:val="002C1F49"/>
    <w:rsid w:val="002C307E"/>
    <w:rsid w:val="002C4A64"/>
    <w:rsid w:val="002C5B35"/>
    <w:rsid w:val="002C773D"/>
    <w:rsid w:val="002D00C1"/>
    <w:rsid w:val="002D0E8C"/>
    <w:rsid w:val="002D56E7"/>
    <w:rsid w:val="002D5F98"/>
    <w:rsid w:val="002E0526"/>
    <w:rsid w:val="002E075F"/>
    <w:rsid w:val="002E1733"/>
    <w:rsid w:val="002E4569"/>
    <w:rsid w:val="002E4981"/>
    <w:rsid w:val="002F0A0A"/>
    <w:rsid w:val="002F3D5C"/>
    <w:rsid w:val="002F771D"/>
    <w:rsid w:val="00300A3D"/>
    <w:rsid w:val="003026B5"/>
    <w:rsid w:val="00303DE8"/>
    <w:rsid w:val="0030524F"/>
    <w:rsid w:val="0030641A"/>
    <w:rsid w:val="003102D3"/>
    <w:rsid w:val="00314CF5"/>
    <w:rsid w:val="00315318"/>
    <w:rsid w:val="0031690E"/>
    <w:rsid w:val="00324AF9"/>
    <w:rsid w:val="003251A1"/>
    <w:rsid w:val="0032651B"/>
    <w:rsid w:val="00326F79"/>
    <w:rsid w:val="0032747C"/>
    <w:rsid w:val="00330AC1"/>
    <w:rsid w:val="00331152"/>
    <w:rsid w:val="00332E49"/>
    <w:rsid w:val="00334B5D"/>
    <w:rsid w:val="003369E5"/>
    <w:rsid w:val="00337D31"/>
    <w:rsid w:val="00350227"/>
    <w:rsid w:val="00365CE0"/>
    <w:rsid w:val="0037399D"/>
    <w:rsid w:val="00373B5F"/>
    <w:rsid w:val="0037405C"/>
    <w:rsid w:val="003752D1"/>
    <w:rsid w:val="00380AC2"/>
    <w:rsid w:val="00381295"/>
    <w:rsid w:val="00386CDF"/>
    <w:rsid w:val="003870F6"/>
    <w:rsid w:val="00391416"/>
    <w:rsid w:val="00393E23"/>
    <w:rsid w:val="00394B6C"/>
    <w:rsid w:val="0039567D"/>
    <w:rsid w:val="003A51A9"/>
    <w:rsid w:val="003B6209"/>
    <w:rsid w:val="003C1C17"/>
    <w:rsid w:val="003C3AA6"/>
    <w:rsid w:val="003C4D95"/>
    <w:rsid w:val="003C77A3"/>
    <w:rsid w:val="003C7B2E"/>
    <w:rsid w:val="003D1E53"/>
    <w:rsid w:val="003D6B7D"/>
    <w:rsid w:val="003E16A0"/>
    <w:rsid w:val="003E2EF9"/>
    <w:rsid w:val="003E5523"/>
    <w:rsid w:val="003E7B03"/>
    <w:rsid w:val="003F0C69"/>
    <w:rsid w:val="003F5F41"/>
    <w:rsid w:val="003F7D9B"/>
    <w:rsid w:val="00402B2C"/>
    <w:rsid w:val="004035B0"/>
    <w:rsid w:val="00406F01"/>
    <w:rsid w:val="00414108"/>
    <w:rsid w:val="00416AD6"/>
    <w:rsid w:val="00431413"/>
    <w:rsid w:val="00431D31"/>
    <w:rsid w:val="004320BC"/>
    <w:rsid w:val="00436866"/>
    <w:rsid w:val="004372D2"/>
    <w:rsid w:val="00437728"/>
    <w:rsid w:val="0044236C"/>
    <w:rsid w:val="00450281"/>
    <w:rsid w:val="00451DED"/>
    <w:rsid w:val="00451E44"/>
    <w:rsid w:val="00452500"/>
    <w:rsid w:val="004536FD"/>
    <w:rsid w:val="00460B3F"/>
    <w:rsid w:val="00462B0F"/>
    <w:rsid w:val="00463879"/>
    <w:rsid w:val="004644AF"/>
    <w:rsid w:val="0046652D"/>
    <w:rsid w:val="00467495"/>
    <w:rsid w:val="004706CE"/>
    <w:rsid w:val="00470731"/>
    <w:rsid w:val="00472132"/>
    <w:rsid w:val="00474514"/>
    <w:rsid w:val="004763B9"/>
    <w:rsid w:val="0047680A"/>
    <w:rsid w:val="00477E62"/>
    <w:rsid w:val="00480838"/>
    <w:rsid w:val="00481D4A"/>
    <w:rsid w:val="004821D2"/>
    <w:rsid w:val="00485506"/>
    <w:rsid w:val="00486651"/>
    <w:rsid w:val="00496185"/>
    <w:rsid w:val="00496596"/>
    <w:rsid w:val="00496F03"/>
    <w:rsid w:val="004A0A9E"/>
    <w:rsid w:val="004A2A02"/>
    <w:rsid w:val="004A39E4"/>
    <w:rsid w:val="004A3A5A"/>
    <w:rsid w:val="004A74BD"/>
    <w:rsid w:val="004A77BA"/>
    <w:rsid w:val="004B22BC"/>
    <w:rsid w:val="004B267D"/>
    <w:rsid w:val="004B42AA"/>
    <w:rsid w:val="004C0971"/>
    <w:rsid w:val="004C0B81"/>
    <w:rsid w:val="004C3222"/>
    <w:rsid w:val="004C338D"/>
    <w:rsid w:val="004C4A55"/>
    <w:rsid w:val="004C6A59"/>
    <w:rsid w:val="004D29BB"/>
    <w:rsid w:val="004D29CC"/>
    <w:rsid w:val="004D42AA"/>
    <w:rsid w:val="004D4342"/>
    <w:rsid w:val="004E05ED"/>
    <w:rsid w:val="004E102E"/>
    <w:rsid w:val="004E27C4"/>
    <w:rsid w:val="004E35B3"/>
    <w:rsid w:val="004E3CA8"/>
    <w:rsid w:val="004E7268"/>
    <w:rsid w:val="004F14E8"/>
    <w:rsid w:val="004F36AB"/>
    <w:rsid w:val="004F3A16"/>
    <w:rsid w:val="004F42C5"/>
    <w:rsid w:val="004F628B"/>
    <w:rsid w:val="004F7FD4"/>
    <w:rsid w:val="005020FF"/>
    <w:rsid w:val="00514721"/>
    <w:rsid w:val="005164D7"/>
    <w:rsid w:val="00521DC4"/>
    <w:rsid w:val="005272C6"/>
    <w:rsid w:val="00532A56"/>
    <w:rsid w:val="00537456"/>
    <w:rsid w:val="00537A3E"/>
    <w:rsid w:val="0054324D"/>
    <w:rsid w:val="00550F15"/>
    <w:rsid w:val="005551F1"/>
    <w:rsid w:val="00555319"/>
    <w:rsid w:val="00556619"/>
    <w:rsid w:val="005605CC"/>
    <w:rsid w:val="0056296F"/>
    <w:rsid w:val="0057084F"/>
    <w:rsid w:val="00571E97"/>
    <w:rsid w:val="00574004"/>
    <w:rsid w:val="00574D22"/>
    <w:rsid w:val="005819E0"/>
    <w:rsid w:val="00584A92"/>
    <w:rsid w:val="005857AD"/>
    <w:rsid w:val="005857B3"/>
    <w:rsid w:val="00594D90"/>
    <w:rsid w:val="00594E14"/>
    <w:rsid w:val="00594F6C"/>
    <w:rsid w:val="00596A69"/>
    <w:rsid w:val="005A3F08"/>
    <w:rsid w:val="005A50AC"/>
    <w:rsid w:val="005B02F3"/>
    <w:rsid w:val="005B2605"/>
    <w:rsid w:val="005B406F"/>
    <w:rsid w:val="005B4609"/>
    <w:rsid w:val="005B4F6A"/>
    <w:rsid w:val="005C4BEF"/>
    <w:rsid w:val="005C6620"/>
    <w:rsid w:val="005D08FF"/>
    <w:rsid w:val="005D1A3E"/>
    <w:rsid w:val="005D1F97"/>
    <w:rsid w:val="005D3772"/>
    <w:rsid w:val="005D4FFC"/>
    <w:rsid w:val="005D59F7"/>
    <w:rsid w:val="005E0B1D"/>
    <w:rsid w:val="005E53AC"/>
    <w:rsid w:val="005E7EF0"/>
    <w:rsid w:val="005F0847"/>
    <w:rsid w:val="005F6B01"/>
    <w:rsid w:val="006128C3"/>
    <w:rsid w:val="006165CF"/>
    <w:rsid w:val="006229FD"/>
    <w:rsid w:val="00625DEA"/>
    <w:rsid w:val="0062693E"/>
    <w:rsid w:val="00630193"/>
    <w:rsid w:val="0063109A"/>
    <w:rsid w:val="00633447"/>
    <w:rsid w:val="00634C81"/>
    <w:rsid w:val="00635350"/>
    <w:rsid w:val="006378FB"/>
    <w:rsid w:val="0064080E"/>
    <w:rsid w:val="006419BC"/>
    <w:rsid w:val="00643CA3"/>
    <w:rsid w:val="006440F3"/>
    <w:rsid w:val="00650235"/>
    <w:rsid w:val="00652D6F"/>
    <w:rsid w:val="006562C4"/>
    <w:rsid w:val="00660D70"/>
    <w:rsid w:val="00667536"/>
    <w:rsid w:val="00671573"/>
    <w:rsid w:val="00681148"/>
    <w:rsid w:val="00684254"/>
    <w:rsid w:val="006843E0"/>
    <w:rsid w:val="00684E5A"/>
    <w:rsid w:val="00684F6A"/>
    <w:rsid w:val="0068782D"/>
    <w:rsid w:val="00691C67"/>
    <w:rsid w:val="0069236F"/>
    <w:rsid w:val="006949CD"/>
    <w:rsid w:val="006A4B28"/>
    <w:rsid w:val="006A5CD6"/>
    <w:rsid w:val="006B70AF"/>
    <w:rsid w:val="006B744E"/>
    <w:rsid w:val="006C5A48"/>
    <w:rsid w:val="006C7E8A"/>
    <w:rsid w:val="006D0BEB"/>
    <w:rsid w:val="006D3CC8"/>
    <w:rsid w:val="006D442F"/>
    <w:rsid w:val="006D4BBB"/>
    <w:rsid w:val="006D6DD5"/>
    <w:rsid w:val="006E5969"/>
    <w:rsid w:val="006E7314"/>
    <w:rsid w:val="006F5093"/>
    <w:rsid w:val="006F74D3"/>
    <w:rsid w:val="00704A9E"/>
    <w:rsid w:val="007054B0"/>
    <w:rsid w:val="0070611E"/>
    <w:rsid w:val="00706755"/>
    <w:rsid w:val="00706E32"/>
    <w:rsid w:val="0070797C"/>
    <w:rsid w:val="00710ACB"/>
    <w:rsid w:val="00710CFC"/>
    <w:rsid w:val="007115D8"/>
    <w:rsid w:val="0071347F"/>
    <w:rsid w:val="00715C40"/>
    <w:rsid w:val="0072065D"/>
    <w:rsid w:val="00722168"/>
    <w:rsid w:val="0072322E"/>
    <w:rsid w:val="00725C48"/>
    <w:rsid w:val="00726E79"/>
    <w:rsid w:val="00727E83"/>
    <w:rsid w:val="00731A86"/>
    <w:rsid w:val="0073249A"/>
    <w:rsid w:val="00733108"/>
    <w:rsid w:val="0073353E"/>
    <w:rsid w:val="007341A3"/>
    <w:rsid w:val="00734E8D"/>
    <w:rsid w:val="00737150"/>
    <w:rsid w:val="00742032"/>
    <w:rsid w:val="0074344C"/>
    <w:rsid w:val="00745627"/>
    <w:rsid w:val="007463E9"/>
    <w:rsid w:val="00746C88"/>
    <w:rsid w:val="00746D0C"/>
    <w:rsid w:val="00751AEB"/>
    <w:rsid w:val="00752CD2"/>
    <w:rsid w:val="00753B8C"/>
    <w:rsid w:val="00754889"/>
    <w:rsid w:val="007613FC"/>
    <w:rsid w:val="007639E4"/>
    <w:rsid w:val="00766115"/>
    <w:rsid w:val="00770608"/>
    <w:rsid w:val="0077661C"/>
    <w:rsid w:val="007820C6"/>
    <w:rsid w:val="00786EF9"/>
    <w:rsid w:val="007904E4"/>
    <w:rsid w:val="00790DEE"/>
    <w:rsid w:val="0079154C"/>
    <w:rsid w:val="007927B0"/>
    <w:rsid w:val="00794437"/>
    <w:rsid w:val="007946F3"/>
    <w:rsid w:val="007A1715"/>
    <w:rsid w:val="007A399F"/>
    <w:rsid w:val="007A5C7E"/>
    <w:rsid w:val="007A73FD"/>
    <w:rsid w:val="007B12A9"/>
    <w:rsid w:val="007B26CB"/>
    <w:rsid w:val="007B3BD8"/>
    <w:rsid w:val="007B50C5"/>
    <w:rsid w:val="007B55C8"/>
    <w:rsid w:val="007B74F2"/>
    <w:rsid w:val="007C1015"/>
    <w:rsid w:val="007C7E18"/>
    <w:rsid w:val="007D6A09"/>
    <w:rsid w:val="007E0AE0"/>
    <w:rsid w:val="007E7603"/>
    <w:rsid w:val="007E7DD2"/>
    <w:rsid w:val="007F68F7"/>
    <w:rsid w:val="007F7385"/>
    <w:rsid w:val="0080077E"/>
    <w:rsid w:val="00804B8A"/>
    <w:rsid w:val="0080522D"/>
    <w:rsid w:val="00805B95"/>
    <w:rsid w:val="008108A0"/>
    <w:rsid w:val="00813308"/>
    <w:rsid w:val="0081334E"/>
    <w:rsid w:val="008152EE"/>
    <w:rsid w:val="00815384"/>
    <w:rsid w:val="00815713"/>
    <w:rsid w:val="00816D81"/>
    <w:rsid w:val="008227C3"/>
    <w:rsid w:val="00826BDC"/>
    <w:rsid w:val="00830077"/>
    <w:rsid w:val="00830F76"/>
    <w:rsid w:val="00831A3F"/>
    <w:rsid w:val="00832E5F"/>
    <w:rsid w:val="008333BB"/>
    <w:rsid w:val="008341D3"/>
    <w:rsid w:val="008358C8"/>
    <w:rsid w:val="00836857"/>
    <w:rsid w:val="00837230"/>
    <w:rsid w:val="00840208"/>
    <w:rsid w:val="0084039E"/>
    <w:rsid w:val="00844443"/>
    <w:rsid w:val="00845B11"/>
    <w:rsid w:val="008653E4"/>
    <w:rsid w:val="00865DB2"/>
    <w:rsid w:val="00865E3E"/>
    <w:rsid w:val="00866143"/>
    <w:rsid w:val="00870770"/>
    <w:rsid w:val="00871911"/>
    <w:rsid w:val="00873E34"/>
    <w:rsid w:val="00875BED"/>
    <w:rsid w:val="00881A11"/>
    <w:rsid w:val="00890911"/>
    <w:rsid w:val="00891316"/>
    <w:rsid w:val="0089156A"/>
    <w:rsid w:val="00894541"/>
    <w:rsid w:val="008A3BA0"/>
    <w:rsid w:val="008B039F"/>
    <w:rsid w:val="008B1C2C"/>
    <w:rsid w:val="008B3F56"/>
    <w:rsid w:val="008B67CE"/>
    <w:rsid w:val="008C0F1C"/>
    <w:rsid w:val="008C393F"/>
    <w:rsid w:val="008C3A7F"/>
    <w:rsid w:val="008C3D61"/>
    <w:rsid w:val="008C40EE"/>
    <w:rsid w:val="008C6078"/>
    <w:rsid w:val="008D573B"/>
    <w:rsid w:val="008D6F94"/>
    <w:rsid w:val="008D76F7"/>
    <w:rsid w:val="008E5A04"/>
    <w:rsid w:val="008E5A3E"/>
    <w:rsid w:val="008E6784"/>
    <w:rsid w:val="008F1148"/>
    <w:rsid w:val="008F31DC"/>
    <w:rsid w:val="008F42D8"/>
    <w:rsid w:val="008F46A7"/>
    <w:rsid w:val="009018DD"/>
    <w:rsid w:val="00903D0C"/>
    <w:rsid w:val="00904991"/>
    <w:rsid w:val="00905440"/>
    <w:rsid w:val="0090704D"/>
    <w:rsid w:val="00910FC6"/>
    <w:rsid w:val="00913D87"/>
    <w:rsid w:val="009150D3"/>
    <w:rsid w:val="0091659E"/>
    <w:rsid w:val="0091711A"/>
    <w:rsid w:val="00920743"/>
    <w:rsid w:val="00922CAB"/>
    <w:rsid w:val="00922CFC"/>
    <w:rsid w:val="009243CB"/>
    <w:rsid w:val="009279AB"/>
    <w:rsid w:val="00937AFE"/>
    <w:rsid w:val="00942B50"/>
    <w:rsid w:val="00946C14"/>
    <w:rsid w:val="00951630"/>
    <w:rsid w:val="00951995"/>
    <w:rsid w:val="0095728E"/>
    <w:rsid w:val="0096227F"/>
    <w:rsid w:val="00962924"/>
    <w:rsid w:val="00964A66"/>
    <w:rsid w:val="00965C28"/>
    <w:rsid w:val="00966718"/>
    <w:rsid w:val="009669B1"/>
    <w:rsid w:val="009706C1"/>
    <w:rsid w:val="009709EC"/>
    <w:rsid w:val="00971DED"/>
    <w:rsid w:val="00972D3D"/>
    <w:rsid w:val="00975950"/>
    <w:rsid w:val="00976F6A"/>
    <w:rsid w:val="00983C46"/>
    <w:rsid w:val="00986D84"/>
    <w:rsid w:val="0099050F"/>
    <w:rsid w:val="009914F0"/>
    <w:rsid w:val="00991AC0"/>
    <w:rsid w:val="009A3312"/>
    <w:rsid w:val="009A551A"/>
    <w:rsid w:val="009A6928"/>
    <w:rsid w:val="009A7B26"/>
    <w:rsid w:val="009B4075"/>
    <w:rsid w:val="009B50DA"/>
    <w:rsid w:val="009C15C3"/>
    <w:rsid w:val="009C3626"/>
    <w:rsid w:val="009C4F13"/>
    <w:rsid w:val="009C69BE"/>
    <w:rsid w:val="009C6B57"/>
    <w:rsid w:val="009D0E4E"/>
    <w:rsid w:val="009E10DB"/>
    <w:rsid w:val="009E217B"/>
    <w:rsid w:val="009E23FE"/>
    <w:rsid w:val="009E3870"/>
    <w:rsid w:val="009E4108"/>
    <w:rsid w:val="009E60A0"/>
    <w:rsid w:val="009F13D9"/>
    <w:rsid w:val="009F2ED5"/>
    <w:rsid w:val="009F4598"/>
    <w:rsid w:val="009F67DB"/>
    <w:rsid w:val="00A000EF"/>
    <w:rsid w:val="00A056FF"/>
    <w:rsid w:val="00A079C5"/>
    <w:rsid w:val="00A10765"/>
    <w:rsid w:val="00A11F25"/>
    <w:rsid w:val="00A24845"/>
    <w:rsid w:val="00A27415"/>
    <w:rsid w:val="00A32AB3"/>
    <w:rsid w:val="00A33E28"/>
    <w:rsid w:val="00A423AE"/>
    <w:rsid w:val="00A4447B"/>
    <w:rsid w:val="00A470DC"/>
    <w:rsid w:val="00A5636E"/>
    <w:rsid w:val="00A574C5"/>
    <w:rsid w:val="00A602A9"/>
    <w:rsid w:val="00A6167C"/>
    <w:rsid w:val="00A652F0"/>
    <w:rsid w:val="00A67248"/>
    <w:rsid w:val="00A710FA"/>
    <w:rsid w:val="00A7154B"/>
    <w:rsid w:val="00A737ED"/>
    <w:rsid w:val="00A764D9"/>
    <w:rsid w:val="00A81F27"/>
    <w:rsid w:val="00A833A0"/>
    <w:rsid w:val="00A84194"/>
    <w:rsid w:val="00A86736"/>
    <w:rsid w:val="00A8755F"/>
    <w:rsid w:val="00A92F88"/>
    <w:rsid w:val="00A95887"/>
    <w:rsid w:val="00A9607C"/>
    <w:rsid w:val="00AA0FBB"/>
    <w:rsid w:val="00AA68B7"/>
    <w:rsid w:val="00AB3D9A"/>
    <w:rsid w:val="00AB50F7"/>
    <w:rsid w:val="00AC32B4"/>
    <w:rsid w:val="00AC44D7"/>
    <w:rsid w:val="00AC61E6"/>
    <w:rsid w:val="00AD449F"/>
    <w:rsid w:val="00AD6AD9"/>
    <w:rsid w:val="00AE020F"/>
    <w:rsid w:val="00AE1AA1"/>
    <w:rsid w:val="00AE34FC"/>
    <w:rsid w:val="00AE39E0"/>
    <w:rsid w:val="00AE483E"/>
    <w:rsid w:val="00AE6AC2"/>
    <w:rsid w:val="00AF454A"/>
    <w:rsid w:val="00B048D7"/>
    <w:rsid w:val="00B077B5"/>
    <w:rsid w:val="00B120EB"/>
    <w:rsid w:val="00B1393F"/>
    <w:rsid w:val="00B14277"/>
    <w:rsid w:val="00B17895"/>
    <w:rsid w:val="00B200DF"/>
    <w:rsid w:val="00B274FD"/>
    <w:rsid w:val="00B3118C"/>
    <w:rsid w:val="00B31A53"/>
    <w:rsid w:val="00B33E14"/>
    <w:rsid w:val="00B33FDB"/>
    <w:rsid w:val="00B373C1"/>
    <w:rsid w:val="00B4008A"/>
    <w:rsid w:val="00B47E5D"/>
    <w:rsid w:val="00B523A8"/>
    <w:rsid w:val="00B54FA2"/>
    <w:rsid w:val="00B57CF8"/>
    <w:rsid w:val="00B62EF3"/>
    <w:rsid w:val="00B63A3F"/>
    <w:rsid w:val="00B647E8"/>
    <w:rsid w:val="00B66E16"/>
    <w:rsid w:val="00B742EB"/>
    <w:rsid w:val="00B745D0"/>
    <w:rsid w:val="00B74AFE"/>
    <w:rsid w:val="00B74E91"/>
    <w:rsid w:val="00B75112"/>
    <w:rsid w:val="00B7586E"/>
    <w:rsid w:val="00B819A6"/>
    <w:rsid w:val="00B81F0A"/>
    <w:rsid w:val="00B854A1"/>
    <w:rsid w:val="00B86613"/>
    <w:rsid w:val="00B870CA"/>
    <w:rsid w:val="00B8763E"/>
    <w:rsid w:val="00B90E0F"/>
    <w:rsid w:val="00B937B7"/>
    <w:rsid w:val="00B93C85"/>
    <w:rsid w:val="00BA4009"/>
    <w:rsid w:val="00BA46C7"/>
    <w:rsid w:val="00BA5394"/>
    <w:rsid w:val="00BA720A"/>
    <w:rsid w:val="00BA7BA3"/>
    <w:rsid w:val="00BB2D7E"/>
    <w:rsid w:val="00BB3D0D"/>
    <w:rsid w:val="00BB50DB"/>
    <w:rsid w:val="00BC037E"/>
    <w:rsid w:val="00BC1B07"/>
    <w:rsid w:val="00BC1E85"/>
    <w:rsid w:val="00BC4AEE"/>
    <w:rsid w:val="00BC71EE"/>
    <w:rsid w:val="00BD2FC1"/>
    <w:rsid w:val="00BD37C2"/>
    <w:rsid w:val="00BE0059"/>
    <w:rsid w:val="00BE18D4"/>
    <w:rsid w:val="00BE50C9"/>
    <w:rsid w:val="00BF27C5"/>
    <w:rsid w:val="00BF4516"/>
    <w:rsid w:val="00BF5142"/>
    <w:rsid w:val="00BF533D"/>
    <w:rsid w:val="00C013AE"/>
    <w:rsid w:val="00C01594"/>
    <w:rsid w:val="00C05520"/>
    <w:rsid w:val="00C06214"/>
    <w:rsid w:val="00C159CF"/>
    <w:rsid w:val="00C25874"/>
    <w:rsid w:val="00C309B0"/>
    <w:rsid w:val="00C30B92"/>
    <w:rsid w:val="00C32659"/>
    <w:rsid w:val="00C32FA1"/>
    <w:rsid w:val="00C34278"/>
    <w:rsid w:val="00C357ED"/>
    <w:rsid w:val="00C409F4"/>
    <w:rsid w:val="00C40E72"/>
    <w:rsid w:val="00C503BF"/>
    <w:rsid w:val="00C51894"/>
    <w:rsid w:val="00C52B25"/>
    <w:rsid w:val="00C53B5B"/>
    <w:rsid w:val="00C5464C"/>
    <w:rsid w:val="00C54ECD"/>
    <w:rsid w:val="00C55744"/>
    <w:rsid w:val="00C575D3"/>
    <w:rsid w:val="00C575D9"/>
    <w:rsid w:val="00C603C7"/>
    <w:rsid w:val="00C70859"/>
    <w:rsid w:val="00C70C28"/>
    <w:rsid w:val="00C73551"/>
    <w:rsid w:val="00C827CE"/>
    <w:rsid w:val="00C83204"/>
    <w:rsid w:val="00C84513"/>
    <w:rsid w:val="00C90B65"/>
    <w:rsid w:val="00C92017"/>
    <w:rsid w:val="00C921F2"/>
    <w:rsid w:val="00C92D79"/>
    <w:rsid w:val="00C92F10"/>
    <w:rsid w:val="00CA2AA8"/>
    <w:rsid w:val="00CA539C"/>
    <w:rsid w:val="00CA6903"/>
    <w:rsid w:val="00CB1F15"/>
    <w:rsid w:val="00CB2516"/>
    <w:rsid w:val="00CB5A94"/>
    <w:rsid w:val="00CC2125"/>
    <w:rsid w:val="00CC3170"/>
    <w:rsid w:val="00CC3677"/>
    <w:rsid w:val="00CC40D2"/>
    <w:rsid w:val="00CC5B46"/>
    <w:rsid w:val="00CC6511"/>
    <w:rsid w:val="00CC716F"/>
    <w:rsid w:val="00CC7379"/>
    <w:rsid w:val="00CD0DA9"/>
    <w:rsid w:val="00CD25C3"/>
    <w:rsid w:val="00CD7408"/>
    <w:rsid w:val="00CE2835"/>
    <w:rsid w:val="00CE2B44"/>
    <w:rsid w:val="00CE421A"/>
    <w:rsid w:val="00CF1033"/>
    <w:rsid w:val="00CF28AB"/>
    <w:rsid w:val="00CF30DB"/>
    <w:rsid w:val="00D01659"/>
    <w:rsid w:val="00D03790"/>
    <w:rsid w:val="00D04001"/>
    <w:rsid w:val="00D10770"/>
    <w:rsid w:val="00D170D1"/>
    <w:rsid w:val="00D17804"/>
    <w:rsid w:val="00D204B6"/>
    <w:rsid w:val="00D21D31"/>
    <w:rsid w:val="00D21E99"/>
    <w:rsid w:val="00D22149"/>
    <w:rsid w:val="00D2619A"/>
    <w:rsid w:val="00D30F75"/>
    <w:rsid w:val="00D32516"/>
    <w:rsid w:val="00D33E44"/>
    <w:rsid w:val="00D37DC2"/>
    <w:rsid w:val="00D40CAC"/>
    <w:rsid w:val="00D42A29"/>
    <w:rsid w:val="00D42EE0"/>
    <w:rsid w:val="00D44D66"/>
    <w:rsid w:val="00D468C9"/>
    <w:rsid w:val="00D50812"/>
    <w:rsid w:val="00D50965"/>
    <w:rsid w:val="00D577C9"/>
    <w:rsid w:val="00D5795D"/>
    <w:rsid w:val="00D60822"/>
    <w:rsid w:val="00D636EC"/>
    <w:rsid w:val="00D65BC6"/>
    <w:rsid w:val="00D67BF4"/>
    <w:rsid w:val="00D719ED"/>
    <w:rsid w:val="00D73222"/>
    <w:rsid w:val="00D7349B"/>
    <w:rsid w:val="00D7471E"/>
    <w:rsid w:val="00D80260"/>
    <w:rsid w:val="00D82A8A"/>
    <w:rsid w:val="00D82FF0"/>
    <w:rsid w:val="00D83A22"/>
    <w:rsid w:val="00D84D7E"/>
    <w:rsid w:val="00D85F54"/>
    <w:rsid w:val="00D91E42"/>
    <w:rsid w:val="00D94ADC"/>
    <w:rsid w:val="00D96A3B"/>
    <w:rsid w:val="00D97318"/>
    <w:rsid w:val="00DA20CF"/>
    <w:rsid w:val="00DA3F3E"/>
    <w:rsid w:val="00DA432F"/>
    <w:rsid w:val="00DA6B16"/>
    <w:rsid w:val="00DB13D7"/>
    <w:rsid w:val="00DB1FAB"/>
    <w:rsid w:val="00DB32CE"/>
    <w:rsid w:val="00DB42D2"/>
    <w:rsid w:val="00DB4599"/>
    <w:rsid w:val="00DC0BDE"/>
    <w:rsid w:val="00DC2203"/>
    <w:rsid w:val="00DC7A8C"/>
    <w:rsid w:val="00DD400E"/>
    <w:rsid w:val="00DD4D92"/>
    <w:rsid w:val="00DD78DF"/>
    <w:rsid w:val="00DE7E2E"/>
    <w:rsid w:val="00DF18FB"/>
    <w:rsid w:val="00DF340F"/>
    <w:rsid w:val="00DF46EC"/>
    <w:rsid w:val="00DF6014"/>
    <w:rsid w:val="00DF7C72"/>
    <w:rsid w:val="00E01D0A"/>
    <w:rsid w:val="00E02402"/>
    <w:rsid w:val="00E052C6"/>
    <w:rsid w:val="00E12648"/>
    <w:rsid w:val="00E12A2D"/>
    <w:rsid w:val="00E16194"/>
    <w:rsid w:val="00E17476"/>
    <w:rsid w:val="00E306F3"/>
    <w:rsid w:val="00E31792"/>
    <w:rsid w:val="00E33705"/>
    <w:rsid w:val="00E34488"/>
    <w:rsid w:val="00E43907"/>
    <w:rsid w:val="00E470C6"/>
    <w:rsid w:val="00E52118"/>
    <w:rsid w:val="00E534FC"/>
    <w:rsid w:val="00E6073E"/>
    <w:rsid w:val="00E6376F"/>
    <w:rsid w:val="00E66AB6"/>
    <w:rsid w:val="00E753F6"/>
    <w:rsid w:val="00E84294"/>
    <w:rsid w:val="00E86B64"/>
    <w:rsid w:val="00E875A8"/>
    <w:rsid w:val="00E87D85"/>
    <w:rsid w:val="00E92833"/>
    <w:rsid w:val="00E946FD"/>
    <w:rsid w:val="00E94DA9"/>
    <w:rsid w:val="00E9524F"/>
    <w:rsid w:val="00EA0177"/>
    <w:rsid w:val="00EA4F90"/>
    <w:rsid w:val="00EA54CC"/>
    <w:rsid w:val="00EA72EF"/>
    <w:rsid w:val="00EB119F"/>
    <w:rsid w:val="00EB1B3B"/>
    <w:rsid w:val="00EB2524"/>
    <w:rsid w:val="00EB4C1A"/>
    <w:rsid w:val="00EC0DC1"/>
    <w:rsid w:val="00EC1B79"/>
    <w:rsid w:val="00EC4197"/>
    <w:rsid w:val="00ED17A0"/>
    <w:rsid w:val="00ED6C92"/>
    <w:rsid w:val="00EE01E8"/>
    <w:rsid w:val="00EE3F0A"/>
    <w:rsid w:val="00EE4C64"/>
    <w:rsid w:val="00EE56D8"/>
    <w:rsid w:val="00EE66E4"/>
    <w:rsid w:val="00EF29C6"/>
    <w:rsid w:val="00EF2C2B"/>
    <w:rsid w:val="00EF2C39"/>
    <w:rsid w:val="00EF371F"/>
    <w:rsid w:val="00EF62DC"/>
    <w:rsid w:val="00EF7BF8"/>
    <w:rsid w:val="00F00812"/>
    <w:rsid w:val="00F008E4"/>
    <w:rsid w:val="00F035CB"/>
    <w:rsid w:val="00F06DC3"/>
    <w:rsid w:val="00F121A2"/>
    <w:rsid w:val="00F1387B"/>
    <w:rsid w:val="00F13EE3"/>
    <w:rsid w:val="00F1547F"/>
    <w:rsid w:val="00F154F3"/>
    <w:rsid w:val="00F16323"/>
    <w:rsid w:val="00F16C4F"/>
    <w:rsid w:val="00F2129F"/>
    <w:rsid w:val="00F228E2"/>
    <w:rsid w:val="00F23DE5"/>
    <w:rsid w:val="00F2409E"/>
    <w:rsid w:val="00F254C1"/>
    <w:rsid w:val="00F30328"/>
    <w:rsid w:val="00F35EC3"/>
    <w:rsid w:val="00F41CBD"/>
    <w:rsid w:val="00F4271D"/>
    <w:rsid w:val="00F42B96"/>
    <w:rsid w:val="00F43EEC"/>
    <w:rsid w:val="00F47CA3"/>
    <w:rsid w:val="00F607E1"/>
    <w:rsid w:val="00F62D2D"/>
    <w:rsid w:val="00F636F4"/>
    <w:rsid w:val="00F63F54"/>
    <w:rsid w:val="00F64407"/>
    <w:rsid w:val="00F65AD0"/>
    <w:rsid w:val="00F85100"/>
    <w:rsid w:val="00F85CCD"/>
    <w:rsid w:val="00F93C4D"/>
    <w:rsid w:val="00F945EF"/>
    <w:rsid w:val="00F95C0C"/>
    <w:rsid w:val="00FA108C"/>
    <w:rsid w:val="00FA18F5"/>
    <w:rsid w:val="00FA5C88"/>
    <w:rsid w:val="00FA7D1D"/>
    <w:rsid w:val="00FB26DB"/>
    <w:rsid w:val="00FB4622"/>
    <w:rsid w:val="00FB5295"/>
    <w:rsid w:val="00FC0ECB"/>
    <w:rsid w:val="00FC2559"/>
    <w:rsid w:val="00FC5369"/>
    <w:rsid w:val="00FC5C97"/>
    <w:rsid w:val="00FC6272"/>
    <w:rsid w:val="00FD00F7"/>
    <w:rsid w:val="00FD0AA8"/>
    <w:rsid w:val="00FD1F6C"/>
    <w:rsid w:val="00FD2885"/>
    <w:rsid w:val="00FD37EE"/>
    <w:rsid w:val="00FE2611"/>
    <w:rsid w:val="00FE2BE3"/>
    <w:rsid w:val="00FE3796"/>
    <w:rsid w:val="00FE74F5"/>
    <w:rsid w:val="00FF354F"/>
    <w:rsid w:val="00FF3A4A"/>
    <w:rsid w:val="00FF4B18"/>
    <w:rsid w:val="00FF4CF1"/>
    <w:rsid w:val="00FF54C0"/>
    <w:rsid w:val="00FF6351"/>
    <w:rsid w:val="00FF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078"/>
  </w:style>
  <w:style w:type="paragraph" w:styleId="Footer">
    <w:name w:val="footer"/>
    <w:basedOn w:val="Normal"/>
    <w:link w:val="FooterChar"/>
    <w:uiPriority w:val="99"/>
    <w:unhideWhenUsed/>
    <w:rsid w:val="008C6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078"/>
  </w:style>
  <w:style w:type="paragraph" w:styleId="NormalWeb">
    <w:name w:val="Normal (Web)"/>
    <w:basedOn w:val="Normal"/>
    <w:uiPriority w:val="99"/>
    <w:unhideWhenUsed/>
    <w:rsid w:val="00AB3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B3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324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24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24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4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49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4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70D1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316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16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4E3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078"/>
  </w:style>
  <w:style w:type="paragraph" w:styleId="Footer">
    <w:name w:val="footer"/>
    <w:basedOn w:val="Normal"/>
    <w:link w:val="FooterChar"/>
    <w:uiPriority w:val="99"/>
    <w:unhideWhenUsed/>
    <w:rsid w:val="008C6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078"/>
  </w:style>
  <w:style w:type="paragraph" w:styleId="NormalWeb">
    <w:name w:val="Normal (Web)"/>
    <w:basedOn w:val="Normal"/>
    <w:uiPriority w:val="99"/>
    <w:unhideWhenUsed/>
    <w:rsid w:val="00AB3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B3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324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24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24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4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49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4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70D1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316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16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4E3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00.jpeg"/><Relationship Id="rId39" Type="http://schemas.openxmlformats.org/officeDocument/2006/relationships/image" Target="media/image19.jpeg"/><Relationship Id="rId21" Type="http://schemas.openxmlformats.org/officeDocument/2006/relationships/image" Target="media/image7.png"/><Relationship Id="rId34" Type="http://schemas.openxmlformats.org/officeDocument/2006/relationships/image" Target="media/image15.jpeg"/><Relationship Id="rId42" Type="http://schemas.openxmlformats.org/officeDocument/2006/relationships/image" Target="media/image21.png"/><Relationship Id="rId47" Type="http://schemas.openxmlformats.org/officeDocument/2006/relationships/image" Target="media/image24.jpeg"/><Relationship Id="rId50" Type="http://schemas.openxmlformats.org/officeDocument/2006/relationships/image" Target="media/image26.jpg"/><Relationship Id="rId55" Type="http://schemas.openxmlformats.org/officeDocument/2006/relationships/image" Target="media/image290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41" Type="http://schemas.openxmlformats.org/officeDocument/2006/relationships/image" Target="media/image20.jpeg"/><Relationship Id="rId54" Type="http://schemas.openxmlformats.org/officeDocument/2006/relationships/image" Target="media/image2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0.jpeg"/><Relationship Id="rId32" Type="http://schemas.openxmlformats.org/officeDocument/2006/relationships/image" Target="media/image14.png"/><Relationship Id="rId37" Type="http://schemas.openxmlformats.org/officeDocument/2006/relationships/image" Target="media/image17.jpeg"/><Relationship Id="rId40" Type="http://schemas.openxmlformats.org/officeDocument/2006/relationships/hyperlink" Target="https://www.google.no/url?sa=i&amp;rct=j&amp;q=&amp;esrc=s&amp;source=images&amp;cd=&amp;ved=0ahUKEwjy0Z3ur5fSAhVlCpoKHXswCEYQjRwIBw&amp;url=https://www.tktrading.dk/shop/5mm-gule-dioder-406p.html&amp;psig=AFQjCNE7koy2R9EYD2QNKSqsfrfQY3Y3Ww&amp;ust=1487429200660291" TargetMode="External"/><Relationship Id="rId45" Type="http://schemas.openxmlformats.org/officeDocument/2006/relationships/image" Target="media/image23.png"/><Relationship Id="rId53" Type="http://schemas.openxmlformats.org/officeDocument/2006/relationships/image" Target="media/image280.png"/><Relationship Id="rId58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image" Target="media/image110.png"/><Relationship Id="rId36" Type="http://schemas.openxmlformats.org/officeDocument/2006/relationships/image" Target="media/image16.jpeg"/><Relationship Id="rId49" Type="http://schemas.openxmlformats.org/officeDocument/2006/relationships/image" Target="media/image250.png"/><Relationship Id="rId57" Type="http://schemas.openxmlformats.org/officeDocument/2006/relationships/image" Target="media/image300.png"/><Relationship Id="rId61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30.png"/><Relationship Id="rId44" Type="http://schemas.openxmlformats.org/officeDocument/2006/relationships/image" Target="media/image220.jpeg"/><Relationship Id="rId52" Type="http://schemas.openxmlformats.org/officeDocument/2006/relationships/image" Target="media/image28.png"/><Relationship Id="rId60" Type="http://schemas.openxmlformats.org/officeDocument/2006/relationships/image" Target="media/image3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hyperlink" Target="http://www.google.no/url?sa=i&amp;rct=j&amp;q=&amp;esrc=s&amp;source=images&amp;cd=&amp;ved=0ahUKEwi3gPv6p4_SAhVKDSwKHftAD20QjRwIBw&amp;url=http://www.biltema.no/no/Verktoy/Handverktoy/Tenger-og-Sakser/Avisoleringstang-2000016798/&amp;bvm=bv.146786187,d.bGg&amp;psig=AFQjCNGZGCQclf7CwYSmhmwQSVYoRdF0Jg&amp;ust=1487152240961184" TargetMode="External"/><Relationship Id="rId43" Type="http://schemas.openxmlformats.org/officeDocument/2006/relationships/image" Target="media/image22.jpeg"/><Relationship Id="rId48" Type="http://schemas.openxmlformats.org/officeDocument/2006/relationships/image" Target="media/image25.png"/><Relationship Id="rId56" Type="http://schemas.openxmlformats.org/officeDocument/2006/relationships/image" Target="media/image30.png"/><Relationship Id="rId8" Type="http://schemas.openxmlformats.org/officeDocument/2006/relationships/endnotes" Target="endnotes.xml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0.jpeg"/><Relationship Id="rId33" Type="http://schemas.openxmlformats.org/officeDocument/2006/relationships/hyperlink" Target="http://www.google.no/url?sa=i&amp;rct=j&amp;q=&amp;esrc=s&amp;source=images&amp;cd=&amp;cad=rja&amp;uact=8&amp;ved=0ahUKEwiCwfm6p4_SAhXBhywKHaWlDEMQjRwIBw&amp;url=http://njal.no/Annet/Verkt%C3%B8y-/-Verksted/Tenger-avbiter/Wentronic-avbitertang-110mm-WZ-Z-05-SES-110-777099-p0000019991&amp;bvm=bv.146786187,d.bGg&amp;psig=AFQjCNH4YbdVBRL9cC2lqtRrZjii2MOKGw&amp;ust=1487152104564188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30.png"/><Relationship Id="rId59" Type="http://schemas.openxmlformats.org/officeDocument/2006/relationships/image" Target="media/image3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1007E-7547-4540-BC40-533D5D476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65C4AADA.dotm</Template>
  <TotalTime>4</TotalTime>
  <Pages>27</Pages>
  <Words>1163</Words>
  <Characters>6170</Characters>
  <Application>Microsoft Office Word</Application>
  <DocSecurity>0</DocSecurity>
  <Lines>51</Lines>
  <Paragraphs>14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7319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Gaare Dahl</dc:creator>
  <cp:lastModifiedBy>Maria Gaare Dahl</cp:lastModifiedBy>
  <cp:revision>6</cp:revision>
  <cp:lastPrinted>2017-06-09T11:47:00Z</cp:lastPrinted>
  <dcterms:created xsi:type="dcterms:W3CDTF">2017-08-30T07:06:00Z</dcterms:created>
  <dcterms:modified xsi:type="dcterms:W3CDTF">2018-06-11T07:52:00Z</dcterms:modified>
</cp:coreProperties>
</file>