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40" w:rsidRPr="003F3445" w:rsidRDefault="00524A40" w:rsidP="00524A40">
      <w:pPr>
        <w:jc w:val="center"/>
        <w:rPr>
          <w:rFonts w:cstheme="minorHAnsi"/>
          <w:sz w:val="92"/>
          <w:szCs w:val="92"/>
        </w:rPr>
      </w:pPr>
      <w:r w:rsidRPr="003F3445">
        <w:rPr>
          <w:rFonts w:cstheme="minorHAnsi"/>
          <w:sz w:val="92"/>
          <w:szCs w:val="92"/>
        </w:rPr>
        <w:t>Elektroniske kommunikasjonssystem</w:t>
      </w:r>
    </w:p>
    <w:p w:rsidR="00524A40" w:rsidRPr="003F3445" w:rsidRDefault="00524A40" w:rsidP="00524A40">
      <w:pPr>
        <w:jc w:val="center"/>
        <w:rPr>
          <w:rFonts w:cstheme="minorHAnsi"/>
          <w:sz w:val="44"/>
          <w:szCs w:val="96"/>
        </w:rPr>
      </w:pPr>
    </w:p>
    <w:p w:rsidR="00524A40" w:rsidRPr="003F3445" w:rsidRDefault="00524A40" w:rsidP="00524A40">
      <w:pPr>
        <w:jc w:val="center"/>
        <w:rPr>
          <w:rFonts w:cstheme="minorHAnsi"/>
        </w:rPr>
      </w:pPr>
      <w:r w:rsidRPr="003F3445">
        <w:rPr>
          <w:rFonts w:cstheme="minorHAnsi"/>
          <w:noProof/>
          <w:lang w:val="nn-NO"/>
        </w:rPr>
        <w:drawing>
          <wp:inline distT="0" distB="0" distL="0" distR="0" wp14:anchorId="340EFB11" wp14:editId="3DC28342">
            <wp:extent cx="5760720" cy="4070354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40" w:rsidRPr="003F3445" w:rsidRDefault="00524A40" w:rsidP="00524A40">
      <w:pPr>
        <w:rPr>
          <w:rFonts w:cstheme="minorHAnsi"/>
        </w:rPr>
      </w:pPr>
    </w:p>
    <w:p w:rsidR="00524A40" w:rsidRPr="003F3445" w:rsidRDefault="00524A40" w:rsidP="00524A40">
      <w:pPr>
        <w:rPr>
          <w:rFonts w:cstheme="minorHAnsi"/>
        </w:rPr>
      </w:pPr>
    </w:p>
    <w:p w:rsidR="00524A40" w:rsidRPr="003F3445" w:rsidRDefault="00524A40" w:rsidP="00524A40">
      <w:pPr>
        <w:jc w:val="center"/>
        <w:rPr>
          <w:rFonts w:cstheme="minorHAnsi"/>
          <w:b/>
          <w:sz w:val="32"/>
        </w:rPr>
      </w:pPr>
      <w:r w:rsidRPr="003F3445">
        <w:rPr>
          <w:rFonts w:cstheme="minorHAnsi"/>
          <w:b/>
          <w:sz w:val="32"/>
        </w:rPr>
        <w:t xml:space="preserve">Navn: </w:t>
      </w:r>
      <w:r w:rsidRPr="003F3445">
        <w:rPr>
          <w:rFonts w:ascii="Arial" w:hAnsi="Arial" w:cs="Arial"/>
          <w:b/>
          <w:sz w:val="32"/>
        </w:rPr>
        <w:t>_____________________________</w:t>
      </w:r>
    </w:p>
    <w:p w:rsidR="0015711F" w:rsidRPr="003F3445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cstheme="minorHAnsi"/>
          <w:b/>
          <w:sz w:val="32"/>
        </w:rPr>
        <w:t xml:space="preserve">Klasse: </w:t>
      </w:r>
      <w:r w:rsidR="00514E0A" w:rsidRPr="003F3445">
        <w:rPr>
          <w:rFonts w:ascii="Arial" w:hAnsi="Arial" w:cs="Arial"/>
          <w:b/>
          <w:sz w:val="32"/>
        </w:rPr>
        <w:t>_____________________________</w:t>
      </w:r>
      <w:r w:rsidR="0015711F"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Oppdrag snakketøy</w:t>
      </w:r>
    </w:p>
    <w:p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</w:p>
    <w:p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Snakketøyet AS utvikl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r smarte plagg som integrerer tekstil og teknologi. Dette feltet utvikl</w:t>
      </w:r>
      <w:r w:rsidR="00916B33" w:rsidRPr="003F3445">
        <w:rPr>
          <w:rFonts w:hAnsi="Calibri"/>
          <w:color w:val="000000" w:themeColor="text1"/>
          <w:kern w:val="24"/>
        </w:rPr>
        <w:t>er seg raskt, og det åpne</w:t>
      </w:r>
      <w:r w:rsidRPr="003F3445">
        <w:rPr>
          <w:rFonts w:hAnsi="Calibri"/>
          <w:color w:val="000000" w:themeColor="text1"/>
          <w:kern w:val="24"/>
        </w:rPr>
        <w:t>r seg stadig nye m</w:t>
      </w:r>
      <w:r w:rsidR="00916B33" w:rsidRPr="003F3445">
        <w:rPr>
          <w:rFonts w:hAnsi="Calibri"/>
          <w:color w:val="000000" w:themeColor="text1"/>
          <w:kern w:val="24"/>
        </w:rPr>
        <w:t>uligheter.</w:t>
      </w:r>
      <w:r w:rsidRPr="003F3445">
        <w:rPr>
          <w:rFonts w:hAnsi="Calibri"/>
          <w:color w:val="000000" w:themeColor="text1"/>
          <w:kern w:val="24"/>
        </w:rPr>
        <w:t xml:space="preserve"> Vi ø</w:t>
      </w:r>
      <w:r w:rsidR="00916B33" w:rsidRPr="003F3445">
        <w:rPr>
          <w:rFonts w:hAnsi="Calibri"/>
          <w:color w:val="000000" w:themeColor="text1"/>
          <w:kern w:val="24"/>
        </w:rPr>
        <w:t>nsk</w:t>
      </w:r>
      <w:r w:rsidRPr="003F3445">
        <w:rPr>
          <w:rFonts w:hAnsi="Calibri"/>
          <w:color w:val="000000" w:themeColor="text1"/>
          <w:kern w:val="24"/>
        </w:rPr>
        <w:t>er å rette oss mot ungdom som må</w:t>
      </w:r>
      <w:r w:rsidR="00916B33" w:rsidRPr="003F3445">
        <w:rPr>
          <w:rFonts w:hAnsi="Calibri"/>
          <w:color w:val="000000" w:themeColor="text1"/>
          <w:kern w:val="24"/>
        </w:rPr>
        <w:t xml:space="preserve">lgruppe for </w:t>
      </w:r>
      <w:r w:rsidRPr="003F3445">
        <w:rPr>
          <w:rFonts w:hAnsi="Calibri"/>
          <w:color w:val="000000" w:themeColor="text1"/>
          <w:kern w:val="24"/>
        </w:rPr>
        <w:t>produkt</w:t>
      </w:r>
      <w:r w:rsidR="00916B33" w:rsidRPr="003F3445">
        <w:rPr>
          <w:rFonts w:hAnsi="Calibri"/>
          <w:color w:val="000000" w:themeColor="text1"/>
          <w:kern w:val="24"/>
        </w:rPr>
        <w:t xml:space="preserve">ene </w:t>
      </w:r>
      <w:r w:rsidRPr="003F3445">
        <w:rPr>
          <w:rFonts w:hAnsi="Calibri"/>
          <w:color w:val="000000" w:themeColor="text1"/>
          <w:kern w:val="24"/>
        </w:rPr>
        <w:t>våre.</w:t>
      </w:r>
    </w:p>
    <w:p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Vi utlyser derfor 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n idékonkurranse for ungdom der vi ønsker idé</w:t>
      </w:r>
      <w:r w:rsidR="00916B33" w:rsidRPr="003F3445">
        <w:rPr>
          <w:rFonts w:hAnsi="Calibri"/>
          <w:color w:val="000000" w:themeColor="text1"/>
          <w:kern w:val="24"/>
        </w:rPr>
        <w:t xml:space="preserve"> til e</w:t>
      </w:r>
      <w:r w:rsidRPr="003F3445">
        <w:rPr>
          <w:rFonts w:hAnsi="Calibri"/>
          <w:color w:val="000000" w:themeColor="text1"/>
          <w:kern w:val="24"/>
        </w:rPr>
        <w:t>t smart klesplagg som kan sende eller ta imot informasjon trå</w:t>
      </w:r>
      <w:r w:rsidR="00916B33" w:rsidRPr="003F3445">
        <w:rPr>
          <w:rFonts w:hAnsi="Calibri"/>
          <w:color w:val="000000" w:themeColor="text1"/>
          <w:kern w:val="24"/>
        </w:rPr>
        <w:t>dlø</w:t>
      </w:r>
      <w:r w:rsidRPr="003F3445">
        <w:rPr>
          <w:rFonts w:hAnsi="Calibri"/>
          <w:color w:val="000000" w:themeColor="text1"/>
          <w:kern w:val="24"/>
        </w:rPr>
        <w:t>st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internett.</w:t>
      </w:r>
    </w:p>
    <w:p w:rsidR="0007272B" w:rsidRPr="003F3445" w:rsidRDefault="0007272B" w:rsidP="0007272B">
      <w:p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Bidrag til idé</w:t>
      </w:r>
      <w:r w:rsidR="00916B33" w:rsidRPr="003F3445">
        <w:rPr>
          <w:rFonts w:hAnsi="Calibri"/>
          <w:color w:val="000000" w:themeColor="text1"/>
          <w:kern w:val="24"/>
        </w:rPr>
        <w:t>konkurransen skal inneho</w:t>
      </w:r>
      <w:r w:rsidRPr="003F3445">
        <w:rPr>
          <w:rFonts w:hAnsi="Calibri"/>
          <w:color w:val="000000" w:themeColor="text1"/>
          <w:kern w:val="24"/>
        </w:rPr>
        <w:t>lde:</w:t>
      </w:r>
    </w:p>
    <w:p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En film eller bildeserie som presenterer id</w:t>
      </w:r>
      <w:r w:rsidR="00CA6F20" w:rsidRPr="003F3445">
        <w:rPr>
          <w:rFonts w:hAnsi="Calibri"/>
          <w:color w:val="000000" w:themeColor="text1"/>
          <w:kern w:val="24"/>
        </w:rPr>
        <w:t>é</w:t>
      </w:r>
      <w:r w:rsidRPr="003F3445">
        <w:rPr>
          <w:rFonts w:hAnsi="Calibri"/>
          <w:color w:val="000000" w:themeColor="text1"/>
          <w:kern w:val="24"/>
        </w:rPr>
        <w:t xml:space="preserve">en og produktet. </w:t>
      </w:r>
    </w:p>
    <w:p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>Utfylt skjema med tekniske data.</w:t>
      </w:r>
    </w:p>
    <w:p w:rsidR="0007272B" w:rsidRPr="003F3445" w:rsidRDefault="0007272B" w:rsidP="0007272B">
      <w:pPr>
        <w:pStyle w:val="Listeavsnitt"/>
        <w:numPr>
          <w:ilvl w:val="0"/>
          <w:numId w:val="2"/>
        </w:numPr>
        <w:rPr>
          <w:rFonts w:hAnsi="Calibri"/>
          <w:color w:val="000000" w:themeColor="text1"/>
          <w:kern w:val="24"/>
        </w:rPr>
      </w:pPr>
      <w:r w:rsidRPr="003F3445">
        <w:rPr>
          <w:rFonts w:hAnsi="Calibri"/>
          <w:color w:val="000000" w:themeColor="text1"/>
          <w:kern w:val="24"/>
        </w:rPr>
        <w:t xml:space="preserve">Et </w:t>
      </w:r>
      <w:r w:rsidR="00916B33" w:rsidRPr="003F3445">
        <w:rPr>
          <w:rFonts w:hAnsi="Calibri"/>
          <w:color w:val="000000" w:themeColor="text1"/>
          <w:kern w:val="24"/>
        </w:rPr>
        <w:t>overordna flytskjema som viser hvilke dele</w:t>
      </w:r>
      <w:r w:rsidRPr="003F3445">
        <w:rPr>
          <w:rFonts w:hAnsi="Calibri"/>
          <w:color w:val="000000" w:themeColor="text1"/>
          <w:kern w:val="24"/>
        </w:rPr>
        <w:t xml:space="preserve">r systemet består av og </w:t>
      </w:r>
      <w:r w:rsidR="00916B33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sendt fr</w:t>
      </w:r>
      <w:r w:rsidR="00916B33" w:rsidRPr="003F3445">
        <w:rPr>
          <w:rFonts w:hAnsi="Calibri"/>
          <w:color w:val="000000" w:themeColor="text1"/>
          <w:kern w:val="24"/>
        </w:rPr>
        <w:t>a</w:t>
      </w:r>
      <w:r w:rsidRPr="003F3445">
        <w:rPr>
          <w:rFonts w:hAnsi="Calibri"/>
          <w:color w:val="000000" w:themeColor="text1"/>
          <w:kern w:val="24"/>
        </w:rPr>
        <w:t xml:space="preserve"> send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>r til mottak</w:t>
      </w:r>
      <w:r w:rsidR="00916B33" w:rsidRPr="003F3445">
        <w:rPr>
          <w:rFonts w:hAnsi="Calibri"/>
          <w:color w:val="000000" w:themeColor="text1"/>
          <w:kern w:val="24"/>
        </w:rPr>
        <w:t>e</w:t>
      </w:r>
      <w:r w:rsidRPr="003F3445">
        <w:rPr>
          <w:rFonts w:hAnsi="Calibri"/>
          <w:color w:val="000000" w:themeColor="text1"/>
          <w:kern w:val="24"/>
        </w:rPr>
        <w:t xml:space="preserve">r. Flytskjema skal beskrive kort </w:t>
      </w:r>
      <w:r w:rsidR="00FC2489" w:rsidRPr="003F3445">
        <w:rPr>
          <w:rFonts w:hAnsi="Calibri"/>
          <w:color w:val="000000" w:themeColor="text1"/>
          <w:kern w:val="24"/>
        </w:rPr>
        <w:t>hvordan</w:t>
      </w:r>
      <w:r w:rsidRPr="003F3445">
        <w:rPr>
          <w:rFonts w:hAnsi="Calibri"/>
          <w:color w:val="000000" w:themeColor="text1"/>
          <w:kern w:val="24"/>
        </w:rPr>
        <w:t xml:space="preserve"> informasjonen blir behandl</w:t>
      </w:r>
      <w:r w:rsidR="00916B33" w:rsidRPr="003F3445">
        <w:rPr>
          <w:rFonts w:hAnsi="Calibri"/>
          <w:color w:val="000000" w:themeColor="text1"/>
          <w:kern w:val="24"/>
        </w:rPr>
        <w:t>et</w:t>
      </w:r>
      <w:r w:rsidRPr="003F3445">
        <w:rPr>
          <w:rFonts w:hAnsi="Calibri"/>
          <w:color w:val="000000" w:themeColor="text1"/>
          <w:kern w:val="24"/>
        </w:rPr>
        <w:t xml:space="preserve"> i de ulike delene.</w:t>
      </w:r>
    </w:p>
    <w:p w:rsidR="00D20EB7" w:rsidRPr="003F3445" w:rsidRDefault="00D20EB7" w:rsidP="00D20EB7">
      <w:pPr>
        <w:rPr>
          <w:rFonts w:hAnsi="Calibri"/>
          <w:color w:val="000000" w:themeColor="text1"/>
          <w:kern w:val="24"/>
        </w:rPr>
      </w:pPr>
    </w:p>
    <w:p w:rsidR="0007272B" w:rsidRPr="003F3445" w:rsidRDefault="0007272B" w:rsidP="00D20EB7">
      <w:pPr>
        <w:pStyle w:val="Listeavsnitt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br w:type="page"/>
      </w:r>
    </w:p>
    <w:p w:rsidR="0007272B" w:rsidRPr="003F3445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</w:rPr>
      </w:pPr>
      <w:bookmarkStart w:id="0" w:name="_GoBack"/>
      <w:r w:rsidRPr="003F3445">
        <w:rPr>
          <w:rFonts w:hAnsi="Calibri"/>
          <w:b/>
          <w:color w:val="000000" w:themeColor="text1"/>
          <w:kern w:val="24"/>
          <w:sz w:val="36"/>
          <w:szCs w:val="36"/>
        </w:rPr>
        <w:lastRenderedPageBreak/>
        <w:t>Tekniske data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7272B" w:rsidRPr="003F3445" w:rsidTr="00EB6813">
        <w:tc>
          <w:tcPr>
            <w:tcW w:w="9212" w:type="dxa"/>
          </w:tcPr>
          <w:bookmarkEnd w:id="0"/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Type informasjon: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Tekst, tall eller </w:t>
            </w:r>
            <w:r w:rsidR="00844F6D">
              <w:rPr>
                <w:rFonts w:hAnsi="Calibri"/>
                <w:color w:val="000000" w:themeColor="text1"/>
                <w:kern w:val="24"/>
              </w:rPr>
              <w:t>informasjon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fr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a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 analoge sensor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(lyd, bilde, temperatur osv).</w:t>
            </w:r>
          </w:p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07272B" w:rsidRPr="003F3445" w:rsidTr="00EB6813">
        <w:tc>
          <w:tcPr>
            <w:tcW w:w="9212" w:type="dxa"/>
          </w:tcPr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Trådl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ø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s send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Fire kategori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r: direkte, småcelle (wifi), storcelle (4G) eller satellitt. Ved direkte kommunikasjon får en ikke tilgang til internett.  Tenk på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 xml:space="preserve"> rekkevidde til sende</w:t>
            </w:r>
            <w:r w:rsidRPr="003F3445">
              <w:rPr>
                <w:rFonts w:hAnsi="Calibri"/>
                <w:color w:val="000000" w:themeColor="text1"/>
                <w:kern w:val="24"/>
              </w:rPr>
              <w:t>ren inn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 xml:space="preserve">n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h</w:t>
            </w:r>
            <w:r w:rsidRPr="003F3445">
              <w:rPr>
                <w:rFonts w:hAnsi="Calibri"/>
                <w:color w:val="000000" w:themeColor="text1"/>
                <w:kern w:val="24"/>
              </w:rPr>
              <w:t>v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Pr="003F3445">
              <w:rPr>
                <w:rFonts w:hAnsi="Calibri"/>
                <w:color w:val="000000" w:themeColor="text1"/>
                <w:kern w:val="24"/>
              </w:rPr>
              <w:t>r kategori.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:rsidTr="00EB6813">
        <w:tc>
          <w:tcPr>
            <w:tcW w:w="9212" w:type="dxa"/>
          </w:tcPr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Mottak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r:</w:t>
            </w:r>
          </w:p>
          <w:p w:rsidR="0007272B" w:rsidRPr="003F3445" w:rsidRDefault="00F00205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ta imot informasjonen?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den sendes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direkte til en mottak</w:t>
            </w:r>
            <w:r w:rsidRPr="003F3445">
              <w:rPr>
                <w:rFonts w:hAnsi="Calibri"/>
                <w:color w:val="000000" w:themeColor="text1"/>
                <w:kern w:val="24"/>
              </w:rPr>
              <w:t>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r eller legg</w:t>
            </w:r>
            <w:r w:rsidRPr="003F3445">
              <w:rPr>
                <w:rFonts w:hAnsi="Calibri"/>
                <w:color w:val="000000" w:themeColor="text1"/>
                <w:kern w:val="24"/>
              </w:rPr>
              <w:t>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ut på internett?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:rsidTr="00EB6813">
        <w:tc>
          <w:tcPr>
            <w:tcW w:w="9212" w:type="dxa"/>
          </w:tcPr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Adresse:</w:t>
            </w:r>
          </w:p>
          <w:p w:rsidR="0007272B" w:rsidRPr="003F3445" w:rsidRDefault="00F00205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systemet vite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du er eller </w:t>
            </w:r>
            <w:r w:rsidRPr="003F3445">
              <w:rPr>
                <w:rFonts w:hAnsi="Calibri"/>
                <w:color w:val="000000" w:themeColor="text1"/>
                <w:kern w:val="24"/>
              </w:rPr>
              <w:t>hvordan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plagget knyt</w:t>
            </w:r>
            <w:r w:rsidRPr="003F3445">
              <w:rPr>
                <w:rFonts w:hAnsi="Calibri"/>
                <w:color w:val="000000" w:themeColor="text1"/>
                <w:kern w:val="24"/>
              </w:rPr>
              <w:t>tes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til deg? </w:t>
            </w:r>
            <w:r w:rsidRPr="003F3445">
              <w:rPr>
                <w:rFonts w:hAnsi="Calibri"/>
                <w:color w:val="000000" w:themeColor="text1"/>
                <w:kern w:val="24"/>
              </w:rPr>
              <w:t>Skal det være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et sim-kort eller e</w:t>
            </w:r>
            <w:r w:rsidRPr="003F3445">
              <w:rPr>
                <w:rFonts w:hAnsi="Calibri"/>
                <w:color w:val="000000" w:themeColor="text1"/>
                <w:kern w:val="24"/>
              </w:rPr>
              <w:t>n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form for pålogging?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:rsidTr="00EB6813">
        <w:tc>
          <w:tcPr>
            <w:tcW w:w="9212" w:type="dxa"/>
          </w:tcPr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Grensesnitt: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 xml:space="preserve">Skal du kunne kommunisere med plagget og resten av systemet? 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Skal det væ</w:t>
            </w:r>
            <w:r w:rsidRPr="003F3445">
              <w:rPr>
                <w:rFonts w:hAnsi="Calibri"/>
                <w:color w:val="000000" w:themeColor="text1"/>
                <w:kern w:val="24"/>
              </w:rPr>
              <w:t>re integrert skjerm, talestyring, lys, endr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ing av farge, tastatur eller noe he</w:t>
            </w:r>
            <w:r w:rsidRPr="003F3445">
              <w:rPr>
                <w:rFonts w:hAnsi="Calibri"/>
                <w:color w:val="000000" w:themeColor="text1"/>
                <w:kern w:val="24"/>
              </w:rPr>
              <w:t>lt ann</w:t>
            </w:r>
            <w:r w:rsidR="00F00205" w:rsidRPr="003F3445">
              <w:rPr>
                <w:rFonts w:hAnsi="Calibri"/>
                <w:color w:val="000000" w:themeColor="text1"/>
                <w:kern w:val="24"/>
              </w:rPr>
              <w:t>et</w:t>
            </w:r>
            <w:r w:rsidRPr="003F3445">
              <w:rPr>
                <w:rFonts w:hAnsi="Calibri"/>
                <w:color w:val="000000" w:themeColor="text1"/>
                <w:kern w:val="24"/>
              </w:rPr>
              <w:t>?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  <w:tr w:rsidR="0007272B" w:rsidRPr="003F3445" w:rsidTr="00EB6813">
        <w:tc>
          <w:tcPr>
            <w:tcW w:w="9212" w:type="dxa"/>
          </w:tcPr>
          <w:p w:rsidR="0007272B" w:rsidRPr="003F3445" w:rsidRDefault="0007272B" w:rsidP="00EB6813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Kryptering:</w:t>
            </w:r>
          </w:p>
          <w:p w:rsidR="0007272B" w:rsidRPr="003F3445" w:rsidRDefault="00F00205" w:rsidP="00EB6813">
            <w:pPr>
              <w:rPr>
                <w:rFonts w:hAnsi="Calibri"/>
                <w:color w:val="000000" w:themeColor="text1"/>
                <w:kern w:val="24"/>
              </w:rPr>
            </w:pPr>
            <w:r w:rsidRPr="003F3445">
              <w:rPr>
                <w:rFonts w:hAnsi="Calibri"/>
                <w:color w:val="000000" w:themeColor="text1"/>
                <w:kern w:val="24"/>
              </w:rPr>
              <w:t>Hvem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 xml:space="preserve"> skal ha tilgang til informasjonen og </w:t>
            </w:r>
            <w:r w:rsidRPr="003F3445">
              <w:rPr>
                <w:rFonts w:hAnsi="Calibri"/>
                <w:color w:val="000000" w:themeColor="text1"/>
                <w:kern w:val="24"/>
              </w:rPr>
              <w:t>hvem skal ikk</w:t>
            </w:r>
            <w:r w:rsidR="0007272B" w:rsidRPr="003F3445">
              <w:rPr>
                <w:rFonts w:hAnsi="Calibri"/>
                <w:color w:val="000000" w:themeColor="text1"/>
                <w:kern w:val="24"/>
              </w:rPr>
              <w:t>e ha tilgang?</w:t>
            </w: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  <w:p w:rsidR="0007272B" w:rsidRPr="003F3445" w:rsidRDefault="0007272B" w:rsidP="00EB6813">
            <w:pPr>
              <w:rPr>
                <w:rFonts w:hAnsi="Calibri"/>
                <w:color w:val="000000" w:themeColor="text1"/>
                <w:kern w:val="24"/>
              </w:rPr>
            </w:pPr>
          </w:p>
        </w:tc>
      </w:tr>
    </w:tbl>
    <w:p w:rsidR="0007272B" w:rsidRPr="003F3445" w:rsidRDefault="0007272B" w:rsidP="0007272B"/>
    <w:p w:rsidR="00912677" w:rsidRPr="003F3445" w:rsidRDefault="00F00205" w:rsidP="00912677">
      <w:pPr>
        <w:rPr>
          <w:rFonts w:hAnsi="Calibri"/>
          <w:b/>
          <w:color w:val="000000" w:themeColor="text1"/>
          <w:kern w:val="24"/>
          <w:sz w:val="28"/>
          <w:szCs w:val="28"/>
        </w:rPr>
      </w:pPr>
      <w:r w:rsidRPr="003F3445">
        <w:rPr>
          <w:rFonts w:hAnsi="Calibri"/>
          <w:b/>
          <w:color w:val="000000" w:themeColor="text1"/>
          <w:kern w:val="24"/>
          <w:sz w:val="28"/>
          <w:szCs w:val="28"/>
        </w:rPr>
        <w:lastRenderedPageBreak/>
        <w:t>Be</w:t>
      </w:r>
      <w:r w:rsidR="00912677" w:rsidRPr="003F3445">
        <w:rPr>
          <w:rFonts w:hAnsi="Calibri"/>
          <w:b/>
          <w:color w:val="000000" w:themeColor="text1"/>
          <w:kern w:val="24"/>
          <w:sz w:val="28"/>
          <w:szCs w:val="28"/>
        </w:rPr>
        <w:t>grepsark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376"/>
        <w:gridCol w:w="6864"/>
      </w:tblGrid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F00205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Be</w:t>
            </w:r>
            <w:r w:rsidR="00912677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grep</w:t>
            </w: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Definisjon</w:t>
            </w: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49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49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49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  <w:tr w:rsidR="00912677" w:rsidRPr="003F3445" w:rsidTr="00A92B3D">
        <w:trPr>
          <w:trHeight w:val="507"/>
        </w:trPr>
        <w:tc>
          <w:tcPr>
            <w:tcW w:w="2376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  <w:tc>
          <w:tcPr>
            <w:tcW w:w="6864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</w:tbl>
    <w:p w:rsidR="00912677" w:rsidRPr="003F3445" w:rsidRDefault="00912677" w:rsidP="00912677">
      <w:pPr>
        <w:rPr>
          <w:rFonts w:hAnsi="Calibri"/>
          <w:b/>
          <w:color w:val="000000" w:themeColor="text1"/>
          <w:kern w:val="24"/>
          <w:sz w:val="36"/>
          <w:szCs w:val="36"/>
        </w:rPr>
      </w:pPr>
    </w:p>
    <w:p w:rsidR="00912677" w:rsidRPr="003F3445" w:rsidRDefault="00912677" w:rsidP="00912677">
      <w:pPr>
        <w:rPr>
          <w:rFonts w:hAnsi="Calibri"/>
          <w:b/>
          <w:color w:val="000000" w:themeColor="text1"/>
          <w:kern w:val="24"/>
          <w:sz w:val="28"/>
          <w:szCs w:val="28"/>
        </w:rPr>
      </w:pPr>
      <w:r w:rsidRPr="003F3445">
        <w:rPr>
          <w:rFonts w:hAnsi="Calibri"/>
          <w:b/>
          <w:color w:val="000000" w:themeColor="text1"/>
          <w:kern w:val="24"/>
          <w:sz w:val="28"/>
          <w:szCs w:val="28"/>
        </w:rPr>
        <w:lastRenderedPageBreak/>
        <w:t>Nøkkelsetningsark</w:t>
      </w:r>
    </w:p>
    <w:tbl>
      <w:tblPr>
        <w:tblStyle w:val="Tabellrutenett"/>
        <w:tblW w:w="9610" w:type="dxa"/>
        <w:tblLook w:val="04A0" w:firstRow="1" w:lastRow="0" w:firstColumn="1" w:lastColumn="0" w:noHBand="0" w:noVBand="1"/>
      </w:tblPr>
      <w:tblGrid>
        <w:gridCol w:w="9610"/>
      </w:tblGrid>
      <w:tr w:rsidR="00912677" w:rsidRPr="003F3445" w:rsidTr="00912677">
        <w:trPr>
          <w:trHeight w:val="587"/>
        </w:trPr>
        <w:tc>
          <w:tcPr>
            <w:tcW w:w="9610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Nø</w:t>
            </w:r>
            <w:r w:rsidR="00F00205"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kkelsetninge</w:t>
            </w:r>
            <w:r w:rsidRPr="003F3445"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  <w:t>r</w:t>
            </w:r>
          </w:p>
        </w:tc>
      </w:tr>
      <w:tr w:rsidR="00912677" w:rsidRPr="003F3445" w:rsidTr="00912677">
        <w:trPr>
          <w:trHeight w:val="12375"/>
        </w:trPr>
        <w:tc>
          <w:tcPr>
            <w:tcW w:w="9610" w:type="dxa"/>
          </w:tcPr>
          <w:p w:rsidR="00912677" w:rsidRPr="003F3445" w:rsidRDefault="00912677" w:rsidP="00A92B3D">
            <w:pPr>
              <w:rPr>
                <w:rFonts w:hAnsi="Calibri"/>
                <w:b/>
                <w:color w:val="000000" w:themeColor="text1"/>
                <w:kern w:val="24"/>
                <w:sz w:val="36"/>
                <w:szCs w:val="36"/>
              </w:rPr>
            </w:pPr>
          </w:p>
        </w:tc>
      </w:tr>
    </w:tbl>
    <w:p w:rsidR="003B17D7" w:rsidRPr="003F3445" w:rsidRDefault="003B17D7" w:rsidP="00912677"/>
    <w:p w:rsidR="00763218" w:rsidRPr="003F3445" w:rsidRDefault="00763218" w:rsidP="00763218">
      <w:pPr>
        <w:keepNext/>
        <w:keepLines/>
        <w:spacing w:before="40" w:after="0" w:line="259" w:lineRule="auto"/>
        <w:outlineLvl w:val="1"/>
        <w:rPr>
          <w:rFonts w:hAnsi="Calibri" w:cs="Times New Roman"/>
          <w:b/>
          <w:color w:val="000000" w:themeColor="text1"/>
          <w:kern w:val="24"/>
          <w:sz w:val="36"/>
          <w:szCs w:val="36"/>
        </w:rPr>
      </w:pPr>
      <w:r w:rsidRPr="003F3445">
        <w:rPr>
          <w:rFonts w:hAnsi="Calibri" w:cs="Times New Roman"/>
          <w:b/>
          <w:color w:val="000000" w:themeColor="text1"/>
          <w:kern w:val="24"/>
          <w:sz w:val="36"/>
          <w:szCs w:val="36"/>
        </w:rPr>
        <w:lastRenderedPageBreak/>
        <w:t xml:space="preserve">Deler i et kommunikasjonssystem </w:t>
      </w:r>
    </w:p>
    <w:tbl>
      <w:tblPr>
        <w:tblStyle w:val="Tabellrutenett4"/>
        <w:tblW w:w="9598" w:type="dxa"/>
        <w:tblLayout w:type="fixed"/>
        <w:tblLook w:val="04A0" w:firstRow="1" w:lastRow="0" w:firstColumn="1" w:lastColumn="0" w:noHBand="0" w:noVBand="1"/>
      </w:tblPr>
      <w:tblGrid>
        <w:gridCol w:w="1547"/>
        <w:gridCol w:w="2706"/>
        <w:gridCol w:w="1637"/>
        <w:gridCol w:w="1838"/>
        <w:gridCol w:w="1870"/>
      </w:tblGrid>
      <w:tr w:rsidR="00763218" w:rsidRPr="003F3445" w:rsidTr="00EE1A39">
        <w:trPr>
          <w:trHeight w:val="271"/>
        </w:trPr>
        <w:tc>
          <w:tcPr>
            <w:tcW w:w="1547" w:type="dxa"/>
            <w:vMerge w:val="restart"/>
            <w:vAlign w:val="center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Del</w:t>
            </w:r>
          </w:p>
        </w:tc>
        <w:tc>
          <w:tcPr>
            <w:tcW w:w="2706" w:type="dxa"/>
            <w:vMerge w:val="restart"/>
            <w:vAlign w:val="center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Definisjon</w:t>
            </w:r>
          </w:p>
        </w:tc>
        <w:tc>
          <w:tcPr>
            <w:tcW w:w="1637" w:type="dxa"/>
            <w:vMerge w:val="restart"/>
            <w:vAlign w:val="center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Funksjon</w:t>
            </w:r>
          </w:p>
        </w:tc>
        <w:tc>
          <w:tcPr>
            <w:tcW w:w="3708" w:type="dxa"/>
            <w:gridSpan w:val="2"/>
            <w:vAlign w:val="center"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Eksempel</w:t>
            </w:r>
          </w:p>
        </w:tc>
      </w:tr>
      <w:tr w:rsidR="00763218" w:rsidRPr="003F3445" w:rsidTr="00EE1A39">
        <w:trPr>
          <w:trHeight w:val="146"/>
        </w:trPr>
        <w:tc>
          <w:tcPr>
            <w:tcW w:w="1547" w:type="dxa"/>
            <w:vMerge/>
            <w:vAlign w:val="center"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2706" w:type="dxa"/>
            <w:vMerge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637" w:type="dxa"/>
            <w:vMerge/>
            <w:vAlign w:val="center"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</w:p>
        </w:tc>
        <w:tc>
          <w:tcPr>
            <w:tcW w:w="1838" w:type="dxa"/>
            <w:vAlign w:val="center"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Pakke- og brevpost</w:t>
            </w:r>
          </w:p>
        </w:tc>
        <w:tc>
          <w:tcPr>
            <w:tcW w:w="1870" w:type="dxa"/>
            <w:vAlign w:val="center"/>
          </w:tcPr>
          <w:p w:rsidR="00763218" w:rsidRPr="003F3445" w:rsidRDefault="00763218" w:rsidP="00763218">
            <w:pPr>
              <w:jc w:val="center"/>
              <w:rPr>
                <w:b/>
              </w:rPr>
            </w:pPr>
            <w:r w:rsidRPr="003F3445">
              <w:rPr>
                <w:b/>
              </w:rPr>
              <w:t>Elektronisk kommunikasjons-system</w:t>
            </w:r>
          </w:p>
        </w:tc>
      </w:tr>
      <w:tr w:rsidR="00763218" w:rsidRPr="003F3445" w:rsidTr="00EE1A39">
        <w:trPr>
          <w:trHeight w:val="1363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informasjon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opplysninger som blir sendt mellom delene i et kommunikasjonssystem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fortelle noe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tekst, bilder og alle gjenstander som kan sendes som pakke</w:t>
            </w:r>
          </w:p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414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sender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startpunkt for en informasjonsoverføring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bestemme hvilken informasjon som skal bli sendt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person</w:t>
            </w:r>
          </w:p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427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mottaker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endepunkt for en informasjonsoverføring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ta imot informasjon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person</w:t>
            </w:r>
          </w:p>
          <w:p w:rsidR="00763218" w:rsidRPr="003F3445" w:rsidRDefault="00763218" w:rsidP="00763218"/>
          <w:p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415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adresse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unik identifikasjonsopplysning for et geografisk sted eller en enhet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plassere informasjonen et bestemt sted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et bestemt geografisk sted</w:t>
            </w:r>
          </w:p>
          <w:p w:rsidR="00763218" w:rsidRPr="003F3445" w:rsidRDefault="00763218" w:rsidP="00763218"/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627"/>
        </w:trPr>
        <w:tc>
          <w:tcPr>
            <w:tcW w:w="1547" w:type="dxa"/>
          </w:tcPr>
          <w:p w:rsidR="00763218" w:rsidRPr="003F3445" w:rsidRDefault="00763218" w:rsidP="003544AB">
            <w:pPr>
              <w:rPr>
                <w:b/>
              </w:rPr>
            </w:pPr>
            <w:r w:rsidRPr="003F3445">
              <w:rPr>
                <w:b/>
              </w:rPr>
              <w:t>adresseliste og rute-informasjon</w:t>
            </w:r>
          </w:p>
        </w:tc>
        <w:tc>
          <w:tcPr>
            <w:tcW w:w="2706" w:type="dxa"/>
          </w:tcPr>
          <w:p w:rsidR="00763218" w:rsidRPr="003F3445" w:rsidRDefault="00763218" w:rsidP="003544AB">
            <w:r w:rsidRPr="003F3445">
              <w:t>oversikt over adresser i systemet og transportruter gjennom systemet slik at informasjon blir sendt riktig ve</w:t>
            </w:r>
            <w:r w:rsidR="003544AB" w:rsidRPr="003F3445">
              <w:t>i</w:t>
            </w:r>
            <w:r w:rsidRPr="003F3445">
              <w:t xml:space="preserve"> gjennom systemet fram til mottaker</w:t>
            </w:r>
          </w:p>
        </w:tc>
        <w:tc>
          <w:tcPr>
            <w:tcW w:w="1637" w:type="dxa"/>
          </w:tcPr>
          <w:p w:rsidR="00763218" w:rsidRPr="003F3445" w:rsidRDefault="00763218" w:rsidP="003544AB">
            <w:r w:rsidRPr="003F3445">
              <w:t>si hvilken ve</w:t>
            </w:r>
            <w:r w:rsidR="003544AB" w:rsidRPr="003F3445">
              <w:t>i</w:t>
            </w:r>
            <w:r w:rsidRPr="003F3445">
              <w:t xml:space="preserve"> informasjonen skal bli sendt 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lister og databaser hos Posten</w:t>
            </w:r>
          </w:p>
          <w:p w:rsidR="00763218" w:rsidRPr="003F3445" w:rsidRDefault="00763218" w:rsidP="00763218"/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195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transport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frakt eller overføring av informasjonen i systemet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frakte informasjonen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biler, båter, fly og postbud på sykkel eller til fots</w:t>
            </w:r>
          </w:p>
          <w:p w:rsidR="00763218" w:rsidRPr="003F3445" w:rsidRDefault="00763218" w:rsidP="00763218"/>
          <w:p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884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grensesnitt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 xml:space="preserve">kobling mellom to deler </w:t>
            </w:r>
            <w:r w:rsidR="00272A0E" w:rsidRPr="003F3445">
              <w:t>i</w:t>
            </w:r>
            <w:r w:rsidRPr="003F3445">
              <w:t xml:space="preserve"> et kommunikasjonssystem</w:t>
            </w:r>
          </w:p>
          <w:p w:rsidR="00763218" w:rsidRPr="003F3445" w:rsidRDefault="00763218" w:rsidP="00763218">
            <w:r w:rsidRPr="003F3445">
              <w:rPr>
                <w:i/>
              </w:rPr>
              <w:t>Utformingen av grensesnittet og hvordan informasjon blir overført gjennom grensesnittet må være avtalt</w:t>
            </w:r>
            <w:r w:rsidRPr="003F3445">
              <w:t xml:space="preserve"> </w:t>
            </w:r>
            <w:r w:rsidRPr="003F3445">
              <w:rPr>
                <w:i/>
              </w:rPr>
              <w:t>(standardisert)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overføre informasjonen fra en del til en annen i systemet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postkasse, disken på postkontoret, lasteramper</w:t>
            </w:r>
          </w:p>
          <w:p w:rsidR="00763218" w:rsidRPr="003F3445" w:rsidRDefault="00763218" w:rsidP="00763218">
            <w:pPr>
              <w:jc w:val="center"/>
            </w:pPr>
          </w:p>
        </w:tc>
        <w:tc>
          <w:tcPr>
            <w:tcW w:w="1870" w:type="dxa"/>
          </w:tcPr>
          <w:p w:rsidR="00763218" w:rsidRPr="003F3445" w:rsidRDefault="00763218" w:rsidP="00763218"/>
        </w:tc>
      </w:tr>
      <w:tr w:rsidR="00763218" w:rsidRPr="003F3445" w:rsidTr="00EE1A39">
        <w:trPr>
          <w:trHeight w:val="1480"/>
        </w:trPr>
        <w:tc>
          <w:tcPr>
            <w:tcW w:w="1547" w:type="dxa"/>
          </w:tcPr>
          <w:p w:rsidR="00763218" w:rsidRPr="003F3445" w:rsidRDefault="00763218" w:rsidP="00763218">
            <w:pPr>
              <w:rPr>
                <w:b/>
              </w:rPr>
            </w:pPr>
            <w:r w:rsidRPr="003F3445">
              <w:rPr>
                <w:b/>
              </w:rPr>
              <w:t>overvåking og kontroll</w:t>
            </w:r>
          </w:p>
        </w:tc>
        <w:tc>
          <w:tcPr>
            <w:tcW w:w="2706" w:type="dxa"/>
          </w:tcPr>
          <w:p w:rsidR="00763218" w:rsidRPr="003F3445" w:rsidRDefault="00763218" w:rsidP="00763218">
            <w:r w:rsidRPr="003F3445">
              <w:t>avsløring av feil i systemet og hindring av at uvedkommende får tilgang til informasjon</w:t>
            </w:r>
          </w:p>
        </w:tc>
        <w:tc>
          <w:tcPr>
            <w:tcW w:w="1637" w:type="dxa"/>
          </w:tcPr>
          <w:p w:rsidR="00763218" w:rsidRPr="003F3445" w:rsidRDefault="00763218" w:rsidP="00763218">
            <w:r w:rsidRPr="003F3445">
              <w:t>avsløre feil og hindre at uved-kommende får tilgang til informasjonen</w:t>
            </w:r>
          </w:p>
        </w:tc>
        <w:tc>
          <w:tcPr>
            <w:tcW w:w="1838" w:type="dxa"/>
          </w:tcPr>
          <w:p w:rsidR="00763218" w:rsidRPr="003F3445" w:rsidRDefault="00763218" w:rsidP="00763218">
            <w:r w:rsidRPr="003F3445">
              <w:t>datamaskiner/</w:t>
            </w:r>
          </w:p>
          <w:p w:rsidR="00763218" w:rsidRPr="003F3445" w:rsidRDefault="00763218" w:rsidP="00763218">
            <w:r w:rsidRPr="003F3445">
              <w:t>roboter</w:t>
            </w:r>
          </w:p>
        </w:tc>
        <w:tc>
          <w:tcPr>
            <w:tcW w:w="1870" w:type="dxa"/>
          </w:tcPr>
          <w:p w:rsidR="00763218" w:rsidRPr="003F3445" w:rsidRDefault="00763218" w:rsidP="00763218"/>
        </w:tc>
      </w:tr>
    </w:tbl>
    <w:p w:rsidR="00763218" w:rsidRPr="003F3445" w:rsidRDefault="00763218" w:rsidP="00763218">
      <w:pPr>
        <w:rPr>
          <w:rFonts w:cs="Times New Roman"/>
        </w:rPr>
      </w:pPr>
    </w:p>
    <w:p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Fire kategorier av trådløs kommunikasjon</w:t>
      </w:r>
    </w:p>
    <w:tbl>
      <w:tblPr>
        <w:tblStyle w:val="Tabellrutenett2"/>
        <w:tblW w:w="9512" w:type="dxa"/>
        <w:tblLook w:val="04A0" w:firstRow="1" w:lastRow="0" w:firstColumn="1" w:lastColumn="0" w:noHBand="0" w:noVBand="1"/>
      </w:tblPr>
      <w:tblGrid>
        <w:gridCol w:w="3170"/>
        <w:gridCol w:w="3171"/>
        <w:gridCol w:w="3171"/>
      </w:tblGrid>
      <w:tr w:rsidR="003B17D7" w:rsidRPr="003F3445" w:rsidTr="007F73E3">
        <w:trPr>
          <w:trHeight w:val="387"/>
        </w:trPr>
        <w:tc>
          <w:tcPr>
            <w:tcW w:w="3170" w:type="dxa"/>
          </w:tcPr>
          <w:p w:rsidR="003B17D7" w:rsidRPr="003F3445" w:rsidRDefault="003B17D7" w:rsidP="003B17D7"/>
        </w:tc>
        <w:tc>
          <w:tcPr>
            <w:tcW w:w="3171" w:type="dxa"/>
          </w:tcPr>
          <w:p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Rekkevidde/dekning</w:t>
            </w:r>
          </w:p>
        </w:tc>
        <w:tc>
          <w:tcPr>
            <w:tcW w:w="3171" w:type="dxa"/>
          </w:tcPr>
          <w:p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Eksempler på bruk</w:t>
            </w:r>
          </w:p>
        </w:tc>
      </w:tr>
      <w:tr w:rsidR="003B17D7" w:rsidRPr="003F3445" w:rsidTr="007F73E3">
        <w:trPr>
          <w:trHeight w:val="1217"/>
        </w:trPr>
        <w:tc>
          <w:tcPr>
            <w:tcW w:w="3170" w:type="dxa"/>
            <w:tcBorders>
              <w:bottom w:val="single" w:sz="4" w:space="0" w:color="D9D9D9" w:themeColor="background1" w:themeShade="D9"/>
            </w:tcBorders>
          </w:tcPr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Direkte</w:t>
            </w:r>
            <w:r w:rsidRPr="003F3445">
              <w:rPr>
                <w:sz w:val="28"/>
                <w:szCs w:val="28"/>
              </w:rPr>
              <w:t>:</w:t>
            </w: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NFC</w:t>
            </w: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:rsidR="003B17D7" w:rsidRPr="003F3445" w:rsidRDefault="003B17D7" w:rsidP="003B17D7"/>
        </w:tc>
        <w:tc>
          <w:tcPr>
            <w:tcW w:w="3171" w:type="dxa"/>
            <w:tcBorders>
              <w:bottom w:val="single" w:sz="4" w:space="0" w:color="D9D9D9" w:themeColor="background1" w:themeShade="D9"/>
            </w:tcBorders>
          </w:tcPr>
          <w:p w:rsidR="003B17D7" w:rsidRPr="003F3445" w:rsidRDefault="003B17D7" w:rsidP="003B17D7"/>
        </w:tc>
      </w:tr>
      <w:tr w:rsidR="003B17D7" w:rsidRPr="003F3445" w:rsidTr="007F73E3">
        <w:trPr>
          <w:trHeight w:val="1657"/>
        </w:trPr>
        <w:tc>
          <w:tcPr>
            <w:tcW w:w="3170" w:type="dxa"/>
            <w:tcBorders>
              <w:top w:val="single" w:sz="4" w:space="0" w:color="D9D9D9" w:themeColor="background1" w:themeShade="D9"/>
            </w:tcBorders>
          </w:tcPr>
          <w:p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Bluetooth</w:t>
            </w:r>
          </w:p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:rsidR="003B17D7" w:rsidRPr="003F3445" w:rsidRDefault="003B17D7" w:rsidP="003B17D7"/>
        </w:tc>
        <w:tc>
          <w:tcPr>
            <w:tcW w:w="3171" w:type="dxa"/>
            <w:tcBorders>
              <w:top w:val="single" w:sz="4" w:space="0" w:color="D9D9D9" w:themeColor="background1" w:themeShade="D9"/>
            </w:tcBorders>
          </w:tcPr>
          <w:p w:rsidR="003B17D7" w:rsidRPr="003F3445" w:rsidRDefault="003B17D7" w:rsidP="003B17D7"/>
        </w:tc>
      </w:tr>
      <w:tr w:rsidR="003B17D7" w:rsidRPr="003F3445" w:rsidTr="007F73E3">
        <w:trPr>
          <w:trHeight w:val="2850"/>
        </w:trPr>
        <w:tc>
          <w:tcPr>
            <w:tcW w:w="3170" w:type="dxa"/>
          </w:tcPr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Småcelle</w:t>
            </w:r>
            <w:r w:rsidRPr="003F3445">
              <w:rPr>
                <w:sz w:val="28"/>
                <w:szCs w:val="28"/>
              </w:rPr>
              <w:t>:</w:t>
            </w: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 xml:space="preserve">Wifi </w:t>
            </w:r>
          </w:p>
        </w:tc>
        <w:tc>
          <w:tcPr>
            <w:tcW w:w="3171" w:type="dxa"/>
          </w:tcPr>
          <w:p w:rsidR="003B17D7" w:rsidRPr="003F3445" w:rsidRDefault="003B17D7" w:rsidP="003B17D7"/>
        </w:tc>
        <w:tc>
          <w:tcPr>
            <w:tcW w:w="317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2772"/>
        </w:trPr>
        <w:tc>
          <w:tcPr>
            <w:tcW w:w="3170" w:type="dxa"/>
          </w:tcPr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Storcelle</w:t>
            </w:r>
            <w:r w:rsidRPr="003F3445">
              <w:rPr>
                <w:sz w:val="28"/>
                <w:szCs w:val="28"/>
              </w:rPr>
              <w:t>:</w:t>
            </w: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3G/4G</w:t>
            </w:r>
          </w:p>
        </w:tc>
        <w:tc>
          <w:tcPr>
            <w:tcW w:w="3171" w:type="dxa"/>
          </w:tcPr>
          <w:p w:rsidR="003B17D7" w:rsidRPr="003F3445" w:rsidRDefault="003B17D7" w:rsidP="003B17D7"/>
        </w:tc>
        <w:tc>
          <w:tcPr>
            <w:tcW w:w="317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1503"/>
        </w:trPr>
        <w:tc>
          <w:tcPr>
            <w:tcW w:w="3170" w:type="dxa"/>
          </w:tcPr>
          <w:p w:rsidR="003B17D7" w:rsidRPr="003F3445" w:rsidRDefault="003B17D7" w:rsidP="003B17D7">
            <w:pPr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 xml:space="preserve">Satellitt </w:t>
            </w: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  <w:p w:rsidR="003B17D7" w:rsidRPr="003F3445" w:rsidRDefault="003B17D7" w:rsidP="003B17D7">
            <w:pPr>
              <w:rPr>
                <w:sz w:val="28"/>
                <w:szCs w:val="28"/>
              </w:rPr>
            </w:pPr>
          </w:p>
        </w:tc>
        <w:tc>
          <w:tcPr>
            <w:tcW w:w="3171" w:type="dxa"/>
          </w:tcPr>
          <w:p w:rsidR="003B17D7" w:rsidRPr="003F3445" w:rsidRDefault="003B17D7" w:rsidP="003B17D7"/>
        </w:tc>
        <w:tc>
          <w:tcPr>
            <w:tcW w:w="3171" w:type="dxa"/>
          </w:tcPr>
          <w:p w:rsidR="003B17D7" w:rsidRPr="003F3445" w:rsidRDefault="003B17D7" w:rsidP="003B17D7"/>
        </w:tc>
      </w:tr>
    </w:tbl>
    <w:p w:rsidR="003B17D7" w:rsidRPr="003F3445" w:rsidRDefault="003B17D7" w:rsidP="003B17D7">
      <w:pPr>
        <w:spacing w:after="0" w:line="240" w:lineRule="auto"/>
      </w:pPr>
    </w:p>
    <w:p w:rsidR="003B17D7" w:rsidRPr="003F3445" w:rsidRDefault="003B17D7" w:rsidP="003B17D7">
      <w:pPr>
        <w:rPr>
          <w:b/>
          <w:sz w:val="36"/>
          <w:szCs w:val="36"/>
        </w:rPr>
      </w:pPr>
    </w:p>
    <w:p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Binære tall</w:t>
      </w:r>
    </w:p>
    <w:p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5545" w:type="dxa"/>
        <w:tblInd w:w="108" w:type="dxa"/>
        <w:tblLook w:val="04A0" w:firstRow="1" w:lastRow="0" w:firstColumn="1" w:lastColumn="0" w:noHBand="0" w:noVBand="1"/>
      </w:tblPr>
      <w:tblGrid>
        <w:gridCol w:w="1341"/>
        <w:gridCol w:w="1051"/>
        <w:gridCol w:w="1051"/>
        <w:gridCol w:w="1051"/>
        <w:gridCol w:w="1051"/>
      </w:tblGrid>
      <w:tr w:rsidR="003B17D7" w:rsidRPr="003F3445" w:rsidTr="007F73E3">
        <w:trPr>
          <w:trHeight w:val="533"/>
        </w:trPr>
        <w:tc>
          <w:tcPr>
            <w:tcW w:w="1341" w:type="dxa"/>
            <w:vAlign w:val="bottom"/>
          </w:tcPr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:rsidTr="007F73E3">
        <w:trPr>
          <w:trHeight w:val="504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:rsidTr="007F73E3">
        <w:trPr>
          <w:trHeight w:val="504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0</w:t>
            </w:r>
          </w:p>
        </w:tc>
      </w:tr>
      <w:tr w:rsidR="003B17D7" w:rsidRPr="003F3445" w:rsidTr="007F73E3">
        <w:trPr>
          <w:trHeight w:val="504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5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6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7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04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8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33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04"/>
        </w:trPr>
        <w:tc>
          <w:tcPr>
            <w:tcW w:w="134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5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:rsidR="003B17D7" w:rsidRPr="003F3445" w:rsidRDefault="003B17D7" w:rsidP="003B17D7"/>
    <w:p w:rsidR="003B17D7" w:rsidRPr="003F3445" w:rsidRDefault="003B17D7" w:rsidP="003B17D7">
      <w:pPr>
        <w:numPr>
          <w:ilvl w:val="0"/>
          <w:numId w:val="3"/>
        </w:numPr>
        <w:contextualSpacing/>
        <w:rPr>
          <w:sz w:val="28"/>
          <w:szCs w:val="28"/>
        </w:rPr>
      </w:pPr>
      <w:r w:rsidRPr="003F3445">
        <w:rPr>
          <w:sz w:val="28"/>
          <w:szCs w:val="28"/>
        </w:rPr>
        <w:t>Fyll ut resten av denne tabellen med binære tall:</w:t>
      </w:r>
    </w:p>
    <w:tbl>
      <w:tblPr>
        <w:tblStyle w:val="Tabellrutenett1"/>
        <w:tblW w:w="0" w:type="auto"/>
        <w:tblInd w:w="108" w:type="dxa"/>
        <w:tblLook w:val="04A0" w:firstRow="1" w:lastRow="0" w:firstColumn="1" w:lastColumn="0" w:noHBand="0" w:noVBand="1"/>
      </w:tblPr>
      <w:tblGrid>
        <w:gridCol w:w="1264"/>
        <w:gridCol w:w="999"/>
        <w:gridCol w:w="992"/>
        <w:gridCol w:w="992"/>
        <w:gridCol w:w="993"/>
        <w:gridCol w:w="985"/>
        <w:gridCol w:w="985"/>
        <w:gridCol w:w="985"/>
        <w:gridCol w:w="985"/>
      </w:tblGrid>
      <w:tr w:rsidR="003B17D7" w:rsidRPr="003F3445" w:rsidTr="007F73E3">
        <w:trPr>
          <w:trHeight w:val="552"/>
        </w:trPr>
        <w:tc>
          <w:tcPr>
            <w:tcW w:w="1155" w:type="dxa"/>
            <w:vAlign w:val="bottom"/>
          </w:tcPr>
          <w:p w:rsidR="003B17D7" w:rsidRPr="003F3445" w:rsidRDefault="003B17D7" w:rsidP="003B17D7">
            <w:pPr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Desimale tall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128</w:t>
            </w: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b/>
                <w:sz w:val="28"/>
                <w:szCs w:val="28"/>
              </w:rPr>
            </w:pPr>
            <w:r w:rsidRPr="003F3445">
              <w:rPr>
                <w:b/>
                <w:sz w:val="28"/>
                <w:szCs w:val="28"/>
              </w:rPr>
              <w:t>1</w:t>
            </w:r>
          </w:p>
        </w:tc>
      </w:tr>
      <w:tr w:rsidR="003B17D7" w:rsidRPr="003F3445" w:rsidTr="007F73E3">
        <w:trPr>
          <w:trHeight w:val="552"/>
        </w:trPr>
        <w:tc>
          <w:tcPr>
            <w:tcW w:w="115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10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21"/>
        </w:trPr>
        <w:tc>
          <w:tcPr>
            <w:tcW w:w="115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17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52"/>
        </w:trPr>
        <w:tc>
          <w:tcPr>
            <w:tcW w:w="115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25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21"/>
        </w:trPr>
        <w:tc>
          <w:tcPr>
            <w:tcW w:w="115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98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  <w:tr w:rsidR="003B17D7" w:rsidRPr="003F3445" w:rsidTr="007F73E3">
        <w:trPr>
          <w:trHeight w:val="583"/>
        </w:trPr>
        <w:tc>
          <w:tcPr>
            <w:tcW w:w="115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  <w:r w:rsidRPr="003F3445">
              <w:rPr>
                <w:sz w:val="28"/>
                <w:szCs w:val="28"/>
              </w:rPr>
              <w:t>135</w:t>
            </w:r>
          </w:p>
        </w:tc>
        <w:tc>
          <w:tcPr>
            <w:tcW w:w="1008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4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5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3B17D7" w:rsidRPr="003F3445" w:rsidRDefault="003B17D7" w:rsidP="003B17D7">
            <w:pPr>
              <w:jc w:val="right"/>
              <w:rPr>
                <w:sz w:val="28"/>
                <w:szCs w:val="28"/>
              </w:rPr>
            </w:pPr>
          </w:p>
        </w:tc>
      </w:tr>
    </w:tbl>
    <w:p w:rsidR="003B17D7" w:rsidRPr="003F3445" w:rsidRDefault="003B17D7" w:rsidP="003B17D7"/>
    <w:p w:rsidR="003B17D7" w:rsidRPr="003F3445" w:rsidRDefault="003B17D7" w:rsidP="003B17D7"/>
    <w:p w:rsidR="003B17D7" w:rsidRPr="003F3445" w:rsidRDefault="003B17D7" w:rsidP="003B17D7"/>
    <w:p w:rsidR="003B17D7" w:rsidRPr="003F3445" w:rsidRDefault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br w:type="page"/>
      </w:r>
    </w:p>
    <w:p w:rsidR="003B17D7" w:rsidRPr="003F3445" w:rsidRDefault="003B17D7" w:rsidP="003B17D7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Sampling, del 1</w:t>
      </w:r>
    </w:p>
    <w:p w:rsidR="003B17D7" w:rsidRPr="003F3445" w:rsidRDefault="003B17D7" w:rsidP="003B17D7">
      <w:pPr>
        <w:rPr>
          <w:sz w:val="28"/>
          <w:szCs w:val="28"/>
        </w:rPr>
      </w:pPr>
      <w:r w:rsidRPr="003F3445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324AC6" wp14:editId="266B78EE">
                <wp:simplePos x="0" y="0"/>
                <wp:positionH relativeFrom="column">
                  <wp:posOffset>-80645</wp:posOffset>
                </wp:positionH>
                <wp:positionV relativeFrom="paragraph">
                  <wp:posOffset>538480</wp:posOffset>
                </wp:positionV>
                <wp:extent cx="666750" cy="561975"/>
                <wp:effectExtent l="0" t="0" r="0" b="0"/>
                <wp:wrapNone/>
                <wp:docPr id="57375" name="Tekstboks 57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57375" o:spid="_x0000_s1026" type="#_x0000_t202" style="position:absolute;margin-left:-6.35pt;margin-top:42.4pt;width:52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" filled="f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sz w:val="28"/>
          <w:szCs w:val="28"/>
        </w:rPr>
        <w:t xml:space="preserve">Les av </w:t>
      </w:r>
      <w:r w:rsidRPr="003F3445">
        <w:rPr>
          <w:b/>
          <w:sz w:val="28"/>
          <w:szCs w:val="28"/>
        </w:rPr>
        <w:t>tid</w:t>
      </w:r>
      <w:r w:rsidRPr="003F3445">
        <w:rPr>
          <w:sz w:val="28"/>
          <w:szCs w:val="28"/>
        </w:rPr>
        <w:t xml:space="preserve"> på x-aksen og </w:t>
      </w:r>
      <w:r w:rsidRPr="003F3445">
        <w:rPr>
          <w:b/>
          <w:sz w:val="28"/>
          <w:szCs w:val="28"/>
        </w:rPr>
        <w:t>nivå</w:t>
      </w:r>
      <w:r w:rsidRPr="003F3445">
        <w:rPr>
          <w:sz w:val="28"/>
          <w:szCs w:val="28"/>
        </w:rPr>
        <w:t xml:space="preserve"> på y-aksen.  Fyll inn i tabellen og gjør om tallet i nivå-kolonnen til binært tall.</w:t>
      </w:r>
    </w:p>
    <w:p w:rsidR="003B17D7" w:rsidRPr="003F3445" w:rsidRDefault="003B17D7" w:rsidP="003B17D7">
      <w:r w:rsidRPr="003F3445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0B04A0" wp14:editId="35BD3083">
                <wp:simplePos x="0" y="0"/>
                <wp:positionH relativeFrom="column">
                  <wp:posOffset>799609</wp:posOffset>
                </wp:positionH>
                <wp:positionV relativeFrom="paragraph">
                  <wp:posOffset>173762</wp:posOffset>
                </wp:positionV>
                <wp:extent cx="17253" cy="4028536"/>
                <wp:effectExtent l="57150" t="38100" r="59055" b="10160"/>
                <wp:wrapNone/>
                <wp:docPr id="58375" name="Rett pil 58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53" cy="402853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58375" o:spid="_x0000_s1026" type="#_x0000_t32" style="position:absolute;margin-left:62.95pt;margin-top:13.7pt;width:1.35pt;height:317.2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" strokecolor="windowText" strokeweight="2.25pt">
                <v:stroke endarrow="open"/>
              </v:shape>
            </w:pict>
          </mc:Fallback>
        </mc:AlternateContent>
      </w:r>
      <w:r w:rsidRPr="003F3445">
        <w:rPr>
          <w:noProof/>
          <w:lang w:val="nn-NO"/>
        </w:rPr>
        <w:drawing>
          <wp:anchor distT="0" distB="0" distL="114300" distR="114300" simplePos="0" relativeHeight="251659264" behindDoc="0" locked="0" layoutInCell="1" allowOverlap="1" wp14:anchorId="35FAE8E2" wp14:editId="75C4F107">
            <wp:simplePos x="0" y="0"/>
            <wp:positionH relativeFrom="margin">
              <wp:posOffset>436880</wp:posOffset>
            </wp:positionH>
            <wp:positionV relativeFrom="margin">
              <wp:posOffset>1188720</wp:posOffset>
            </wp:positionV>
            <wp:extent cx="4861560" cy="4403090"/>
            <wp:effectExtent l="0" t="0" r="0" b="0"/>
            <wp:wrapSquare wrapText="bothSides"/>
            <wp:docPr id="58374" name="Bilde 5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7D7" w:rsidRPr="003F3445" w:rsidRDefault="003B17D7" w:rsidP="003B17D7"/>
    <w:tbl>
      <w:tblPr>
        <w:tblStyle w:val="Tabellrutenett1"/>
        <w:tblpPr w:leftFromText="141" w:rightFromText="141" w:vertAnchor="text" w:horzAnchor="margin" w:tblpX="108" w:tblpY="6600"/>
        <w:tblW w:w="0" w:type="auto"/>
        <w:tblLook w:val="04A0" w:firstRow="1" w:lastRow="0" w:firstColumn="1" w:lastColumn="0" w:noHBand="0" w:noVBand="1"/>
      </w:tblPr>
      <w:tblGrid>
        <w:gridCol w:w="878"/>
        <w:gridCol w:w="987"/>
        <w:gridCol w:w="1251"/>
      </w:tblGrid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>
            <w:pPr>
              <w:rPr>
                <w:b/>
              </w:rPr>
            </w:pPr>
            <w:r w:rsidRPr="003F3445">
              <w:rPr>
                <w:b/>
              </w:rPr>
              <w:t xml:space="preserve">Tid </w:t>
            </w:r>
          </w:p>
        </w:tc>
        <w:tc>
          <w:tcPr>
            <w:tcW w:w="987" w:type="dxa"/>
          </w:tcPr>
          <w:p w:rsidR="003B17D7" w:rsidRPr="003F3445" w:rsidRDefault="003B17D7" w:rsidP="003B17D7">
            <w:pPr>
              <w:rPr>
                <w:b/>
              </w:rPr>
            </w:pPr>
            <w:r w:rsidRPr="003F3445">
              <w:rPr>
                <w:b/>
              </w:rPr>
              <w:t xml:space="preserve">Nivå </w:t>
            </w:r>
          </w:p>
        </w:tc>
        <w:tc>
          <w:tcPr>
            <w:tcW w:w="1251" w:type="dxa"/>
          </w:tcPr>
          <w:p w:rsidR="003B17D7" w:rsidRPr="003F3445" w:rsidRDefault="003B17D7" w:rsidP="003B17D7">
            <w:pPr>
              <w:rPr>
                <w:b/>
              </w:rPr>
            </w:pPr>
            <w:r w:rsidRPr="003F3445">
              <w:rPr>
                <w:b/>
              </w:rPr>
              <w:t xml:space="preserve">Nivå som </w:t>
            </w:r>
          </w:p>
          <w:p w:rsidR="003B17D7" w:rsidRPr="003F3445" w:rsidRDefault="003B17D7" w:rsidP="003B17D7">
            <w:pPr>
              <w:rPr>
                <w:b/>
              </w:rPr>
            </w:pPr>
            <w:r w:rsidRPr="003F3445">
              <w:rPr>
                <w:b/>
              </w:rPr>
              <w:t>binært tall</w:t>
            </w:r>
          </w:p>
        </w:tc>
      </w:tr>
      <w:tr w:rsidR="003B17D7" w:rsidRPr="003F3445" w:rsidTr="007F73E3">
        <w:trPr>
          <w:trHeight w:val="311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11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11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  <w:tr w:rsidR="003B17D7" w:rsidRPr="003F3445" w:rsidTr="007F73E3">
        <w:trPr>
          <w:trHeight w:val="330"/>
        </w:trPr>
        <w:tc>
          <w:tcPr>
            <w:tcW w:w="878" w:type="dxa"/>
          </w:tcPr>
          <w:p w:rsidR="003B17D7" w:rsidRPr="003F3445" w:rsidRDefault="003B17D7" w:rsidP="003B17D7"/>
        </w:tc>
        <w:tc>
          <w:tcPr>
            <w:tcW w:w="987" w:type="dxa"/>
          </w:tcPr>
          <w:p w:rsidR="003B17D7" w:rsidRPr="003F3445" w:rsidRDefault="003B17D7" w:rsidP="003B17D7"/>
        </w:tc>
        <w:tc>
          <w:tcPr>
            <w:tcW w:w="1251" w:type="dxa"/>
          </w:tcPr>
          <w:p w:rsidR="003B17D7" w:rsidRPr="003F3445" w:rsidRDefault="003B17D7" w:rsidP="003B17D7"/>
        </w:tc>
      </w:tr>
    </w:tbl>
    <w:p w:rsidR="003B17D7" w:rsidRPr="003F3445" w:rsidRDefault="003B17D7" w:rsidP="003B17D7"/>
    <w:p w:rsidR="003B17D7" w:rsidRPr="003F3445" w:rsidRDefault="003B17D7" w:rsidP="003B17D7">
      <w:r w:rsidRPr="003F3445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F8BF6" wp14:editId="2F891DEE">
                <wp:simplePos x="0" y="0"/>
                <wp:positionH relativeFrom="column">
                  <wp:posOffset>739224</wp:posOffset>
                </wp:positionH>
                <wp:positionV relativeFrom="paragraph">
                  <wp:posOffset>3181530</wp:posOffset>
                </wp:positionV>
                <wp:extent cx="4494278" cy="0"/>
                <wp:effectExtent l="0" t="133350" r="0" b="133350"/>
                <wp:wrapNone/>
                <wp:docPr id="58373" name="Rett pil 58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4278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tt pil 58373" o:spid="_x0000_s1026" type="#_x0000_t32" style="position:absolute;margin-left:58.2pt;margin-top:250.5pt;width:353.9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" strokecolor="windowText" strokeweight="2.25pt">
                <v:stroke endarrow="open"/>
              </v:shape>
            </w:pict>
          </mc:Fallback>
        </mc:AlternateContent>
      </w:r>
      <w:r w:rsidRPr="003F3445">
        <w:rPr>
          <w:noProof/>
          <w:lang w:val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E0AD4" wp14:editId="5F0238E9">
                <wp:simplePos x="0" y="0"/>
                <wp:positionH relativeFrom="column">
                  <wp:posOffset>4668173</wp:posOffset>
                </wp:positionH>
                <wp:positionV relativeFrom="paragraph">
                  <wp:posOffset>3509118</wp:posOffset>
                </wp:positionV>
                <wp:extent cx="914400" cy="647700"/>
                <wp:effectExtent l="0" t="0" r="0" b="0"/>
                <wp:wrapNone/>
                <wp:docPr id="57374" name="Tekstboks 57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7374" o:spid="_x0000_s1027" type="#_x0000_t202" style="position:absolute;margin-left:367.55pt;margin-top:276.3pt;width:1in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" fillcolor="window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br w:type="page"/>
      </w:r>
    </w:p>
    <w:p w:rsidR="003B17D7" w:rsidRPr="003F3445" w:rsidRDefault="003B17D7" w:rsidP="003B17D7">
      <w:r w:rsidRPr="003F3445">
        <w:rPr>
          <w:b/>
          <w:noProof/>
          <w:sz w:val="36"/>
          <w:szCs w:val="36"/>
          <w:lang w:val="nn-N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E30F0" wp14:editId="19B84F6A">
                <wp:simplePos x="0" y="0"/>
                <wp:positionH relativeFrom="column">
                  <wp:posOffset>130810</wp:posOffset>
                </wp:positionH>
                <wp:positionV relativeFrom="paragraph">
                  <wp:posOffset>1033145</wp:posOffset>
                </wp:positionV>
                <wp:extent cx="0" cy="4767580"/>
                <wp:effectExtent l="57150" t="38100" r="57150" b="13970"/>
                <wp:wrapNone/>
                <wp:docPr id="58372" name="Rett pil 5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767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8372" o:spid="_x0000_s1026" type="#_x0000_t32" style="position:absolute;margin-left:10.3pt;margin-top:81.35pt;width:0;height:375.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B6275" wp14:editId="6B8D113F">
                <wp:simplePos x="0" y="0"/>
                <wp:positionH relativeFrom="column">
                  <wp:posOffset>14605</wp:posOffset>
                </wp:positionH>
                <wp:positionV relativeFrom="paragraph">
                  <wp:posOffset>5650230</wp:posOffset>
                </wp:positionV>
                <wp:extent cx="5943600" cy="0"/>
                <wp:effectExtent l="0" t="133350" r="0" b="133350"/>
                <wp:wrapNone/>
                <wp:docPr id="58371" name="Rett pil 5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58371" o:spid="_x0000_s1026" type="#_x0000_t32" style="position:absolute;margin-left:1.15pt;margin-top:444.9pt;width:46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" strokecolor="windowText" strokeweight="2.25pt">
                <v:stroke endarrow="open"/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DB8990" wp14:editId="0A390D8B">
                <wp:simplePos x="0" y="0"/>
                <wp:positionH relativeFrom="column">
                  <wp:posOffset>-183515</wp:posOffset>
                </wp:positionH>
                <wp:positionV relativeFrom="paragraph">
                  <wp:posOffset>598805</wp:posOffset>
                </wp:positionV>
                <wp:extent cx="666750" cy="561975"/>
                <wp:effectExtent l="0" t="0" r="0" b="0"/>
                <wp:wrapNone/>
                <wp:docPr id="58369" name="Tekstboks 5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>y-akse: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nivå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8369" o:spid="_x0000_s1028" type="#_x0000_t202" style="position:absolute;margin-left:-14.45pt;margin-top:47.15pt;width:52.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" filled="f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>y-akse:</w:t>
                      </w:r>
                      <w:r w:rsidRPr="0028404A">
                        <w:rPr>
                          <w:b/>
                        </w:rPr>
                        <w:br/>
                        <w:t>nivå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931C3" wp14:editId="4686DC62">
                <wp:simplePos x="0" y="0"/>
                <wp:positionH relativeFrom="column">
                  <wp:posOffset>5551170</wp:posOffset>
                </wp:positionH>
                <wp:positionV relativeFrom="paragraph">
                  <wp:posOffset>6068060</wp:posOffset>
                </wp:positionV>
                <wp:extent cx="914400" cy="647700"/>
                <wp:effectExtent l="0" t="0" r="0" b="0"/>
                <wp:wrapNone/>
                <wp:docPr id="58368" name="Tekstboks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17D7" w:rsidRPr="0028404A" w:rsidRDefault="003B17D7" w:rsidP="003B17D7">
                            <w:pPr>
                              <w:rPr>
                                <w:b/>
                              </w:rPr>
                            </w:pPr>
                            <w:r w:rsidRPr="0028404A">
                              <w:rPr>
                                <w:b/>
                              </w:rPr>
                              <w:t xml:space="preserve">x-akse: </w:t>
                            </w:r>
                            <w:r w:rsidRPr="0028404A">
                              <w:rPr>
                                <w:b/>
                              </w:rPr>
                              <w:br/>
                              <w:t>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8368" o:spid="_x0000_s1029" type="#_x0000_t202" style="position:absolute;margin-left:437.1pt;margin-top:477.8pt;width:1in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" fillcolor="window" stroked="f" strokeweight=".5pt">
                <v:textbox>
                  <w:txbxContent>
                    <w:p w:rsidR="003B17D7" w:rsidRPr="0028404A" w:rsidRDefault="003B17D7" w:rsidP="003B17D7">
                      <w:pPr>
                        <w:rPr>
                          <w:b/>
                        </w:rPr>
                      </w:pPr>
                      <w:r w:rsidRPr="0028404A">
                        <w:rPr>
                          <w:b/>
                        </w:rPr>
                        <w:t xml:space="preserve">x-akse: </w:t>
                      </w:r>
                      <w:r w:rsidRPr="0028404A">
                        <w:rPr>
                          <w:b/>
                        </w:rPr>
                        <w:br/>
                        <w:t>tid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C16D93" wp14:editId="1D956F4E">
                <wp:simplePos x="0" y="0"/>
                <wp:positionH relativeFrom="column">
                  <wp:posOffset>-532130</wp:posOffset>
                </wp:positionH>
                <wp:positionV relativeFrom="paragraph">
                  <wp:posOffset>924560</wp:posOffset>
                </wp:positionV>
                <wp:extent cx="370205" cy="5340350"/>
                <wp:effectExtent l="0" t="0" r="0" b="8890"/>
                <wp:wrapNone/>
                <wp:docPr id="574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534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15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12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11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6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3B17D7" w:rsidRPr="005028D8" w:rsidRDefault="003B17D7" w:rsidP="003B17D7">
                            <w:pPr>
                              <w:pStyle w:val="NormalWeb"/>
                              <w:spacing w:before="173" w:after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5028D8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-41.9pt;margin-top:72.8pt;width:29.15pt;height:420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" filled="f" stroked="f">
                <v:textbox style="mso-fit-shape-to-text:t">
                  <w:txbxContent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15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14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13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12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11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10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9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8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7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6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  <w:p w:rsidR="003B17D7" w:rsidRPr="005028D8" w:rsidRDefault="003B17D7" w:rsidP="003B17D7">
                      <w:pPr>
                        <w:pStyle w:val="NormalWeb"/>
                        <w:spacing w:before="173" w:after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5028D8">
                        <w:rPr>
                          <w:rFonts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BC115" wp14:editId="718AE984">
                <wp:simplePos x="0" y="0"/>
                <wp:positionH relativeFrom="column">
                  <wp:posOffset>14605</wp:posOffset>
                </wp:positionH>
                <wp:positionV relativeFrom="paragraph">
                  <wp:posOffset>5967730</wp:posOffset>
                </wp:positionV>
                <wp:extent cx="6434455" cy="504825"/>
                <wp:effectExtent l="0" t="0" r="0" b="9525"/>
                <wp:wrapNone/>
                <wp:docPr id="574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7D7" w:rsidRPr="009D004D" w:rsidRDefault="003B17D7" w:rsidP="003B17D7">
                            <w:pPr>
                              <w:pStyle w:val="NormalWeb"/>
                              <w:spacing w:after="0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9D004D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0        1         2        3         4         5        6         7         8        9        10      11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1.15pt;margin-top:469.9pt;width:506.6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" filled="f" stroked="f">
                <v:textbox>
                  <w:txbxContent>
                    <w:p w:rsidR="003B17D7" w:rsidRPr="009D004D" w:rsidRDefault="003B17D7" w:rsidP="003B17D7">
                      <w:pPr>
                        <w:pStyle w:val="NormalWeb"/>
                        <w:spacing w:after="0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0        1</w:t>
                      </w:r>
                      <w:proofErr w:type="gramEnd"/>
                      <w:r w:rsidRPr="009D004D">
                        <w:rPr>
                          <w:rFonts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2        3         4         5        6         7         8        9        10      11</w:t>
                      </w:r>
                    </w:p>
                  </w:txbxContent>
                </v:textbox>
              </v:shape>
            </w:pict>
          </mc:Fallback>
        </mc:AlternateContent>
      </w:r>
      <w:r w:rsidRPr="003F3445">
        <w:rPr>
          <w:b/>
          <w:noProof/>
          <w:sz w:val="36"/>
          <w:szCs w:val="36"/>
          <w:lang w:val="nn-N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2D5134" wp14:editId="5A913971">
                <wp:simplePos x="0" y="0"/>
                <wp:positionH relativeFrom="column">
                  <wp:posOffset>-50165</wp:posOffset>
                </wp:positionH>
                <wp:positionV relativeFrom="paragraph">
                  <wp:posOffset>977636</wp:posOffset>
                </wp:positionV>
                <wp:extent cx="5942965" cy="4828540"/>
                <wp:effectExtent l="0" t="0" r="635" b="10160"/>
                <wp:wrapNone/>
                <wp:docPr id="58370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2965" cy="4828540"/>
                          <a:chOff x="0" y="0"/>
                          <a:chExt cx="4608" cy="4224"/>
                        </a:xfrm>
                      </wpg:grpSpPr>
                      <wpg:grpSp>
                        <wpg:cNvPr id="2" name="Group 512"/>
                        <wpg:cNvGrpSpPr>
                          <a:grpSpLocks/>
                        </wpg:cNvGrpSpPr>
                        <wpg:grpSpPr bwMode="auto">
                          <a:xfrm>
                            <a:off x="2304" y="0"/>
                            <a:ext cx="2304" cy="4224"/>
                            <a:chOff x="2304" y="0"/>
                            <a:chExt cx="2304" cy="4224"/>
                          </a:xfrm>
                        </wpg:grpSpPr>
                        <wpg:grpSp>
                          <wpg:cNvPr id="514" name="Group 256"/>
                          <wpg:cNvGrpSpPr>
                            <a:grpSpLocks/>
                          </wpg:cNvGrpSpPr>
                          <wpg:grpSpPr bwMode="auto">
                            <a:xfrm>
                              <a:off x="2304" y="0"/>
                              <a:ext cx="2304" cy="2112"/>
                              <a:chOff x="2304" y="0"/>
                              <a:chExt cx="3840" cy="3840"/>
                            </a:xfrm>
                          </wpg:grpSpPr>
                          <wpg:grpSp>
                            <wpg:cNvPr id="770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0"/>
                                <a:ext cx="3840" cy="1920"/>
                                <a:chOff x="2304" y="0"/>
                                <a:chExt cx="3840" cy="1920"/>
                              </a:xfrm>
                            </wpg:grpSpPr>
                            <wpg:grpSp>
                              <wpg:cNvPr id="898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0"/>
                                  <a:ext cx="1920" cy="1920"/>
                                  <a:chOff x="2304" y="0"/>
                                  <a:chExt cx="1920" cy="1920"/>
                                </a:xfrm>
                              </wpg:grpSpPr>
                              <wpg:grpSp>
                                <wpg:cNvPr id="962" name="Group 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0"/>
                                    <a:ext cx="1920" cy="960"/>
                                    <a:chOff x="2304" y="0"/>
                                    <a:chExt cx="1920" cy="960"/>
                                  </a:xfrm>
                                </wpg:grpSpPr>
                                <wpg:grpSp>
                                  <wpg:cNvPr id="994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0"/>
                                      <a:ext cx="960" cy="960"/>
                                      <a:chOff x="2304" y="0"/>
                                      <a:chExt cx="960" cy="960"/>
                                    </a:xfrm>
                                  </wpg:grpSpPr>
                                  <wpg:grpSp>
                                    <wpg:cNvPr id="1010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0"/>
                                        <a:ext cx="960" cy="480"/>
                                        <a:chOff x="230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18" name="Group 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0"/>
                                          <a:ext cx="480" cy="480"/>
                                          <a:chOff x="23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2" name="Line 2"/>
                                        <wps:cNvCnPr/>
                                        <wps:spPr bwMode="auto">
                                          <a:xfrm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3" name="Line 3"/>
                                        <wps:cNvCnPr/>
                                        <wps:spPr bwMode="auto">
                                          <a:xfrm rot="-5400000">
                                            <a:off x="23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9" name="Group 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0"/>
                                          <a:ext cx="480" cy="480"/>
                                          <a:chOff x="27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0" name="Line 6"/>
                                        <wps:cNvCnPr/>
                                        <wps:spPr bwMode="auto">
                                          <a:xfrm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21" name="Line 7"/>
                                        <wps:cNvCnPr/>
                                        <wps:spPr bwMode="auto">
                                          <a:xfrm rot="-5400000">
                                            <a:off x="27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11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80"/>
                                        <a:ext cx="960" cy="480"/>
                                        <a:chOff x="230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1012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80"/>
                                          <a:ext cx="480" cy="480"/>
                                          <a:chOff x="23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6" name="Line 11"/>
                                        <wps:cNvCnPr/>
                                        <wps:spPr bwMode="auto">
                                          <a:xfrm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7" name="Line 12"/>
                                        <wps:cNvCnPr/>
                                        <wps:spPr bwMode="auto">
                                          <a:xfrm rot="-5400000">
                                            <a:off x="23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13" name="Group 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80"/>
                                          <a:ext cx="480" cy="480"/>
                                          <a:chOff x="27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14" name="Line 14"/>
                                        <wps:cNvCnPr/>
                                        <wps:spPr bwMode="auto">
                                          <a:xfrm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5" name="Line 15"/>
                                        <wps:cNvCnPr/>
                                        <wps:spPr bwMode="auto">
                                          <a:xfrm rot="-5400000">
                                            <a:off x="27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95" name="Group 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0"/>
                                      <a:ext cx="960" cy="960"/>
                                      <a:chOff x="3264" y="0"/>
                                      <a:chExt cx="960" cy="960"/>
                                    </a:xfrm>
                                  </wpg:grpSpPr>
                                  <wpg:grpSp>
                                    <wpg:cNvPr id="996" name="Group 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0"/>
                                        <a:ext cx="960" cy="480"/>
                                        <a:chOff x="326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1004" name="Group 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0"/>
                                          <a:ext cx="480" cy="480"/>
                                          <a:chOff x="32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8" name="Line 20"/>
                                        <wps:cNvCnPr/>
                                        <wps:spPr bwMode="auto">
                                          <a:xfrm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9" name="Line 21"/>
                                        <wps:cNvCnPr/>
                                        <wps:spPr bwMode="auto">
                                          <a:xfrm rot="-5400000">
                                            <a:off x="32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05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0"/>
                                          <a:ext cx="480" cy="480"/>
                                          <a:chOff x="374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6" name="Line 23"/>
                                        <wps:cNvCnPr/>
                                        <wps:spPr bwMode="auto">
                                          <a:xfrm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7" name="Line 24"/>
                                        <wps:cNvCnPr/>
                                        <wps:spPr bwMode="auto">
                                          <a:xfrm rot="-5400000">
                                            <a:off x="374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97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80"/>
                                        <a:ext cx="960" cy="480"/>
                                        <a:chOff x="326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98" name="Group 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80"/>
                                          <a:ext cx="480" cy="480"/>
                                          <a:chOff x="32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2" name="Line 27"/>
                                        <wps:cNvCnPr/>
                                        <wps:spPr bwMode="auto">
                                          <a:xfrm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3" name="Line 28"/>
                                        <wps:cNvCnPr/>
                                        <wps:spPr bwMode="auto">
                                          <a:xfrm rot="-5400000">
                                            <a:off x="32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9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80"/>
                                          <a:ext cx="480" cy="480"/>
                                          <a:chOff x="374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0" name="Line 30"/>
                                        <wps:cNvCnPr/>
                                        <wps:spPr bwMode="auto">
                                          <a:xfrm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01" name="Line 31"/>
                                        <wps:cNvCnPr/>
                                        <wps:spPr bwMode="auto">
                                          <a:xfrm rot="-5400000">
                                            <a:off x="374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63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960"/>
                                    <a:ext cx="1920" cy="960"/>
                                    <a:chOff x="2304" y="960"/>
                                    <a:chExt cx="1920" cy="960"/>
                                  </a:xfrm>
                                </wpg:grpSpPr>
                                <wpg:grpSp>
                                  <wpg:cNvPr id="964" name="Group 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960"/>
                                      <a:ext cx="960" cy="960"/>
                                      <a:chOff x="2304" y="960"/>
                                      <a:chExt cx="960" cy="960"/>
                                    </a:xfrm>
                                  </wpg:grpSpPr>
                                  <wpg:grpSp>
                                    <wpg:cNvPr id="98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960"/>
                                        <a:ext cx="960" cy="480"/>
                                        <a:chOff x="230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88" name="Group 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960"/>
                                          <a:ext cx="480" cy="480"/>
                                          <a:chOff x="23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2" name="Line 37"/>
                                        <wps:cNvCnPr/>
                                        <wps:spPr bwMode="auto">
                                          <a:xfrm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3" name="Line 38"/>
                                        <wps:cNvCnPr/>
                                        <wps:spPr bwMode="auto">
                                          <a:xfrm rot="-5400000">
                                            <a:off x="23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9" name="Group 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960"/>
                                          <a:ext cx="480" cy="480"/>
                                          <a:chOff x="27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90" name="Line 40"/>
                                        <wps:cNvCnPr/>
                                        <wps:spPr bwMode="auto">
                                          <a:xfrm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91" name="Line 41"/>
                                        <wps:cNvCnPr/>
                                        <wps:spPr bwMode="auto">
                                          <a:xfrm rot="-5400000">
                                            <a:off x="27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81" name="Group 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440"/>
                                        <a:ext cx="960" cy="480"/>
                                        <a:chOff x="230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82" name="Group 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440"/>
                                          <a:ext cx="480" cy="480"/>
                                          <a:chOff x="23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6" name="Line 44"/>
                                        <wps:cNvCnPr/>
                                        <wps:spPr bwMode="auto">
                                          <a:xfrm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7" name="Line 45"/>
                                        <wps:cNvCnPr/>
                                        <wps:spPr bwMode="auto">
                                          <a:xfrm rot="-5400000">
                                            <a:off x="23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83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440"/>
                                          <a:ext cx="480" cy="480"/>
                                          <a:chOff x="27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84" name="Line 47"/>
                                        <wps:cNvCnPr/>
                                        <wps:spPr bwMode="auto">
                                          <a:xfrm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85" name="Line 48"/>
                                        <wps:cNvCnPr/>
                                        <wps:spPr bwMode="auto">
                                          <a:xfrm rot="-5400000">
                                            <a:off x="27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65" name="Group 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960"/>
                                      <a:ext cx="960" cy="960"/>
                                      <a:chOff x="3264" y="960"/>
                                      <a:chExt cx="960" cy="960"/>
                                    </a:xfrm>
                                  </wpg:grpSpPr>
                                  <wpg:grpSp>
                                    <wpg:cNvPr id="966" name="Group 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960"/>
                                        <a:ext cx="960" cy="480"/>
                                        <a:chOff x="326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74" name="Group 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960"/>
                                          <a:ext cx="480" cy="480"/>
                                          <a:chOff x="32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8" name="Line 52"/>
                                        <wps:cNvCnPr/>
                                        <wps:spPr bwMode="auto">
                                          <a:xfrm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9" name="Line 53"/>
                                        <wps:cNvCnPr/>
                                        <wps:spPr bwMode="auto">
                                          <a:xfrm rot="-5400000">
                                            <a:off x="32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75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960"/>
                                          <a:ext cx="480" cy="480"/>
                                          <a:chOff x="374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6" name="Line 55"/>
                                        <wps:cNvCnPr/>
                                        <wps:spPr bwMode="auto">
                                          <a:xfrm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7" name="Line 56"/>
                                        <wps:cNvCnPr/>
                                        <wps:spPr bwMode="auto">
                                          <a:xfrm rot="-5400000">
                                            <a:off x="374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67" name="Group 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440"/>
                                        <a:ext cx="960" cy="480"/>
                                        <a:chOff x="326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68" name="Group 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440"/>
                                          <a:ext cx="480" cy="480"/>
                                          <a:chOff x="32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2" name="Line 59"/>
                                        <wps:cNvCnPr/>
                                        <wps:spPr bwMode="auto">
                                          <a:xfrm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3" name="Line 60"/>
                                        <wps:cNvCnPr/>
                                        <wps:spPr bwMode="auto">
                                          <a:xfrm rot="-5400000">
                                            <a:off x="32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69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440"/>
                                          <a:ext cx="480" cy="480"/>
                                          <a:chOff x="374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70" name="Line 62"/>
                                        <wps:cNvCnPr/>
                                        <wps:spPr bwMode="auto">
                                          <a:xfrm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1" name="Line 63"/>
                                        <wps:cNvCnPr/>
                                        <wps:spPr bwMode="auto">
                                          <a:xfrm rot="-5400000">
                                            <a:off x="374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89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0"/>
                                  <a:ext cx="1920" cy="1920"/>
                                  <a:chOff x="4224" y="0"/>
                                  <a:chExt cx="1920" cy="1920"/>
                                </a:xfrm>
                              </wpg:grpSpPr>
                              <wpg:grpSp>
                                <wpg:cNvPr id="900" name="Group 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0"/>
                                    <a:ext cx="1920" cy="960"/>
                                    <a:chOff x="4224" y="0"/>
                                    <a:chExt cx="1920" cy="960"/>
                                  </a:xfrm>
                                </wpg:grpSpPr>
                                <wpg:grpSp>
                                  <wpg:cNvPr id="932" name="Group 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0"/>
                                      <a:ext cx="960" cy="960"/>
                                      <a:chOff x="4224" y="0"/>
                                      <a:chExt cx="960" cy="960"/>
                                    </a:xfrm>
                                  </wpg:grpSpPr>
                                  <wpg:grpSp>
                                    <wpg:cNvPr id="948" name="Group 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0"/>
                                        <a:ext cx="960" cy="480"/>
                                        <a:chOff x="422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56" name="Group 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0"/>
                                          <a:ext cx="480" cy="480"/>
                                          <a:chOff x="422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0" name="Line 70"/>
                                        <wps:cNvCnPr/>
                                        <wps:spPr bwMode="auto">
                                          <a:xfrm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61" name="Line 71"/>
                                        <wps:cNvCnPr/>
                                        <wps:spPr bwMode="auto">
                                          <a:xfrm rot="-5400000">
                                            <a:off x="422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7" name="Group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0"/>
                                          <a:ext cx="480" cy="480"/>
                                          <a:chOff x="470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8" name="Line 73"/>
                                        <wps:cNvCnPr/>
                                        <wps:spPr bwMode="auto">
                                          <a:xfrm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9" name="Line 74"/>
                                        <wps:cNvCnPr/>
                                        <wps:spPr bwMode="auto">
                                          <a:xfrm rot="-5400000">
                                            <a:off x="470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49" name="Group 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80"/>
                                        <a:ext cx="960" cy="480"/>
                                        <a:chOff x="422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50" name="Group 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80"/>
                                          <a:ext cx="480" cy="480"/>
                                          <a:chOff x="422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4" name="Line 77"/>
                                        <wps:cNvCnPr/>
                                        <wps:spPr bwMode="auto">
                                          <a:xfrm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5" name="Line 78"/>
                                        <wps:cNvCnPr/>
                                        <wps:spPr bwMode="auto">
                                          <a:xfrm rot="-5400000">
                                            <a:off x="422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51" name="Group 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80"/>
                                          <a:ext cx="480" cy="480"/>
                                          <a:chOff x="470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52" name="Line 80"/>
                                        <wps:cNvCnPr/>
                                        <wps:spPr bwMode="auto">
                                          <a:xfrm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3" name="Line 81"/>
                                        <wps:cNvCnPr/>
                                        <wps:spPr bwMode="auto">
                                          <a:xfrm rot="-5400000">
                                            <a:off x="470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33" name="Group 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0"/>
                                      <a:ext cx="960" cy="960"/>
                                      <a:chOff x="5184" y="0"/>
                                      <a:chExt cx="960" cy="960"/>
                                    </a:xfrm>
                                  </wpg:grpSpPr>
                                  <wpg:grpSp>
                                    <wpg:cNvPr id="934" name="Group 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0"/>
                                        <a:ext cx="960" cy="480"/>
                                        <a:chOff x="5184" y="0"/>
                                        <a:chExt cx="960" cy="480"/>
                                      </a:xfrm>
                                    </wpg:grpSpPr>
                                    <wpg:grpSp>
                                      <wpg:cNvPr id="942" name="Group 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0"/>
                                          <a:ext cx="480" cy="480"/>
                                          <a:chOff x="518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6" name="Line 85"/>
                                        <wps:cNvCnPr/>
                                        <wps:spPr bwMode="auto">
                                          <a:xfrm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7" name="Line 86"/>
                                        <wps:cNvCnPr/>
                                        <wps:spPr bwMode="auto">
                                          <a:xfrm rot="-5400000">
                                            <a:off x="518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43" name="Group 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0"/>
                                          <a:ext cx="480" cy="480"/>
                                          <a:chOff x="5664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4" name="Line 88"/>
                                        <wps:cNvCnPr/>
                                        <wps:spPr bwMode="auto">
                                          <a:xfrm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5" name="Line 89"/>
                                        <wps:cNvCnPr/>
                                        <wps:spPr bwMode="auto">
                                          <a:xfrm rot="-5400000">
                                            <a:off x="5664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35" name="Group 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80"/>
                                        <a:ext cx="960" cy="480"/>
                                        <a:chOff x="5184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936" name="Group 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80"/>
                                          <a:ext cx="480" cy="480"/>
                                          <a:chOff x="518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0" name="Line 92"/>
                                        <wps:cNvCnPr/>
                                        <wps:spPr bwMode="auto">
                                          <a:xfrm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41" name="Line 93"/>
                                        <wps:cNvCnPr/>
                                        <wps:spPr bwMode="auto">
                                          <a:xfrm rot="-5400000">
                                            <a:off x="518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7" name="Group 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80"/>
                                          <a:ext cx="480" cy="480"/>
                                          <a:chOff x="5664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8" name="Line 95"/>
                                        <wps:cNvCnPr/>
                                        <wps:spPr bwMode="auto">
                                          <a:xfrm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9" name="Line 96"/>
                                        <wps:cNvCnPr/>
                                        <wps:spPr bwMode="auto">
                                          <a:xfrm rot="-5400000">
                                            <a:off x="5664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01" name="Group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960"/>
                                    <a:ext cx="1920" cy="960"/>
                                    <a:chOff x="4224" y="960"/>
                                    <a:chExt cx="1920" cy="960"/>
                                  </a:xfrm>
                                </wpg:grpSpPr>
                                <wpg:grpSp>
                                  <wpg:cNvPr id="902" name="Group 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960"/>
                                      <a:ext cx="960" cy="960"/>
                                      <a:chOff x="4224" y="960"/>
                                      <a:chExt cx="960" cy="960"/>
                                    </a:xfrm>
                                  </wpg:grpSpPr>
                                  <wpg:grpSp>
                                    <wpg:cNvPr id="918" name="Group 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960"/>
                                        <a:ext cx="960" cy="480"/>
                                        <a:chOff x="422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26" name="Group 1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960"/>
                                          <a:ext cx="480" cy="480"/>
                                          <a:chOff x="422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30" name="Line 101"/>
                                        <wps:cNvCnPr/>
                                        <wps:spPr bwMode="auto">
                                          <a:xfrm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31" name="Line 102"/>
                                        <wps:cNvCnPr/>
                                        <wps:spPr bwMode="auto">
                                          <a:xfrm rot="-5400000">
                                            <a:off x="422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7" name="Group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960"/>
                                          <a:ext cx="480" cy="480"/>
                                          <a:chOff x="470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8" name="Line 104"/>
                                        <wps:cNvCnPr/>
                                        <wps:spPr bwMode="auto">
                                          <a:xfrm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9" name="Line 105"/>
                                        <wps:cNvCnPr/>
                                        <wps:spPr bwMode="auto">
                                          <a:xfrm rot="-5400000">
                                            <a:off x="470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9" name="Group 1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440"/>
                                        <a:ext cx="960" cy="480"/>
                                        <a:chOff x="422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20" name="Group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440"/>
                                          <a:ext cx="480" cy="480"/>
                                          <a:chOff x="422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4" name="Line 108"/>
                                        <wps:cNvCnPr/>
                                        <wps:spPr bwMode="auto">
                                          <a:xfrm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5" name="Line 109"/>
                                        <wps:cNvCnPr/>
                                        <wps:spPr bwMode="auto">
                                          <a:xfrm rot="-5400000">
                                            <a:off x="422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21" name="Group 1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440"/>
                                          <a:ext cx="480" cy="480"/>
                                          <a:chOff x="470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22" name="Line 111"/>
                                        <wps:cNvCnPr/>
                                        <wps:spPr bwMode="auto">
                                          <a:xfrm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23" name="Line 112"/>
                                        <wps:cNvCnPr/>
                                        <wps:spPr bwMode="auto">
                                          <a:xfrm rot="-5400000">
                                            <a:off x="470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03" name="Group 1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960"/>
                                      <a:ext cx="960" cy="960"/>
                                      <a:chOff x="5184" y="960"/>
                                      <a:chExt cx="960" cy="960"/>
                                    </a:xfrm>
                                  </wpg:grpSpPr>
                                  <wpg:grpSp>
                                    <wpg:cNvPr id="904" name="Group 1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960"/>
                                        <a:ext cx="960" cy="480"/>
                                        <a:chOff x="5184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912" name="Group 1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960"/>
                                          <a:ext cx="480" cy="480"/>
                                          <a:chOff x="518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6" name="Line 116"/>
                                        <wps:cNvCnPr/>
                                        <wps:spPr bwMode="auto">
                                          <a:xfrm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7" name="Line 117"/>
                                        <wps:cNvCnPr/>
                                        <wps:spPr bwMode="auto">
                                          <a:xfrm rot="-5400000">
                                            <a:off x="518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13" name="Group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960"/>
                                          <a:ext cx="480" cy="480"/>
                                          <a:chOff x="5664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4" name="Line 119"/>
                                        <wps:cNvCnPr/>
                                        <wps:spPr bwMode="auto">
                                          <a:xfrm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5" name="Line 120"/>
                                        <wps:cNvCnPr/>
                                        <wps:spPr bwMode="auto">
                                          <a:xfrm rot="-5400000">
                                            <a:off x="5664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05" name="Group 1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440"/>
                                        <a:ext cx="960" cy="480"/>
                                        <a:chOff x="5184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906" name="Group 1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440"/>
                                          <a:ext cx="480" cy="480"/>
                                          <a:chOff x="518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10" name="Line 123"/>
                                        <wps:cNvCnPr/>
                                        <wps:spPr bwMode="auto">
                                          <a:xfrm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11" name="Line 124"/>
                                        <wps:cNvCnPr/>
                                        <wps:spPr bwMode="auto">
                                          <a:xfrm rot="-5400000">
                                            <a:off x="518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07" name="Group 1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440"/>
                                          <a:ext cx="480" cy="480"/>
                                          <a:chOff x="5664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08" name="Line 126"/>
                                        <wps:cNvCnPr/>
                                        <wps:spPr bwMode="auto">
                                          <a:xfrm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09" name="Line 127"/>
                                        <wps:cNvCnPr/>
                                        <wps:spPr bwMode="auto">
                                          <a:xfrm rot="-5400000">
                                            <a:off x="5664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71" name="Group 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1920"/>
                                <a:ext cx="3840" cy="1920"/>
                                <a:chOff x="2304" y="1920"/>
                                <a:chExt cx="3840" cy="1920"/>
                              </a:xfrm>
                            </wpg:grpSpPr>
                            <wpg:grpSp>
                              <wpg:cNvPr id="772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1920"/>
                                  <a:ext cx="1920" cy="1920"/>
                                  <a:chOff x="2304" y="1920"/>
                                  <a:chExt cx="1920" cy="1920"/>
                                </a:xfrm>
                              </wpg:grpSpPr>
                              <wpg:grpSp>
                                <wpg:cNvPr id="836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1920"/>
                                    <a:ext cx="1920" cy="960"/>
                                    <a:chOff x="2304" y="1920"/>
                                    <a:chExt cx="1920" cy="960"/>
                                  </a:xfrm>
                                </wpg:grpSpPr>
                                <wpg:grpSp>
                                  <wpg:cNvPr id="868" name="Group 1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1920"/>
                                      <a:ext cx="960" cy="960"/>
                                      <a:chOff x="2304" y="1920"/>
                                      <a:chExt cx="960" cy="960"/>
                                    </a:xfrm>
                                  </wpg:grpSpPr>
                                  <wpg:grpSp>
                                    <wpg:cNvPr id="884" name="Group 1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1920"/>
                                        <a:ext cx="960" cy="480"/>
                                        <a:chOff x="230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92" name="Group 1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1920"/>
                                          <a:ext cx="480" cy="480"/>
                                          <a:chOff x="23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6" name="Line 135"/>
                                        <wps:cNvCnPr/>
                                        <wps:spPr bwMode="auto">
                                          <a:xfrm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7" name="Line 136"/>
                                        <wps:cNvCnPr/>
                                        <wps:spPr bwMode="auto">
                                          <a:xfrm rot="-5400000">
                                            <a:off x="23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93" name="Group 1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1920"/>
                                          <a:ext cx="480" cy="480"/>
                                          <a:chOff x="27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4" name="Line 138"/>
                                        <wps:cNvCnPr/>
                                        <wps:spPr bwMode="auto">
                                          <a:xfrm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5" name="Line 139"/>
                                        <wps:cNvCnPr/>
                                        <wps:spPr bwMode="auto">
                                          <a:xfrm rot="-5400000">
                                            <a:off x="27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85" name="Group 1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400"/>
                                        <a:ext cx="960" cy="480"/>
                                        <a:chOff x="230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86" name="Group 1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400"/>
                                          <a:ext cx="480" cy="480"/>
                                          <a:chOff x="23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90" name="Line 142"/>
                                        <wps:cNvCnPr/>
                                        <wps:spPr bwMode="auto">
                                          <a:xfrm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1" name="Line 143"/>
                                        <wps:cNvCnPr/>
                                        <wps:spPr bwMode="auto">
                                          <a:xfrm rot="-5400000">
                                            <a:off x="23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87" name="Group 1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400"/>
                                          <a:ext cx="480" cy="480"/>
                                          <a:chOff x="27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8" name="Line 145"/>
                                        <wps:cNvCnPr/>
                                        <wps:spPr bwMode="auto">
                                          <a:xfrm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9" name="Line 146"/>
                                        <wps:cNvCnPr/>
                                        <wps:spPr bwMode="auto">
                                          <a:xfrm rot="-5400000">
                                            <a:off x="27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69" name="Group 1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1920"/>
                                      <a:ext cx="960" cy="960"/>
                                      <a:chOff x="3264" y="1920"/>
                                      <a:chExt cx="960" cy="960"/>
                                    </a:xfrm>
                                  </wpg:grpSpPr>
                                  <wpg:grpSp>
                                    <wpg:cNvPr id="870" name="Group 1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1920"/>
                                        <a:ext cx="960" cy="480"/>
                                        <a:chOff x="326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78" name="Group 14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1920"/>
                                          <a:ext cx="480" cy="480"/>
                                          <a:chOff x="32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2" name="Line 150"/>
                                        <wps:cNvCnPr/>
                                        <wps:spPr bwMode="auto">
                                          <a:xfrm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3" name="Line 151"/>
                                        <wps:cNvCnPr/>
                                        <wps:spPr bwMode="auto">
                                          <a:xfrm rot="-5400000">
                                            <a:off x="32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9" name="Group 15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1920"/>
                                          <a:ext cx="480" cy="480"/>
                                          <a:chOff x="374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0" name="Line 153"/>
                                        <wps:cNvCnPr/>
                                        <wps:spPr bwMode="auto">
                                          <a:xfrm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81" name="Line 154"/>
                                        <wps:cNvCnPr/>
                                        <wps:spPr bwMode="auto">
                                          <a:xfrm rot="-5400000">
                                            <a:off x="374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71" name="Group 1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400"/>
                                        <a:ext cx="960" cy="480"/>
                                        <a:chOff x="326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72" name="Group 1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400"/>
                                          <a:ext cx="480" cy="480"/>
                                          <a:chOff x="32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6" name="Line 157"/>
                                        <wps:cNvCnPr/>
                                        <wps:spPr bwMode="auto">
                                          <a:xfrm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7" name="Line 158"/>
                                        <wps:cNvCnPr/>
                                        <wps:spPr bwMode="auto">
                                          <a:xfrm rot="-5400000">
                                            <a:off x="32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73" name="Group 1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400"/>
                                          <a:ext cx="480" cy="480"/>
                                          <a:chOff x="374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74" name="Line 160"/>
                                        <wps:cNvCnPr/>
                                        <wps:spPr bwMode="auto">
                                          <a:xfrm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5" name="Line 161"/>
                                        <wps:cNvCnPr/>
                                        <wps:spPr bwMode="auto">
                                          <a:xfrm rot="-5400000">
                                            <a:off x="374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37" name="Group 1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880"/>
                                    <a:ext cx="1920" cy="960"/>
                                    <a:chOff x="2304" y="2880"/>
                                    <a:chExt cx="1920" cy="960"/>
                                  </a:xfrm>
                                </wpg:grpSpPr>
                                <wpg:grpSp>
                                  <wpg:cNvPr id="838" name="Group 1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880"/>
                                      <a:ext cx="960" cy="960"/>
                                      <a:chOff x="2304" y="2880"/>
                                      <a:chExt cx="960" cy="960"/>
                                    </a:xfrm>
                                  </wpg:grpSpPr>
                                  <wpg:grpSp>
                                    <wpg:cNvPr id="854" name="Group 1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880"/>
                                        <a:ext cx="960" cy="480"/>
                                        <a:chOff x="230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62" name="Group 1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880"/>
                                          <a:ext cx="480" cy="480"/>
                                          <a:chOff x="23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6" name="Line 166"/>
                                        <wps:cNvCnPr/>
                                        <wps:spPr bwMode="auto">
                                          <a:xfrm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7" name="Line 167"/>
                                        <wps:cNvCnPr/>
                                        <wps:spPr bwMode="auto">
                                          <a:xfrm rot="-5400000">
                                            <a:off x="23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63" name="Group 1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880"/>
                                          <a:ext cx="480" cy="480"/>
                                          <a:chOff x="27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4" name="Line 169"/>
                                        <wps:cNvCnPr/>
                                        <wps:spPr bwMode="auto">
                                          <a:xfrm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5" name="Line 170"/>
                                        <wps:cNvCnPr/>
                                        <wps:spPr bwMode="auto">
                                          <a:xfrm rot="-5400000">
                                            <a:off x="27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55" name="Group 1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360"/>
                                        <a:ext cx="960" cy="480"/>
                                        <a:chOff x="230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56" name="Group 1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360"/>
                                          <a:ext cx="480" cy="480"/>
                                          <a:chOff x="23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0" name="Line 173"/>
                                        <wps:cNvCnPr/>
                                        <wps:spPr bwMode="auto">
                                          <a:xfrm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61" name="Line 174"/>
                                        <wps:cNvCnPr/>
                                        <wps:spPr bwMode="auto">
                                          <a:xfrm rot="-5400000">
                                            <a:off x="23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7" name="Group 1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360"/>
                                          <a:ext cx="480" cy="480"/>
                                          <a:chOff x="27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8" name="Line 176"/>
                                        <wps:cNvCnPr/>
                                        <wps:spPr bwMode="auto">
                                          <a:xfrm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9" name="Line 177"/>
                                        <wps:cNvCnPr/>
                                        <wps:spPr bwMode="auto">
                                          <a:xfrm rot="-5400000">
                                            <a:off x="27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39" name="Group 1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880"/>
                                      <a:ext cx="960" cy="960"/>
                                      <a:chOff x="3264" y="2880"/>
                                      <a:chExt cx="960" cy="960"/>
                                    </a:xfrm>
                                  </wpg:grpSpPr>
                                  <wpg:grpSp>
                                    <wpg:cNvPr id="840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880"/>
                                        <a:ext cx="960" cy="480"/>
                                        <a:chOff x="326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48" name="Group 1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880"/>
                                          <a:ext cx="480" cy="480"/>
                                          <a:chOff x="32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2" name="Line 181"/>
                                        <wps:cNvCnPr/>
                                        <wps:spPr bwMode="auto">
                                          <a:xfrm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3" name="Line 182"/>
                                        <wps:cNvCnPr/>
                                        <wps:spPr bwMode="auto">
                                          <a:xfrm rot="-5400000">
                                            <a:off x="32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9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880"/>
                                          <a:ext cx="480" cy="480"/>
                                          <a:chOff x="374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50" name="Line 184"/>
                                        <wps:cNvCnPr/>
                                        <wps:spPr bwMode="auto">
                                          <a:xfrm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51" name="Line 185"/>
                                        <wps:cNvCnPr/>
                                        <wps:spPr bwMode="auto">
                                          <a:xfrm rot="-5400000">
                                            <a:off x="374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41" name="Group 1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360"/>
                                        <a:ext cx="960" cy="480"/>
                                        <a:chOff x="326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842" name="Group 1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360"/>
                                          <a:ext cx="480" cy="480"/>
                                          <a:chOff x="32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6" name="Line 188"/>
                                        <wps:cNvCnPr/>
                                        <wps:spPr bwMode="auto">
                                          <a:xfrm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7" name="Line 189"/>
                                        <wps:cNvCnPr/>
                                        <wps:spPr bwMode="auto">
                                          <a:xfrm rot="-5400000">
                                            <a:off x="32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43" name="Group 1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360"/>
                                          <a:ext cx="480" cy="480"/>
                                          <a:chOff x="374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44" name="Line 191"/>
                                        <wps:cNvCnPr/>
                                        <wps:spPr bwMode="auto">
                                          <a:xfrm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45" name="Line 192"/>
                                        <wps:cNvCnPr/>
                                        <wps:spPr bwMode="auto">
                                          <a:xfrm rot="-5400000">
                                            <a:off x="374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773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1920"/>
                                  <a:ext cx="1920" cy="1920"/>
                                  <a:chOff x="4224" y="1920"/>
                                  <a:chExt cx="1920" cy="1920"/>
                                </a:xfrm>
                              </wpg:grpSpPr>
                              <wpg:grpSp>
                                <wpg:cNvPr id="774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1920"/>
                                    <a:ext cx="1920" cy="960"/>
                                    <a:chOff x="4224" y="1920"/>
                                    <a:chExt cx="1920" cy="960"/>
                                  </a:xfrm>
                                </wpg:grpSpPr>
                                <wpg:grpSp>
                                  <wpg:cNvPr id="806" name="Group 19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1920"/>
                                      <a:ext cx="960" cy="960"/>
                                      <a:chOff x="4224" y="1920"/>
                                      <a:chExt cx="960" cy="960"/>
                                    </a:xfrm>
                                  </wpg:grpSpPr>
                                  <wpg:grpSp>
                                    <wpg:cNvPr id="822" name="Group 1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1920"/>
                                        <a:ext cx="960" cy="480"/>
                                        <a:chOff x="422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30" name="Group 1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1920"/>
                                          <a:ext cx="480" cy="480"/>
                                          <a:chOff x="422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4" name="Line 198"/>
                                        <wps:cNvCnPr/>
                                        <wps:spPr bwMode="auto">
                                          <a:xfrm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5" name="Line 199"/>
                                        <wps:cNvCnPr/>
                                        <wps:spPr bwMode="auto">
                                          <a:xfrm rot="-5400000">
                                            <a:off x="422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31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1920"/>
                                          <a:ext cx="480" cy="480"/>
                                          <a:chOff x="470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32" name="Line 201"/>
                                        <wps:cNvCnPr/>
                                        <wps:spPr bwMode="auto">
                                          <a:xfrm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3" name="Line 202"/>
                                        <wps:cNvCnPr/>
                                        <wps:spPr bwMode="auto">
                                          <a:xfrm rot="-5400000">
                                            <a:off x="470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23" name="Group 2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400"/>
                                        <a:ext cx="960" cy="480"/>
                                        <a:chOff x="422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24" name="Group 2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400"/>
                                          <a:ext cx="480" cy="480"/>
                                          <a:chOff x="422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8" name="Line 205"/>
                                        <wps:cNvCnPr/>
                                        <wps:spPr bwMode="auto">
                                          <a:xfrm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9" name="Line 206"/>
                                        <wps:cNvCnPr/>
                                        <wps:spPr bwMode="auto">
                                          <a:xfrm rot="-5400000">
                                            <a:off x="422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25" name="Group 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400"/>
                                          <a:ext cx="480" cy="480"/>
                                          <a:chOff x="470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6" name="Line 208"/>
                                        <wps:cNvCnPr/>
                                        <wps:spPr bwMode="auto">
                                          <a:xfrm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7" name="Line 209"/>
                                        <wps:cNvCnPr/>
                                        <wps:spPr bwMode="auto">
                                          <a:xfrm rot="-5400000">
                                            <a:off x="470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7" name="Group 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1920"/>
                                      <a:ext cx="960" cy="960"/>
                                      <a:chOff x="5184" y="1920"/>
                                      <a:chExt cx="960" cy="960"/>
                                    </a:xfrm>
                                  </wpg:grpSpPr>
                                  <wpg:grpSp>
                                    <wpg:cNvPr id="808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1920"/>
                                        <a:ext cx="960" cy="480"/>
                                        <a:chOff x="5184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816" name="Group 2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1920"/>
                                          <a:ext cx="480" cy="480"/>
                                          <a:chOff x="518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0" name="Line 213"/>
                                        <wps:cNvCnPr/>
                                        <wps:spPr bwMode="auto">
                                          <a:xfrm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21" name="Line 214"/>
                                        <wps:cNvCnPr/>
                                        <wps:spPr bwMode="auto">
                                          <a:xfrm rot="-5400000">
                                            <a:off x="518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7" name="Group 2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1920"/>
                                          <a:ext cx="480" cy="480"/>
                                          <a:chOff x="5664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8" name="Line 216"/>
                                        <wps:cNvCnPr/>
                                        <wps:spPr bwMode="auto">
                                          <a:xfrm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9" name="Line 217"/>
                                        <wps:cNvCnPr/>
                                        <wps:spPr bwMode="auto">
                                          <a:xfrm rot="-5400000">
                                            <a:off x="5664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809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400"/>
                                        <a:ext cx="960" cy="480"/>
                                        <a:chOff x="5184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810" name="Group 2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400"/>
                                          <a:ext cx="480" cy="480"/>
                                          <a:chOff x="518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4" name="Line 220"/>
                                        <wps:cNvCnPr/>
                                        <wps:spPr bwMode="auto">
                                          <a:xfrm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5" name="Line 221"/>
                                        <wps:cNvCnPr/>
                                        <wps:spPr bwMode="auto">
                                          <a:xfrm rot="-5400000">
                                            <a:off x="518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11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400"/>
                                          <a:ext cx="480" cy="480"/>
                                          <a:chOff x="5664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12" name="Line 223"/>
                                        <wps:cNvCnPr/>
                                        <wps:spPr bwMode="auto">
                                          <a:xfrm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3" name="Line 224"/>
                                        <wps:cNvCnPr/>
                                        <wps:spPr bwMode="auto">
                                          <a:xfrm rot="-5400000">
                                            <a:off x="5664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75" name="Group 2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880"/>
                                    <a:ext cx="1920" cy="960"/>
                                    <a:chOff x="4224" y="2880"/>
                                    <a:chExt cx="1920" cy="960"/>
                                  </a:xfrm>
                                </wpg:grpSpPr>
                                <wpg:grpSp>
                                  <wpg:cNvPr id="776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880"/>
                                      <a:ext cx="960" cy="960"/>
                                      <a:chOff x="4224" y="2880"/>
                                      <a:chExt cx="960" cy="960"/>
                                    </a:xfrm>
                                  </wpg:grpSpPr>
                                  <wpg:grpSp>
                                    <wpg:cNvPr id="792" name="Group 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880"/>
                                        <a:ext cx="960" cy="480"/>
                                        <a:chOff x="422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800" name="Group 2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880"/>
                                          <a:ext cx="480" cy="480"/>
                                          <a:chOff x="422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4" name="Line 229"/>
                                        <wps:cNvCnPr/>
                                        <wps:spPr bwMode="auto">
                                          <a:xfrm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5" name="Line 230"/>
                                        <wps:cNvCnPr/>
                                        <wps:spPr bwMode="auto">
                                          <a:xfrm rot="-5400000">
                                            <a:off x="422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01" name="Group 2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880"/>
                                          <a:ext cx="480" cy="480"/>
                                          <a:chOff x="470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2" name="Line 232"/>
                                        <wps:cNvCnPr/>
                                        <wps:spPr bwMode="auto">
                                          <a:xfrm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03" name="Line 233"/>
                                        <wps:cNvCnPr/>
                                        <wps:spPr bwMode="auto">
                                          <a:xfrm rot="-5400000">
                                            <a:off x="470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93" name="Group 2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360"/>
                                        <a:ext cx="960" cy="480"/>
                                        <a:chOff x="422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94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360"/>
                                          <a:ext cx="480" cy="480"/>
                                          <a:chOff x="422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8" name="Line 236"/>
                                        <wps:cNvCnPr/>
                                        <wps:spPr bwMode="auto">
                                          <a:xfrm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9" name="Line 237"/>
                                        <wps:cNvCnPr/>
                                        <wps:spPr bwMode="auto">
                                          <a:xfrm rot="-5400000">
                                            <a:off x="422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5" name="Group 2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360"/>
                                          <a:ext cx="480" cy="480"/>
                                          <a:chOff x="470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6" name="Line 239"/>
                                        <wps:cNvCnPr/>
                                        <wps:spPr bwMode="auto">
                                          <a:xfrm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7" name="Line 240"/>
                                        <wps:cNvCnPr/>
                                        <wps:spPr bwMode="auto">
                                          <a:xfrm rot="-5400000">
                                            <a:off x="470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7" name="Group 2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880"/>
                                      <a:ext cx="960" cy="960"/>
                                      <a:chOff x="5184" y="2880"/>
                                      <a:chExt cx="960" cy="960"/>
                                    </a:xfrm>
                                  </wpg:grpSpPr>
                                  <wpg:grpSp>
                                    <wpg:cNvPr id="778" name="Group 2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880"/>
                                        <a:ext cx="960" cy="480"/>
                                        <a:chOff x="5184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786" name="Group 2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880"/>
                                          <a:ext cx="480" cy="480"/>
                                          <a:chOff x="518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90" name="Line 244"/>
                                        <wps:cNvCnPr/>
                                        <wps:spPr bwMode="auto">
                                          <a:xfrm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91" name="Line 245"/>
                                        <wps:cNvCnPr/>
                                        <wps:spPr bwMode="auto">
                                          <a:xfrm rot="-5400000">
                                            <a:off x="518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7" name="Group 2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880"/>
                                          <a:ext cx="480" cy="480"/>
                                          <a:chOff x="5664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8" name="Line 247"/>
                                        <wps:cNvCnPr/>
                                        <wps:spPr bwMode="auto">
                                          <a:xfrm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9" name="Line 248"/>
                                        <wps:cNvCnPr/>
                                        <wps:spPr bwMode="auto">
                                          <a:xfrm rot="-5400000">
                                            <a:off x="5664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9" name="Group 2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360"/>
                                        <a:ext cx="960" cy="480"/>
                                        <a:chOff x="5184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780" name="Group 2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360"/>
                                          <a:ext cx="480" cy="480"/>
                                          <a:chOff x="518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4" name="Line 251"/>
                                        <wps:cNvCnPr/>
                                        <wps:spPr bwMode="auto">
                                          <a:xfrm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5" name="Line 252"/>
                                        <wps:cNvCnPr/>
                                        <wps:spPr bwMode="auto">
                                          <a:xfrm rot="-5400000">
                                            <a:off x="518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81" name="Group 2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360"/>
                                          <a:ext cx="480" cy="480"/>
                                          <a:chOff x="5664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82" name="Line 254"/>
                                        <wps:cNvCnPr/>
                                        <wps:spPr bwMode="auto">
                                          <a:xfrm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83" name="Line 255"/>
                                        <wps:cNvCnPr/>
                                        <wps:spPr bwMode="auto">
                                          <a:xfrm rot="-5400000">
                                            <a:off x="5664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15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2304" y="2112"/>
                              <a:ext cx="2304" cy="2112"/>
                              <a:chOff x="2304" y="2112"/>
                              <a:chExt cx="3840" cy="3840"/>
                            </a:xfrm>
                          </wpg:grpSpPr>
                          <wpg:grpSp>
                            <wpg:cNvPr id="5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2112"/>
                                <a:ext cx="3840" cy="1920"/>
                                <a:chOff x="2304" y="2112"/>
                                <a:chExt cx="3840" cy="1920"/>
                              </a:xfrm>
                            </wpg:grpSpPr>
                            <wpg:grpSp>
                              <wpg:cNvPr id="644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2112"/>
                                  <a:ext cx="1920" cy="1920"/>
                                  <a:chOff x="2304" y="2112"/>
                                  <a:chExt cx="1920" cy="1920"/>
                                </a:xfrm>
                              </wpg:grpSpPr>
                              <wpg:grpSp>
                                <wpg:cNvPr id="708" name="Group 2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2112"/>
                                    <a:ext cx="1920" cy="960"/>
                                    <a:chOff x="2304" y="2112"/>
                                    <a:chExt cx="1920" cy="960"/>
                                  </a:xfrm>
                                </wpg:grpSpPr>
                                <wpg:grpSp>
                                  <wpg:cNvPr id="740" name="Group 2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2112"/>
                                      <a:ext cx="960" cy="960"/>
                                      <a:chOff x="2304" y="2112"/>
                                      <a:chExt cx="960" cy="960"/>
                                    </a:xfrm>
                                  </wpg:grpSpPr>
                                  <wpg:grpSp>
                                    <wpg:cNvPr id="756" name="Group 2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112"/>
                                        <a:ext cx="960" cy="480"/>
                                        <a:chOff x="230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64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112"/>
                                          <a:ext cx="480" cy="480"/>
                                          <a:chOff x="23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8" name="Line 264"/>
                                        <wps:cNvCnPr/>
                                        <wps:spPr bwMode="auto">
                                          <a:xfrm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9" name="Line 265"/>
                                        <wps:cNvCnPr/>
                                        <wps:spPr bwMode="auto">
                                          <a:xfrm rot="-5400000">
                                            <a:off x="23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65" name="Group 2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112"/>
                                          <a:ext cx="480" cy="480"/>
                                          <a:chOff x="27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6" name="Line 267"/>
                                        <wps:cNvCnPr/>
                                        <wps:spPr bwMode="auto">
                                          <a:xfrm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7" name="Line 268"/>
                                        <wps:cNvCnPr/>
                                        <wps:spPr bwMode="auto">
                                          <a:xfrm rot="-5400000">
                                            <a:off x="27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57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2592"/>
                                        <a:ext cx="960" cy="480"/>
                                        <a:chOff x="230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58" name="Group 27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2592"/>
                                          <a:ext cx="480" cy="480"/>
                                          <a:chOff x="23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2" name="Line 271"/>
                                        <wps:cNvCnPr/>
                                        <wps:spPr bwMode="auto">
                                          <a:xfrm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3" name="Line 272"/>
                                        <wps:cNvCnPr/>
                                        <wps:spPr bwMode="auto">
                                          <a:xfrm rot="-5400000">
                                            <a:off x="23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9" name="Group 2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2592"/>
                                          <a:ext cx="480" cy="480"/>
                                          <a:chOff x="27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60" name="Line 274"/>
                                        <wps:cNvCnPr/>
                                        <wps:spPr bwMode="auto">
                                          <a:xfrm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61" name="Line 275"/>
                                        <wps:cNvCnPr/>
                                        <wps:spPr bwMode="auto">
                                          <a:xfrm rot="-5400000">
                                            <a:off x="27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41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2112"/>
                                      <a:ext cx="960" cy="960"/>
                                      <a:chOff x="3264" y="2112"/>
                                      <a:chExt cx="960" cy="960"/>
                                    </a:xfrm>
                                  </wpg:grpSpPr>
                                  <wpg:grpSp>
                                    <wpg:cNvPr id="742" name="Group 2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112"/>
                                        <a:ext cx="960" cy="480"/>
                                        <a:chOff x="326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50" name="Group 2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112"/>
                                          <a:ext cx="480" cy="480"/>
                                          <a:chOff x="32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4" name="Line 279"/>
                                        <wps:cNvCnPr/>
                                        <wps:spPr bwMode="auto">
                                          <a:xfrm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5" name="Line 280"/>
                                        <wps:cNvCnPr/>
                                        <wps:spPr bwMode="auto">
                                          <a:xfrm rot="-5400000">
                                            <a:off x="32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51" name="Group 2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112"/>
                                          <a:ext cx="480" cy="480"/>
                                          <a:chOff x="374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52" name="Line 282"/>
                                        <wps:cNvCnPr/>
                                        <wps:spPr bwMode="auto">
                                          <a:xfrm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53" name="Line 283"/>
                                        <wps:cNvCnPr/>
                                        <wps:spPr bwMode="auto">
                                          <a:xfrm rot="-5400000">
                                            <a:off x="374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43" name="Group 2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2592"/>
                                        <a:ext cx="960" cy="480"/>
                                        <a:chOff x="326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744" name="Group 2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2592"/>
                                          <a:ext cx="480" cy="480"/>
                                          <a:chOff x="32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8" name="Line 286"/>
                                        <wps:cNvCnPr/>
                                        <wps:spPr bwMode="auto">
                                          <a:xfrm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9" name="Line 287"/>
                                        <wps:cNvCnPr/>
                                        <wps:spPr bwMode="auto">
                                          <a:xfrm rot="-5400000">
                                            <a:off x="32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45" name="Group 2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2592"/>
                                          <a:ext cx="480" cy="480"/>
                                          <a:chOff x="374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46" name="Line 289"/>
                                        <wps:cNvCnPr/>
                                        <wps:spPr bwMode="auto">
                                          <a:xfrm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47" name="Line 290"/>
                                        <wps:cNvCnPr/>
                                        <wps:spPr bwMode="auto">
                                          <a:xfrm rot="-5400000">
                                            <a:off x="374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09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3072"/>
                                    <a:ext cx="1920" cy="960"/>
                                    <a:chOff x="2304" y="3072"/>
                                    <a:chExt cx="1920" cy="960"/>
                                  </a:xfrm>
                                </wpg:grpSpPr>
                                <wpg:grpSp>
                                  <wpg:cNvPr id="710" name="Group 2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3072"/>
                                      <a:ext cx="960" cy="960"/>
                                      <a:chOff x="2304" y="3072"/>
                                      <a:chExt cx="960" cy="960"/>
                                    </a:xfrm>
                                  </wpg:grpSpPr>
                                  <wpg:grpSp>
                                    <wpg:cNvPr id="726" name="Group 2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072"/>
                                        <a:ext cx="960" cy="480"/>
                                        <a:chOff x="230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34" name="Group 2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072"/>
                                          <a:ext cx="480" cy="480"/>
                                          <a:chOff x="23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8" name="Line 295"/>
                                        <wps:cNvCnPr/>
                                        <wps:spPr bwMode="auto">
                                          <a:xfrm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9" name="Line 296"/>
                                        <wps:cNvCnPr/>
                                        <wps:spPr bwMode="auto">
                                          <a:xfrm rot="-5400000">
                                            <a:off x="23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35" name="Group 2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072"/>
                                          <a:ext cx="480" cy="480"/>
                                          <a:chOff x="27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6" name="Line 298"/>
                                        <wps:cNvCnPr/>
                                        <wps:spPr bwMode="auto">
                                          <a:xfrm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7" name="Line 299"/>
                                        <wps:cNvCnPr/>
                                        <wps:spPr bwMode="auto">
                                          <a:xfrm rot="-5400000">
                                            <a:off x="27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27" name="Group 3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3552"/>
                                        <a:ext cx="960" cy="480"/>
                                        <a:chOff x="230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28" name="Group 3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3552"/>
                                          <a:ext cx="480" cy="480"/>
                                          <a:chOff x="23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2" name="Line 302"/>
                                        <wps:cNvCnPr/>
                                        <wps:spPr bwMode="auto">
                                          <a:xfrm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3" name="Line 303"/>
                                        <wps:cNvCnPr/>
                                        <wps:spPr bwMode="auto">
                                          <a:xfrm rot="-5400000">
                                            <a:off x="23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9" name="Group 3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3552"/>
                                          <a:ext cx="480" cy="480"/>
                                          <a:chOff x="27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30" name="Line 305"/>
                                        <wps:cNvCnPr/>
                                        <wps:spPr bwMode="auto">
                                          <a:xfrm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31" name="Line 306"/>
                                        <wps:cNvCnPr/>
                                        <wps:spPr bwMode="auto">
                                          <a:xfrm rot="-5400000">
                                            <a:off x="27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11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3072"/>
                                      <a:ext cx="960" cy="960"/>
                                      <a:chOff x="3264" y="3072"/>
                                      <a:chExt cx="960" cy="960"/>
                                    </a:xfrm>
                                  </wpg:grpSpPr>
                                  <wpg:grpSp>
                                    <wpg:cNvPr id="712" name="Group 3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072"/>
                                        <a:ext cx="960" cy="480"/>
                                        <a:chOff x="326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720" name="Group 3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072"/>
                                          <a:ext cx="480" cy="480"/>
                                          <a:chOff x="32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4" name="Line 310"/>
                                        <wps:cNvCnPr/>
                                        <wps:spPr bwMode="auto">
                                          <a:xfrm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5" name="Line 311"/>
                                        <wps:cNvCnPr/>
                                        <wps:spPr bwMode="auto">
                                          <a:xfrm rot="-5400000">
                                            <a:off x="32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21" name="Group 3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072"/>
                                          <a:ext cx="480" cy="480"/>
                                          <a:chOff x="374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22" name="Line 313"/>
                                        <wps:cNvCnPr/>
                                        <wps:spPr bwMode="auto">
                                          <a:xfrm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23" name="Line 314"/>
                                        <wps:cNvCnPr/>
                                        <wps:spPr bwMode="auto">
                                          <a:xfrm rot="-5400000">
                                            <a:off x="374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13" name="Group 3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3552"/>
                                        <a:ext cx="960" cy="480"/>
                                        <a:chOff x="326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714" name="Group 3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3552"/>
                                          <a:ext cx="480" cy="480"/>
                                          <a:chOff x="32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8" name="Line 317"/>
                                        <wps:cNvCnPr/>
                                        <wps:spPr bwMode="auto">
                                          <a:xfrm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9" name="Line 318"/>
                                        <wps:cNvCnPr/>
                                        <wps:spPr bwMode="auto">
                                          <a:xfrm rot="-5400000">
                                            <a:off x="32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15" name="Group 3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3552"/>
                                          <a:ext cx="480" cy="480"/>
                                          <a:chOff x="374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16" name="Line 320"/>
                                        <wps:cNvCnPr/>
                                        <wps:spPr bwMode="auto">
                                          <a:xfrm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7" name="Line 321"/>
                                        <wps:cNvCnPr/>
                                        <wps:spPr bwMode="auto">
                                          <a:xfrm rot="-5400000">
                                            <a:off x="374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645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2112"/>
                                  <a:ext cx="1920" cy="1920"/>
                                  <a:chOff x="4224" y="2112"/>
                                  <a:chExt cx="1920" cy="1920"/>
                                </a:xfrm>
                              </wpg:grpSpPr>
                              <wpg:grpSp>
                                <wpg:cNvPr id="646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2112"/>
                                    <a:ext cx="1920" cy="960"/>
                                    <a:chOff x="4224" y="2112"/>
                                    <a:chExt cx="1920" cy="960"/>
                                  </a:xfrm>
                                </wpg:grpSpPr>
                                <wpg:grpSp>
                                  <wpg:cNvPr id="678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2112"/>
                                      <a:ext cx="960" cy="960"/>
                                      <a:chOff x="4224" y="2112"/>
                                      <a:chExt cx="960" cy="960"/>
                                    </a:xfrm>
                                  </wpg:grpSpPr>
                                  <wpg:grpSp>
                                    <wpg:cNvPr id="694" name="Group 3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112"/>
                                        <a:ext cx="960" cy="480"/>
                                        <a:chOff x="422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702" name="Group 3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112"/>
                                          <a:ext cx="480" cy="480"/>
                                          <a:chOff x="422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6" name="Line 327"/>
                                        <wps:cNvCnPr/>
                                        <wps:spPr bwMode="auto">
                                          <a:xfrm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7" name="Line 328"/>
                                        <wps:cNvCnPr/>
                                        <wps:spPr bwMode="auto">
                                          <a:xfrm rot="-5400000">
                                            <a:off x="422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03" name="Group 3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112"/>
                                          <a:ext cx="480" cy="480"/>
                                          <a:chOff x="470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4" name="Line 330"/>
                                        <wps:cNvCnPr/>
                                        <wps:spPr bwMode="auto">
                                          <a:xfrm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5" name="Line 331"/>
                                        <wps:cNvCnPr/>
                                        <wps:spPr bwMode="auto">
                                          <a:xfrm rot="-5400000">
                                            <a:off x="470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95" name="Group 3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2592"/>
                                        <a:ext cx="960" cy="480"/>
                                        <a:chOff x="422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96" name="Group 3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2592"/>
                                          <a:ext cx="480" cy="480"/>
                                          <a:chOff x="422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0" name="Line 334"/>
                                        <wps:cNvCnPr/>
                                        <wps:spPr bwMode="auto">
                                          <a:xfrm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01" name="Line 335"/>
                                        <wps:cNvCnPr/>
                                        <wps:spPr bwMode="auto">
                                          <a:xfrm rot="-5400000">
                                            <a:off x="422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97" name="Group 3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2592"/>
                                          <a:ext cx="480" cy="480"/>
                                          <a:chOff x="470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8" name="Line 337"/>
                                        <wps:cNvCnPr/>
                                        <wps:spPr bwMode="auto">
                                          <a:xfrm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9" name="Line 338"/>
                                        <wps:cNvCnPr/>
                                        <wps:spPr bwMode="auto">
                                          <a:xfrm rot="-5400000">
                                            <a:off x="470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79" name="Group 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2112"/>
                                      <a:ext cx="960" cy="960"/>
                                      <a:chOff x="5184" y="2112"/>
                                      <a:chExt cx="960" cy="960"/>
                                    </a:xfrm>
                                  </wpg:grpSpPr>
                                  <wpg:grpSp>
                                    <wpg:cNvPr id="680" name="Group 3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112"/>
                                        <a:ext cx="960" cy="480"/>
                                        <a:chOff x="5184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688" name="Group 3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112"/>
                                          <a:ext cx="480" cy="480"/>
                                          <a:chOff x="518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2" name="Line 342"/>
                                        <wps:cNvCnPr/>
                                        <wps:spPr bwMode="auto">
                                          <a:xfrm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3" name="Line 343"/>
                                        <wps:cNvCnPr/>
                                        <wps:spPr bwMode="auto">
                                          <a:xfrm rot="-5400000">
                                            <a:off x="518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9" name="Group 3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112"/>
                                          <a:ext cx="480" cy="480"/>
                                          <a:chOff x="5664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90" name="Line 345"/>
                                        <wps:cNvCnPr/>
                                        <wps:spPr bwMode="auto">
                                          <a:xfrm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1" name="Line 346"/>
                                        <wps:cNvCnPr/>
                                        <wps:spPr bwMode="auto">
                                          <a:xfrm rot="-5400000">
                                            <a:off x="5664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81" name="Group 3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2592"/>
                                        <a:ext cx="960" cy="480"/>
                                        <a:chOff x="5184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682" name="Group 3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2592"/>
                                          <a:ext cx="480" cy="480"/>
                                          <a:chOff x="518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6" name="Line 349"/>
                                        <wps:cNvCnPr/>
                                        <wps:spPr bwMode="auto">
                                          <a:xfrm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7" name="Line 350"/>
                                        <wps:cNvCnPr/>
                                        <wps:spPr bwMode="auto">
                                          <a:xfrm rot="-5400000">
                                            <a:off x="518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83" name="Group 3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2592"/>
                                          <a:ext cx="480" cy="480"/>
                                          <a:chOff x="5664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4" name="Line 352"/>
                                        <wps:cNvCnPr/>
                                        <wps:spPr bwMode="auto">
                                          <a:xfrm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85" name="Line 353"/>
                                        <wps:cNvCnPr/>
                                        <wps:spPr bwMode="auto">
                                          <a:xfrm rot="-5400000">
                                            <a:off x="5664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47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3072"/>
                                    <a:ext cx="1920" cy="960"/>
                                    <a:chOff x="4224" y="3072"/>
                                    <a:chExt cx="1920" cy="960"/>
                                  </a:xfrm>
                                </wpg:grpSpPr>
                                <wpg:grpSp>
                                  <wpg:cNvPr id="648" name="Group 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3072"/>
                                      <a:ext cx="960" cy="960"/>
                                      <a:chOff x="4224" y="3072"/>
                                      <a:chExt cx="960" cy="960"/>
                                    </a:xfrm>
                                  </wpg:grpSpPr>
                                  <wpg:grpSp>
                                    <wpg:cNvPr id="664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072"/>
                                        <a:ext cx="960" cy="480"/>
                                        <a:chOff x="422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72" name="Group 3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072"/>
                                          <a:ext cx="480" cy="480"/>
                                          <a:chOff x="422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6" name="Line 358"/>
                                        <wps:cNvCnPr/>
                                        <wps:spPr bwMode="auto">
                                          <a:xfrm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7" name="Line 359"/>
                                        <wps:cNvCnPr/>
                                        <wps:spPr bwMode="auto">
                                          <a:xfrm rot="-5400000">
                                            <a:off x="422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3" name="Group 3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072"/>
                                          <a:ext cx="480" cy="480"/>
                                          <a:chOff x="470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4" name="Line 361"/>
                                        <wps:cNvCnPr/>
                                        <wps:spPr bwMode="auto">
                                          <a:xfrm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5" name="Line 362"/>
                                        <wps:cNvCnPr/>
                                        <wps:spPr bwMode="auto">
                                          <a:xfrm rot="-5400000">
                                            <a:off x="470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65" name="Group 3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3552"/>
                                        <a:ext cx="960" cy="480"/>
                                        <a:chOff x="422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66" name="Group 36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3552"/>
                                          <a:ext cx="480" cy="480"/>
                                          <a:chOff x="422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70" name="Line 365"/>
                                        <wps:cNvCnPr/>
                                        <wps:spPr bwMode="auto">
                                          <a:xfrm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1" name="Line 366"/>
                                        <wps:cNvCnPr/>
                                        <wps:spPr bwMode="auto">
                                          <a:xfrm rot="-5400000">
                                            <a:off x="422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67" name="Group 36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3552"/>
                                          <a:ext cx="480" cy="480"/>
                                          <a:chOff x="470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8" name="Line 368"/>
                                        <wps:cNvCnPr/>
                                        <wps:spPr bwMode="auto">
                                          <a:xfrm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369"/>
                                        <wps:cNvCnPr/>
                                        <wps:spPr bwMode="auto">
                                          <a:xfrm rot="-5400000">
                                            <a:off x="470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9" name="Group 3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3072"/>
                                      <a:ext cx="960" cy="960"/>
                                      <a:chOff x="5184" y="3072"/>
                                      <a:chExt cx="960" cy="960"/>
                                    </a:xfrm>
                                  </wpg:grpSpPr>
                                  <wpg:grpSp>
                                    <wpg:cNvPr id="650" name="Group 3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072"/>
                                        <a:ext cx="960" cy="480"/>
                                        <a:chOff x="5184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658" name="Group 3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072"/>
                                          <a:ext cx="480" cy="480"/>
                                          <a:chOff x="518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2" name="Line 373"/>
                                        <wps:cNvCnPr/>
                                        <wps:spPr bwMode="auto">
                                          <a:xfrm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3" name="Line 374"/>
                                        <wps:cNvCnPr/>
                                        <wps:spPr bwMode="auto">
                                          <a:xfrm rot="-5400000">
                                            <a:off x="518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9" name="Group 3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072"/>
                                          <a:ext cx="480" cy="480"/>
                                          <a:chOff x="5664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60" name="Line 376"/>
                                        <wps:cNvCnPr/>
                                        <wps:spPr bwMode="auto">
                                          <a:xfrm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1" name="Line 377"/>
                                        <wps:cNvCnPr/>
                                        <wps:spPr bwMode="auto">
                                          <a:xfrm rot="-5400000">
                                            <a:off x="5664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1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3552"/>
                                        <a:ext cx="960" cy="480"/>
                                        <a:chOff x="5184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652" name="Group 3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3552"/>
                                          <a:ext cx="480" cy="480"/>
                                          <a:chOff x="518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6" name="Line 380"/>
                                        <wps:cNvCnPr/>
                                        <wps:spPr bwMode="auto">
                                          <a:xfrm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7" name="Line 381"/>
                                        <wps:cNvCnPr/>
                                        <wps:spPr bwMode="auto">
                                          <a:xfrm rot="-5400000">
                                            <a:off x="518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53" name="Group 3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3552"/>
                                          <a:ext cx="480" cy="480"/>
                                          <a:chOff x="5664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54" name="Line 383"/>
                                        <wps:cNvCnPr/>
                                        <wps:spPr bwMode="auto">
                                          <a:xfrm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384"/>
                                        <wps:cNvCnPr/>
                                        <wps:spPr bwMode="auto">
                                          <a:xfrm rot="-5400000">
                                            <a:off x="5664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517" name="Group 3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04" y="4032"/>
                                <a:ext cx="3840" cy="1920"/>
                                <a:chOff x="2304" y="4032"/>
                                <a:chExt cx="3840" cy="1920"/>
                              </a:xfrm>
                            </wpg:grpSpPr>
                            <wpg:grpSp>
                              <wpg:cNvPr id="518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4" y="4032"/>
                                  <a:ext cx="1920" cy="1920"/>
                                  <a:chOff x="2304" y="4032"/>
                                  <a:chExt cx="1920" cy="1920"/>
                                </a:xfrm>
                              </wpg:grpSpPr>
                              <wpg:grpSp>
                                <wpg:cNvPr id="58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032"/>
                                    <a:ext cx="1920" cy="960"/>
                                    <a:chOff x="2304" y="4032"/>
                                    <a:chExt cx="1920" cy="960"/>
                                  </a:xfrm>
                                </wpg:grpSpPr>
                                <wpg:grpSp>
                                  <wpg:cNvPr id="614" name="Group 3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032"/>
                                      <a:ext cx="960" cy="960"/>
                                      <a:chOff x="2304" y="4032"/>
                                      <a:chExt cx="960" cy="960"/>
                                    </a:xfrm>
                                  </wpg:grpSpPr>
                                  <wpg:grpSp>
                                    <wpg:cNvPr id="630" name="Group 3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032"/>
                                        <a:ext cx="960" cy="480"/>
                                        <a:chOff x="230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38" name="Group 3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032"/>
                                          <a:ext cx="480" cy="480"/>
                                          <a:chOff x="23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2" name="Line 391"/>
                                        <wps:cNvCnPr/>
                                        <wps:spPr bwMode="auto">
                                          <a:xfrm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3" name="Line 392"/>
                                        <wps:cNvCnPr/>
                                        <wps:spPr bwMode="auto">
                                          <a:xfrm rot="-5400000">
                                            <a:off x="23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9" name="Group 3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032"/>
                                          <a:ext cx="480" cy="480"/>
                                          <a:chOff x="27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0" name="Line 394"/>
                                        <wps:cNvCnPr/>
                                        <wps:spPr bwMode="auto">
                                          <a:xfrm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1" name="Line 395"/>
                                        <wps:cNvCnPr/>
                                        <wps:spPr bwMode="auto">
                                          <a:xfrm rot="-5400000">
                                            <a:off x="27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31" name="Group 3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512"/>
                                        <a:ext cx="960" cy="480"/>
                                        <a:chOff x="230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32" name="Group 3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512"/>
                                          <a:ext cx="480" cy="480"/>
                                          <a:chOff x="23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6" name="Line 398"/>
                                        <wps:cNvCnPr/>
                                        <wps:spPr bwMode="auto">
                                          <a:xfrm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7" name="Line 399"/>
                                        <wps:cNvCnPr/>
                                        <wps:spPr bwMode="auto">
                                          <a:xfrm rot="-5400000">
                                            <a:off x="23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33" name="Group 4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512"/>
                                          <a:ext cx="480" cy="480"/>
                                          <a:chOff x="27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34" name="Line 401"/>
                                        <wps:cNvCnPr/>
                                        <wps:spPr bwMode="auto">
                                          <a:xfrm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5" name="Line 402"/>
                                        <wps:cNvCnPr/>
                                        <wps:spPr bwMode="auto">
                                          <a:xfrm rot="-5400000">
                                            <a:off x="27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" name="Group 4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032"/>
                                      <a:ext cx="960" cy="960"/>
                                      <a:chOff x="3264" y="4032"/>
                                      <a:chExt cx="960" cy="960"/>
                                    </a:xfrm>
                                  </wpg:grpSpPr>
                                  <wpg:grpSp>
                                    <wpg:cNvPr id="616" name="Group 4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032"/>
                                        <a:ext cx="960" cy="480"/>
                                        <a:chOff x="326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24" name="Group 4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032"/>
                                          <a:ext cx="480" cy="480"/>
                                          <a:chOff x="32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8" name="Line 406"/>
                                        <wps:cNvCnPr/>
                                        <wps:spPr bwMode="auto">
                                          <a:xfrm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9" name="Line 407"/>
                                        <wps:cNvCnPr/>
                                        <wps:spPr bwMode="auto">
                                          <a:xfrm rot="-5400000">
                                            <a:off x="32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25" name="Group 4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032"/>
                                          <a:ext cx="480" cy="480"/>
                                          <a:chOff x="374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6" name="Line 409"/>
                                        <wps:cNvCnPr/>
                                        <wps:spPr bwMode="auto">
                                          <a:xfrm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7" name="Line 410"/>
                                        <wps:cNvCnPr/>
                                        <wps:spPr bwMode="auto">
                                          <a:xfrm rot="-5400000">
                                            <a:off x="374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17" name="Group 4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512"/>
                                        <a:ext cx="960" cy="480"/>
                                        <a:chOff x="326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18" name="Group 4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512"/>
                                          <a:ext cx="480" cy="480"/>
                                          <a:chOff x="32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2" name="Line 413"/>
                                        <wps:cNvCnPr/>
                                        <wps:spPr bwMode="auto">
                                          <a:xfrm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3" name="Line 414"/>
                                        <wps:cNvCnPr/>
                                        <wps:spPr bwMode="auto">
                                          <a:xfrm rot="-5400000">
                                            <a:off x="32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9" name="Group 4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512"/>
                                          <a:ext cx="480" cy="480"/>
                                          <a:chOff x="374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0" name="Line 416"/>
                                        <wps:cNvCnPr/>
                                        <wps:spPr bwMode="auto">
                                          <a:xfrm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21" name="Line 417"/>
                                        <wps:cNvCnPr/>
                                        <wps:spPr bwMode="auto">
                                          <a:xfrm rot="-5400000">
                                            <a:off x="374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3" name="Group 4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04" y="4992"/>
                                    <a:ext cx="1920" cy="960"/>
                                    <a:chOff x="2304" y="4992"/>
                                    <a:chExt cx="1920" cy="960"/>
                                  </a:xfrm>
                                </wpg:grpSpPr>
                                <wpg:grpSp>
                                  <wpg:cNvPr id="584" name="Group 4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04" y="4992"/>
                                      <a:ext cx="960" cy="960"/>
                                      <a:chOff x="2304" y="4992"/>
                                      <a:chExt cx="960" cy="960"/>
                                    </a:xfrm>
                                  </wpg:grpSpPr>
                                  <wpg:grpSp>
                                    <wpg:cNvPr id="600" name="Group 4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4992"/>
                                        <a:ext cx="960" cy="480"/>
                                        <a:chOff x="230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608" name="Group 4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4992"/>
                                          <a:ext cx="480" cy="480"/>
                                          <a:chOff x="23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2" name="Line 422"/>
                                        <wps:cNvCnPr/>
                                        <wps:spPr bwMode="auto">
                                          <a:xfrm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3" name="Line 423"/>
                                        <wps:cNvCnPr/>
                                        <wps:spPr bwMode="auto">
                                          <a:xfrm rot="-5400000">
                                            <a:off x="23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9" name="Group 4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4992"/>
                                          <a:ext cx="480" cy="480"/>
                                          <a:chOff x="27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10" name="Line 425"/>
                                        <wps:cNvCnPr/>
                                        <wps:spPr bwMode="auto">
                                          <a:xfrm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11" name="Line 426"/>
                                        <wps:cNvCnPr/>
                                        <wps:spPr bwMode="auto">
                                          <a:xfrm rot="-5400000">
                                            <a:off x="27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01" name="Group 4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304" y="5472"/>
                                        <a:ext cx="960" cy="480"/>
                                        <a:chOff x="230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602" name="Group 4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304" y="5472"/>
                                          <a:ext cx="480" cy="480"/>
                                          <a:chOff x="23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6" name="Line 429"/>
                                        <wps:cNvCnPr/>
                                        <wps:spPr bwMode="auto">
                                          <a:xfrm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7" name="Line 430"/>
                                        <wps:cNvCnPr/>
                                        <wps:spPr bwMode="auto">
                                          <a:xfrm rot="-5400000">
                                            <a:off x="23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03" name="Group 4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784" y="5472"/>
                                          <a:ext cx="480" cy="480"/>
                                          <a:chOff x="27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04" name="Line 432"/>
                                        <wps:cNvCnPr/>
                                        <wps:spPr bwMode="auto">
                                          <a:xfrm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05" name="Line 433"/>
                                        <wps:cNvCnPr/>
                                        <wps:spPr bwMode="auto">
                                          <a:xfrm rot="-5400000">
                                            <a:off x="27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5" name="Group 43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4" y="4992"/>
                                      <a:ext cx="960" cy="960"/>
                                      <a:chOff x="3264" y="4992"/>
                                      <a:chExt cx="960" cy="960"/>
                                    </a:xfrm>
                                  </wpg:grpSpPr>
                                  <wpg:grpSp>
                                    <wpg:cNvPr id="586" name="Group 4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4992"/>
                                        <a:ext cx="960" cy="480"/>
                                        <a:chOff x="326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94" name="Group 4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4992"/>
                                          <a:ext cx="480" cy="480"/>
                                          <a:chOff x="32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8" name="Line 437"/>
                                        <wps:cNvCnPr/>
                                        <wps:spPr bwMode="auto">
                                          <a:xfrm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9" name="Line 438"/>
                                        <wps:cNvCnPr/>
                                        <wps:spPr bwMode="auto">
                                          <a:xfrm rot="-5400000">
                                            <a:off x="32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95" name="Group 4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4992"/>
                                          <a:ext cx="480" cy="480"/>
                                          <a:chOff x="374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6" name="Line 440"/>
                                        <wps:cNvCnPr/>
                                        <wps:spPr bwMode="auto">
                                          <a:xfrm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7" name="Line 441"/>
                                        <wps:cNvCnPr/>
                                        <wps:spPr bwMode="auto">
                                          <a:xfrm rot="-5400000">
                                            <a:off x="374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87" name="Group 4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64" y="5472"/>
                                        <a:ext cx="960" cy="480"/>
                                        <a:chOff x="326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88" name="Group 4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64" y="5472"/>
                                          <a:ext cx="480" cy="480"/>
                                          <a:chOff x="32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2" name="Line 444"/>
                                        <wps:cNvCnPr/>
                                        <wps:spPr bwMode="auto">
                                          <a:xfrm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3" name="Line 445"/>
                                        <wps:cNvCnPr/>
                                        <wps:spPr bwMode="auto">
                                          <a:xfrm rot="-5400000">
                                            <a:off x="32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89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744" y="5472"/>
                                          <a:ext cx="480" cy="480"/>
                                          <a:chOff x="374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90" name="Line 447"/>
                                        <wps:cNvCnPr/>
                                        <wps:spPr bwMode="auto">
                                          <a:xfrm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91" name="Line 448"/>
                                        <wps:cNvCnPr/>
                                        <wps:spPr bwMode="auto">
                                          <a:xfrm rot="-5400000">
                                            <a:off x="374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519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24" y="4032"/>
                                  <a:ext cx="1920" cy="1920"/>
                                  <a:chOff x="4224" y="4032"/>
                                  <a:chExt cx="1920" cy="1920"/>
                                </a:xfrm>
                              </wpg:grpSpPr>
                              <wpg:grpSp>
                                <wpg:cNvPr id="520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032"/>
                                    <a:ext cx="1920" cy="960"/>
                                    <a:chOff x="4224" y="4032"/>
                                    <a:chExt cx="1920" cy="960"/>
                                  </a:xfrm>
                                </wpg:grpSpPr>
                                <wpg:grpSp>
                                  <wpg:cNvPr id="552" name="Group 4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032"/>
                                      <a:ext cx="960" cy="960"/>
                                      <a:chOff x="4224" y="4032"/>
                                      <a:chExt cx="960" cy="960"/>
                                    </a:xfrm>
                                  </wpg:grpSpPr>
                                  <wpg:grpSp>
                                    <wpg:cNvPr id="568" name="Group 4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032"/>
                                        <a:ext cx="960" cy="480"/>
                                        <a:chOff x="422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76" name="Group 4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032"/>
                                          <a:ext cx="480" cy="480"/>
                                          <a:chOff x="422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80" name="Line 454"/>
                                        <wps:cNvCnPr/>
                                        <wps:spPr bwMode="auto">
                                          <a:xfrm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81" name="Line 455"/>
                                        <wps:cNvCnPr/>
                                        <wps:spPr bwMode="auto">
                                          <a:xfrm rot="-5400000">
                                            <a:off x="422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7" name="Group 4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032"/>
                                          <a:ext cx="480" cy="480"/>
                                          <a:chOff x="470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8" name="Line 457"/>
                                        <wps:cNvCnPr/>
                                        <wps:spPr bwMode="auto">
                                          <a:xfrm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9" name="Line 458"/>
                                        <wps:cNvCnPr/>
                                        <wps:spPr bwMode="auto">
                                          <a:xfrm rot="-5400000">
                                            <a:off x="470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69" name="Group 4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512"/>
                                        <a:ext cx="960" cy="480"/>
                                        <a:chOff x="422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70" name="Group 4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512"/>
                                          <a:ext cx="480" cy="480"/>
                                          <a:chOff x="422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4" name="Line 461"/>
                                        <wps:cNvCnPr/>
                                        <wps:spPr bwMode="auto">
                                          <a:xfrm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5" name="Line 462"/>
                                        <wps:cNvCnPr/>
                                        <wps:spPr bwMode="auto">
                                          <a:xfrm rot="-5400000">
                                            <a:off x="422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71" name="Group 4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512"/>
                                          <a:ext cx="480" cy="480"/>
                                          <a:chOff x="470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72" name="Line 464"/>
                                        <wps:cNvCnPr/>
                                        <wps:spPr bwMode="auto">
                                          <a:xfrm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3" name="Line 465"/>
                                        <wps:cNvCnPr/>
                                        <wps:spPr bwMode="auto">
                                          <a:xfrm rot="-5400000">
                                            <a:off x="470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3" name="Group 4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032"/>
                                      <a:ext cx="960" cy="960"/>
                                      <a:chOff x="5184" y="4032"/>
                                      <a:chExt cx="960" cy="960"/>
                                    </a:xfrm>
                                  </wpg:grpSpPr>
                                  <wpg:grpSp>
                                    <wpg:cNvPr id="554" name="Group 4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032"/>
                                        <a:ext cx="960" cy="480"/>
                                        <a:chOff x="5184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62" name="Group 4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032"/>
                                          <a:ext cx="480" cy="480"/>
                                          <a:chOff x="518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6" name="Line 469"/>
                                        <wps:cNvCnPr/>
                                        <wps:spPr bwMode="auto">
                                          <a:xfrm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470"/>
                                        <wps:cNvCnPr/>
                                        <wps:spPr bwMode="auto">
                                          <a:xfrm rot="-5400000">
                                            <a:off x="518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63" name="Group 47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032"/>
                                          <a:ext cx="480" cy="480"/>
                                          <a:chOff x="5664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4" name="Line 472"/>
                                        <wps:cNvCnPr/>
                                        <wps:spPr bwMode="auto">
                                          <a:xfrm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473"/>
                                        <wps:cNvCnPr/>
                                        <wps:spPr bwMode="auto">
                                          <a:xfrm rot="-5400000">
                                            <a:off x="5664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5" name="Group 4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512"/>
                                        <a:ext cx="960" cy="480"/>
                                        <a:chOff x="5184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556" name="Group 4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512"/>
                                          <a:ext cx="480" cy="480"/>
                                          <a:chOff x="518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0" name="Line 476"/>
                                        <wps:cNvCnPr/>
                                        <wps:spPr bwMode="auto">
                                          <a:xfrm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1" name="Line 477"/>
                                        <wps:cNvCnPr/>
                                        <wps:spPr bwMode="auto">
                                          <a:xfrm rot="-5400000">
                                            <a:off x="518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57" name="Group 4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512"/>
                                          <a:ext cx="480" cy="480"/>
                                          <a:chOff x="5664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8" name="Line 479"/>
                                        <wps:cNvCnPr/>
                                        <wps:spPr bwMode="auto">
                                          <a:xfrm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9" name="Line 480"/>
                                        <wps:cNvCnPr/>
                                        <wps:spPr bwMode="auto">
                                          <a:xfrm rot="-5400000">
                                            <a:off x="5664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1" name="Group 4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24" y="4992"/>
                                    <a:ext cx="1920" cy="960"/>
                                    <a:chOff x="4224" y="4992"/>
                                    <a:chExt cx="1920" cy="960"/>
                                  </a:xfrm>
                                </wpg:grpSpPr>
                                <wpg:grpSp>
                                  <wpg:cNvPr id="522" name="Group 4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24" y="4992"/>
                                      <a:ext cx="960" cy="960"/>
                                      <a:chOff x="4224" y="4992"/>
                                      <a:chExt cx="960" cy="960"/>
                                    </a:xfrm>
                                  </wpg:grpSpPr>
                                  <wpg:grpSp>
                                    <wpg:cNvPr id="538" name="Group 4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4992"/>
                                        <a:ext cx="960" cy="480"/>
                                        <a:chOff x="422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46" name="Group 4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4992"/>
                                          <a:ext cx="480" cy="480"/>
                                          <a:chOff x="422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50" name="Line 485"/>
                                        <wps:cNvCnPr/>
                                        <wps:spPr bwMode="auto">
                                          <a:xfrm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1" name="Line 486"/>
                                        <wps:cNvCnPr/>
                                        <wps:spPr bwMode="auto">
                                          <a:xfrm rot="-5400000">
                                            <a:off x="422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7" name="Group 4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4992"/>
                                          <a:ext cx="480" cy="480"/>
                                          <a:chOff x="470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8" name="Line 488"/>
                                        <wps:cNvCnPr/>
                                        <wps:spPr bwMode="auto">
                                          <a:xfrm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9" name="Line 489"/>
                                        <wps:cNvCnPr/>
                                        <wps:spPr bwMode="auto">
                                          <a:xfrm rot="-5400000">
                                            <a:off x="470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39" name="Group 4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224" y="5472"/>
                                        <a:ext cx="960" cy="480"/>
                                        <a:chOff x="422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40" name="Group 4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224" y="5472"/>
                                          <a:ext cx="480" cy="480"/>
                                          <a:chOff x="422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4" name="Line 492"/>
                                        <wps:cNvCnPr/>
                                        <wps:spPr bwMode="auto">
                                          <a:xfrm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5" name="Line 493"/>
                                        <wps:cNvCnPr/>
                                        <wps:spPr bwMode="auto">
                                          <a:xfrm rot="-5400000">
                                            <a:off x="422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41" name="Group 4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704" y="5472"/>
                                          <a:ext cx="480" cy="480"/>
                                          <a:chOff x="470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2" name="Line 495"/>
                                        <wps:cNvCnPr/>
                                        <wps:spPr bwMode="auto">
                                          <a:xfrm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43" name="Line 496"/>
                                        <wps:cNvCnPr/>
                                        <wps:spPr bwMode="auto">
                                          <a:xfrm rot="-5400000">
                                            <a:off x="470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84" y="4992"/>
                                      <a:ext cx="960" cy="960"/>
                                      <a:chOff x="5184" y="4992"/>
                                      <a:chExt cx="960" cy="960"/>
                                    </a:xfrm>
                                  </wpg:grpSpPr>
                                  <wpg:grpSp>
                                    <wpg:cNvPr id="524" name="Group 4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4992"/>
                                        <a:ext cx="960" cy="480"/>
                                        <a:chOff x="5184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532" name="Group 4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4992"/>
                                          <a:ext cx="480" cy="480"/>
                                          <a:chOff x="518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6" name="Line 500"/>
                                        <wps:cNvCnPr/>
                                        <wps:spPr bwMode="auto">
                                          <a:xfrm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7" name="Line 501"/>
                                        <wps:cNvCnPr/>
                                        <wps:spPr bwMode="auto">
                                          <a:xfrm rot="-5400000">
                                            <a:off x="518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3" name="Group 5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4992"/>
                                          <a:ext cx="480" cy="480"/>
                                          <a:chOff x="5664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4" name="Line 503"/>
                                        <wps:cNvCnPr/>
                                        <wps:spPr bwMode="auto">
                                          <a:xfrm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5" name="Line 504"/>
                                        <wps:cNvCnPr/>
                                        <wps:spPr bwMode="auto">
                                          <a:xfrm rot="-5400000">
                                            <a:off x="5664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25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84" y="5472"/>
                                        <a:ext cx="960" cy="480"/>
                                        <a:chOff x="5184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526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184" y="5472"/>
                                          <a:ext cx="480" cy="480"/>
                                          <a:chOff x="518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30" name="Line 507"/>
                                        <wps:cNvCnPr/>
                                        <wps:spPr bwMode="auto">
                                          <a:xfrm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31" name="Line 508"/>
                                        <wps:cNvCnPr/>
                                        <wps:spPr bwMode="auto">
                                          <a:xfrm rot="-5400000">
                                            <a:off x="518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27" name="Group 5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664" y="5472"/>
                                          <a:ext cx="480" cy="480"/>
                                          <a:chOff x="5664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28" name="Line 510"/>
                                        <wps:cNvCnPr/>
                                        <wps:spPr bwMode="auto">
                                          <a:xfrm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29" name="Line 511"/>
                                        <wps:cNvCnPr/>
                                        <wps:spPr bwMode="auto">
                                          <a:xfrm rot="-5400000">
                                            <a:off x="5664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  <wpg:grpSp>
                        <wpg:cNvPr id="3" name="Group 5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4" cy="4224"/>
                            <a:chOff x="0" y="0"/>
                            <a:chExt cx="2304" cy="4224"/>
                          </a:xfrm>
                        </wpg:grpSpPr>
                        <wpg:grpSp>
                          <wpg:cNvPr id="4" name="Group 51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04" cy="2112"/>
                              <a:chOff x="0" y="0"/>
                              <a:chExt cx="3840" cy="3840"/>
                            </a:xfrm>
                          </wpg:grpSpPr>
                          <wpg:grpSp>
                            <wpg:cNvPr id="260" name="Group 5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40" cy="1920"/>
                                <a:chOff x="0" y="0"/>
                                <a:chExt cx="3840" cy="1920"/>
                              </a:xfrm>
                            </wpg:grpSpPr>
                            <wpg:grpSp>
                              <wpg:cNvPr id="388" name="Group 5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920" cy="1920"/>
                                  <a:chOff x="0" y="0"/>
                                  <a:chExt cx="1920" cy="1920"/>
                                </a:xfrm>
                              </wpg:grpSpPr>
                              <wpg:grpSp>
                                <wpg:cNvPr id="452" name="Group 5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920" cy="960"/>
                                    <a:chOff x="0" y="0"/>
                                    <a:chExt cx="1920" cy="960"/>
                                  </a:xfrm>
                                </wpg:grpSpPr>
                                <wpg:grpSp>
                                  <wpg:cNvPr id="484" name="Group 5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960" cy="960"/>
                                      <a:chOff x="0" y="0"/>
                                      <a:chExt cx="960" cy="960"/>
                                    </a:xfrm>
                                  </wpg:grpSpPr>
                                  <wpg:grpSp>
                                    <wpg:cNvPr id="500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960" cy="480"/>
                                        <a:chOff x="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508" name="Group 5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0" cy="480"/>
                                          <a:chOff x="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2" name="Line 521"/>
                                        <wps:cNvCnPr/>
                                        <wps:spPr bwMode="auto">
                                          <a:xfrm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522"/>
                                        <wps:cNvCnPr/>
                                        <wps:spPr bwMode="auto">
                                          <a:xfrm rot="-5400000">
                                            <a:off x="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9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0"/>
                                          <a:ext cx="480" cy="480"/>
                                          <a:chOff x="4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10" name="Line 524"/>
                                        <wps:cNvCnPr/>
                                        <wps:spPr bwMode="auto">
                                          <a:xfrm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525"/>
                                        <wps:cNvCnPr/>
                                        <wps:spPr bwMode="auto">
                                          <a:xfrm rot="-5400000">
                                            <a:off x="4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01" name="Group 5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80"/>
                                        <a:ext cx="960" cy="480"/>
                                        <a:chOff x="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502" name="Group 5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80"/>
                                          <a:ext cx="480" cy="480"/>
                                          <a:chOff x="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6" name="Line 528"/>
                                        <wps:cNvCnPr/>
                                        <wps:spPr bwMode="auto">
                                          <a:xfrm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529"/>
                                        <wps:cNvCnPr/>
                                        <wps:spPr bwMode="auto">
                                          <a:xfrm rot="-5400000">
                                            <a:off x="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03" name="Group 5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80"/>
                                          <a:ext cx="480" cy="480"/>
                                          <a:chOff x="4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4" name="Line 531"/>
                                        <wps:cNvCnPr/>
                                        <wps:spPr bwMode="auto">
                                          <a:xfrm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5" name="Line 532"/>
                                        <wps:cNvCnPr/>
                                        <wps:spPr bwMode="auto">
                                          <a:xfrm rot="-5400000">
                                            <a:off x="4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" name="Group 53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0"/>
                                      <a:ext cx="960" cy="960"/>
                                      <a:chOff x="960" y="0"/>
                                      <a:chExt cx="960" cy="960"/>
                                    </a:xfrm>
                                  </wpg:grpSpPr>
                                  <wpg:grpSp>
                                    <wpg:cNvPr id="486" name="Group 53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0"/>
                                        <a:ext cx="960" cy="480"/>
                                        <a:chOff x="96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94" name="Group 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0"/>
                                          <a:ext cx="480" cy="480"/>
                                          <a:chOff x="9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8" name="Line 536"/>
                                        <wps:cNvCnPr/>
                                        <wps:spPr bwMode="auto">
                                          <a:xfrm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9" name="Line 537"/>
                                        <wps:cNvCnPr/>
                                        <wps:spPr bwMode="auto">
                                          <a:xfrm rot="-5400000">
                                            <a:off x="9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95" name="Group 5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0"/>
                                          <a:ext cx="480" cy="480"/>
                                          <a:chOff x="144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6" name="Line 539"/>
                                        <wps:cNvCnPr/>
                                        <wps:spPr bwMode="auto">
                                          <a:xfrm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540"/>
                                        <wps:cNvCnPr/>
                                        <wps:spPr bwMode="auto">
                                          <a:xfrm rot="-5400000">
                                            <a:off x="144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87" name="Group 5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80"/>
                                        <a:ext cx="960" cy="480"/>
                                        <a:chOff x="96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88" name="Group 5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80"/>
                                          <a:ext cx="480" cy="480"/>
                                          <a:chOff x="9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2" name="Line 543"/>
                                        <wps:cNvCnPr/>
                                        <wps:spPr bwMode="auto">
                                          <a:xfrm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3" name="Line 544"/>
                                        <wps:cNvCnPr/>
                                        <wps:spPr bwMode="auto">
                                          <a:xfrm rot="-5400000">
                                            <a:off x="9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89" name="Group 5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80"/>
                                          <a:ext cx="480" cy="480"/>
                                          <a:chOff x="144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90" name="Line 546"/>
                                        <wps:cNvCnPr/>
                                        <wps:spPr bwMode="auto">
                                          <a:xfrm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1" name="Line 547"/>
                                        <wps:cNvCnPr/>
                                        <wps:spPr bwMode="auto">
                                          <a:xfrm rot="-5400000">
                                            <a:off x="144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53" name="Group 5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60"/>
                                    <a:ext cx="1920" cy="960"/>
                                    <a:chOff x="0" y="960"/>
                                    <a:chExt cx="1920" cy="960"/>
                                  </a:xfrm>
                                </wpg:grpSpPr>
                                <wpg:grpSp>
                                  <wpg:cNvPr id="454" name="Group 5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60"/>
                                      <a:ext cx="960" cy="960"/>
                                      <a:chOff x="0" y="960"/>
                                      <a:chExt cx="960" cy="960"/>
                                    </a:xfrm>
                                  </wpg:grpSpPr>
                                  <wpg:grpSp>
                                    <wpg:cNvPr id="470" name="Group 55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60"/>
                                        <a:ext cx="960" cy="480"/>
                                        <a:chOff x="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78" name="Group 5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60"/>
                                          <a:ext cx="480" cy="480"/>
                                          <a:chOff x="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2" name="Line 552"/>
                                        <wps:cNvCnPr/>
                                        <wps:spPr bwMode="auto">
                                          <a:xfrm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3" name="Line 553"/>
                                        <wps:cNvCnPr/>
                                        <wps:spPr bwMode="auto">
                                          <a:xfrm rot="-5400000">
                                            <a:off x="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9" name="Group 5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960"/>
                                          <a:ext cx="480" cy="480"/>
                                          <a:chOff x="4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0" name="Line 555"/>
                                        <wps:cNvCnPr/>
                                        <wps:spPr bwMode="auto">
                                          <a:xfrm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1" name="Line 556"/>
                                        <wps:cNvCnPr/>
                                        <wps:spPr bwMode="auto">
                                          <a:xfrm rot="-5400000">
                                            <a:off x="4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71" name="Group 5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440"/>
                                        <a:ext cx="960" cy="480"/>
                                        <a:chOff x="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72" name="Group 5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440"/>
                                          <a:ext cx="480" cy="480"/>
                                          <a:chOff x="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6" name="Line 559"/>
                                        <wps:cNvCnPr/>
                                        <wps:spPr bwMode="auto">
                                          <a:xfrm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7" name="Line 560"/>
                                        <wps:cNvCnPr/>
                                        <wps:spPr bwMode="auto">
                                          <a:xfrm rot="-5400000">
                                            <a:off x="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3" name="Group 5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440"/>
                                          <a:ext cx="480" cy="480"/>
                                          <a:chOff x="4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74" name="Line 562"/>
                                        <wps:cNvCnPr/>
                                        <wps:spPr bwMode="auto">
                                          <a:xfrm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75" name="Line 563"/>
                                        <wps:cNvCnPr/>
                                        <wps:spPr bwMode="auto">
                                          <a:xfrm rot="-5400000">
                                            <a:off x="4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5" name="Group 5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960"/>
                                      <a:ext cx="960" cy="960"/>
                                      <a:chOff x="960" y="960"/>
                                      <a:chExt cx="960" cy="960"/>
                                    </a:xfrm>
                                  </wpg:grpSpPr>
                                  <wpg:grpSp>
                                    <wpg:cNvPr id="456" name="Group 5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960"/>
                                        <a:ext cx="960" cy="480"/>
                                        <a:chOff x="96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64" name="Group 5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960"/>
                                          <a:ext cx="480" cy="480"/>
                                          <a:chOff x="9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8" name="Line 567"/>
                                        <wps:cNvCnPr/>
                                        <wps:spPr bwMode="auto">
                                          <a:xfrm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9" name="Line 568"/>
                                        <wps:cNvCnPr/>
                                        <wps:spPr bwMode="auto">
                                          <a:xfrm rot="-5400000">
                                            <a:off x="9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65" name="Group 5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960"/>
                                          <a:ext cx="480" cy="480"/>
                                          <a:chOff x="144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6" name="Line 570"/>
                                        <wps:cNvCnPr/>
                                        <wps:spPr bwMode="auto">
                                          <a:xfrm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7" name="Line 571"/>
                                        <wps:cNvCnPr/>
                                        <wps:spPr bwMode="auto">
                                          <a:xfrm rot="-5400000">
                                            <a:off x="144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7" name="Group 57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440"/>
                                        <a:ext cx="960" cy="480"/>
                                        <a:chOff x="96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58" name="Group 57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440"/>
                                          <a:ext cx="480" cy="480"/>
                                          <a:chOff x="9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2" name="Line 574"/>
                                        <wps:cNvCnPr/>
                                        <wps:spPr bwMode="auto">
                                          <a:xfrm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3" name="Line 575"/>
                                        <wps:cNvCnPr/>
                                        <wps:spPr bwMode="auto">
                                          <a:xfrm rot="-5400000">
                                            <a:off x="9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59" name="Group 5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440"/>
                                          <a:ext cx="480" cy="480"/>
                                          <a:chOff x="144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60" name="Line 577"/>
                                        <wps:cNvCnPr/>
                                        <wps:spPr bwMode="auto">
                                          <a:xfrm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61" name="Line 578"/>
                                        <wps:cNvCnPr/>
                                        <wps:spPr bwMode="auto">
                                          <a:xfrm rot="-5400000">
                                            <a:off x="144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389" name="Group 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0"/>
                                  <a:ext cx="1920" cy="1920"/>
                                  <a:chOff x="1920" y="0"/>
                                  <a:chExt cx="1920" cy="1920"/>
                                </a:xfrm>
                              </wpg:grpSpPr>
                              <wpg:grpSp>
                                <wpg:cNvPr id="390" name="Group 5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0"/>
                                    <a:ext cx="1920" cy="960"/>
                                    <a:chOff x="1920" y="0"/>
                                    <a:chExt cx="1920" cy="960"/>
                                  </a:xfrm>
                                </wpg:grpSpPr>
                                <wpg:grpSp>
                                  <wpg:cNvPr id="422" name="Group 5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0"/>
                                      <a:ext cx="960" cy="960"/>
                                      <a:chOff x="1920" y="0"/>
                                      <a:chExt cx="960" cy="960"/>
                                    </a:xfrm>
                                  </wpg:grpSpPr>
                                  <wpg:grpSp>
                                    <wpg:cNvPr id="438" name="Group 5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0"/>
                                        <a:ext cx="960" cy="480"/>
                                        <a:chOff x="192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46" name="Group 5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0"/>
                                          <a:ext cx="480" cy="480"/>
                                          <a:chOff x="192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50" name="Line 584"/>
                                        <wps:cNvCnPr/>
                                        <wps:spPr bwMode="auto">
                                          <a:xfrm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51" name="Line 585"/>
                                        <wps:cNvCnPr/>
                                        <wps:spPr bwMode="auto">
                                          <a:xfrm rot="-5400000">
                                            <a:off x="192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7" name="Group 5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0"/>
                                          <a:ext cx="480" cy="480"/>
                                          <a:chOff x="240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8" name="Line 587"/>
                                        <wps:cNvCnPr/>
                                        <wps:spPr bwMode="auto">
                                          <a:xfrm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9" name="Line 588"/>
                                        <wps:cNvCnPr/>
                                        <wps:spPr bwMode="auto">
                                          <a:xfrm rot="-5400000">
                                            <a:off x="240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39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80"/>
                                        <a:ext cx="960" cy="480"/>
                                        <a:chOff x="192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40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80"/>
                                          <a:ext cx="480" cy="480"/>
                                          <a:chOff x="192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4" name="Line 591"/>
                                        <wps:cNvCnPr/>
                                        <wps:spPr bwMode="auto">
                                          <a:xfrm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92"/>
                                        <wps:cNvCnPr/>
                                        <wps:spPr bwMode="auto">
                                          <a:xfrm rot="-5400000">
                                            <a:off x="192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41" name="Group 5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80"/>
                                          <a:ext cx="480" cy="480"/>
                                          <a:chOff x="240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42" name="Line 594"/>
                                        <wps:cNvCnPr/>
                                        <wps:spPr bwMode="auto">
                                          <a:xfrm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595"/>
                                        <wps:cNvCnPr/>
                                        <wps:spPr bwMode="auto">
                                          <a:xfrm rot="-5400000">
                                            <a:off x="240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23" name="Group 5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0"/>
                                      <a:ext cx="960" cy="960"/>
                                      <a:chOff x="2880" y="0"/>
                                      <a:chExt cx="960" cy="960"/>
                                    </a:xfrm>
                                  </wpg:grpSpPr>
                                  <wpg:grpSp>
                                    <wpg:cNvPr id="424" name="Group 59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0"/>
                                        <a:ext cx="960" cy="480"/>
                                        <a:chOff x="2880" y="0"/>
                                        <a:chExt cx="960" cy="480"/>
                                      </a:xfrm>
                                    </wpg:grpSpPr>
                                    <wpg:grpSp>
                                      <wpg:cNvPr id="432" name="Group 5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0"/>
                                          <a:ext cx="480" cy="480"/>
                                          <a:chOff x="288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6" name="Line 599"/>
                                        <wps:cNvCnPr/>
                                        <wps:spPr bwMode="auto">
                                          <a:xfrm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600"/>
                                        <wps:cNvCnPr/>
                                        <wps:spPr bwMode="auto">
                                          <a:xfrm rot="-5400000">
                                            <a:off x="288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33" name="Group 60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0"/>
                                          <a:ext cx="480" cy="480"/>
                                          <a:chOff x="3360" y="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4" name="Line 602"/>
                                        <wps:cNvCnPr/>
                                        <wps:spPr bwMode="auto">
                                          <a:xfrm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603"/>
                                        <wps:cNvCnPr/>
                                        <wps:spPr bwMode="auto">
                                          <a:xfrm rot="-5400000">
                                            <a:off x="3360" y="2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25" name="Group 6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80"/>
                                        <a:ext cx="960" cy="480"/>
                                        <a:chOff x="2880" y="480"/>
                                        <a:chExt cx="960" cy="480"/>
                                      </a:xfrm>
                                    </wpg:grpSpPr>
                                    <wpg:grpSp>
                                      <wpg:cNvPr id="426" name="Group 6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80"/>
                                          <a:ext cx="480" cy="480"/>
                                          <a:chOff x="288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30" name="Line 606"/>
                                        <wps:cNvCnPr/>
                                        <wps:spPr bwMode="auto">
                                          <a:xfrm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607"/>
                                        <wps:cNvCnPr/>
                                        <wps:spPr bwMode="auto">
                                          <a:xfrm rot="-5400000">
                                            <a:off x="288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27" name="Group 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80"/>
                                          <a:ext cx="480" cy="480"/>
                                          <a:chOff x="3360" y="4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8" name="Line 609"/>
                                        <wps:cNvCnPr/>
                                        <wps:spPr bwMode="auto">
                                          <a:xfrm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610"/>
                                        <wps:cNvCnPr/>
                                        <wps:spPr bwMode="auto">
                                          <a:xfrm rot="-5400000">
                                            <a:off x="3360" y="7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91" name="Group 6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960"/>
                                    <a:ext cx="1920" cy="960"/>
                                    <a:chOff x="1920" y="960"/>
                                    <a:chExt cx="1920" cy="960"/>
                                  </a:xfrm>
                                </wpg:grpSpPr>
                                <wpg:grpSp>
                                  <wpg:cNvPr id="392" name="Group 6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960"/>
                                      <a:ext cx="960" cy="960"/>
                                      <a:chOff x="1920" y="960"/>
                                      <a:chExt cx="960" cy="960"/>
                                    </a:xfrm>
                                  </wpg:grpSpPr>
                                  <wpg:grpSp>
                                    <wpg:cNvPr id="408" name="Group 6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960"/>
                                        <a:ext cx="960" cy="480"/>
                                        <a:chOff x="192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16" name="Group 6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960"/>
                                          <a:ext cx="480" cy="480"/>
                                          <a:chOff x="192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20" name="Line 615"/>
                                        <wps:cNvCnPr/>
                                        <wps:spPr bwMode="auto">
                                          <a:xfrm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1" name="Line 616"/>
                                        <wps:cNvCnPr/>
                                        <wps:spPr bwMode="auto">
                                          <a:xfrm rot="-5400000">
                                            <a:off x="192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7" name="Group 6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960"/>
                                          <a:ext cx="480" cy="480"/>
                                          <a:chOff x="240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8" name="Line 618"/>
                                        <wps:cNvCnPr/>
                                        <wps:spPr bwMode="auto">
                                          <a:xfrm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9" name="Line 619"/>
                                        <wps:cNvCnPr/>
                                        <wps:spPr bwMode="auto">
                                          <a:xfrm rot="-5400000">
                                            <a:off x="240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09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440"/>
                                        <a:ext cx="960" cy="480"/>
                                        <a:chOff x="192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410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440"/>
                                          <a:ext cx="480" cy="480"/>
                                          <a:chOff x="192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4" name="Line 622"/>
                                        <wps:cNvCnPr/>
                                        <wps:spPr bwMode="auto">
                                          <a:xfrm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5" name="Line 623"/>
                                        <wps:cNvCnPr/>
                                        <wps:spPr bwMode="auto">
                                          <a:xfrm rot="-5400000">
                                            <a:off x="192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11" name="Group 6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440"/>
                                          <a:ext cx="480" cy="480"/>
                                          <a:chOff x="240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12" name="Line 625"/>
                                        <wps:cNvCnPr/>
                                        <wps:spPr bwMode="auto">
                                          <a:xfrm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3" name="Line 626"/>
                                        <wps:cNvCnPr/>
                                        <wps:spPr bwMode="auto">
                                          <a:xfrm rot="-5400000">
                                            <a:off x="240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93" name="Group 6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960"/>
                                      <a:ext cx="960" cy="960"/>
                                      <a:chOff x="2880" y="960"/>
                                      <a:chExt cx="960" cy="960"/>
                                    </a:xfrm>
                                  </wpg:grpSpPr>
                                  <wpg:grpSp>
                                    <wpg:cNvPr id="394" name="Group 62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960"/>
                                        <a:ext cx="960" cy="480"/>
                                        <a:chOff x="2880" y="960"/>
                                        <a:chExt cx="960" cy="480"/>
                                      </a:xfrm>
                                    </wpg:grpSpPr>
                                    <wpg:grpSp>
                                      <wpg:cNvPr id="402" name="Group 6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960"/>
                                          <a:ext cx="480" cy="480"/>
                                          <a:chOff x="288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6" name="Line 630"/>
                                        <wps:cNvCnPr/>
                                        <wps:spPr bwMode="auto">
                                          <a:xfrm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7" name="Line 631"/>
                                        <wps:cNvCnPr/>
                                        <wps:spPr bwMode="auto">
                                          <a:xfrm rot="-5400000">
                                            <a:off x="288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03" name="Group 6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960"/>
                                          <a:ext cx="480" cy="480"/>
                                          <a:chOff x="3360" y="9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4" name="Line 633"/>
                                        <wps:cNvCnPr/>
                                        <wps:spPr bwMode="auto">
                                          <a:xfrm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5" name="Line 634"/>
                                        <wps:cNvCnPr/>
                                        <wps:spPr bwMode="auto">
                                          <a:xfrm rot="-5400000">
                                            <a:off x="3360" y="12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95" name="Group 6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440"/>
                                        <a:ext cx="960" cy="480"/>
                                        <a:chOff x="2880" y="1440"/>
                                        <a:chExt cx="960" cy="480"/>
                                      </a:xfrm>
                                    </wpg:grpSpPr>
                                    <wpg:grpSp>
                                      <wpg:cNvPr id="396" name="Group 6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440"/>
                                          <a:ext cx="480" cy="480"/>
                                          <a:chOff x="288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0" name="Line 637"/>
                                        <wps:cNvCnPr/>
                                        <wps:spPr bwMode="auto">
                                          <a:xfrm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01" name="Line 638"/>
                                        <wps:cNvCnPr/>
                                        <wps:spPr bwMode="auto">
                                          <a:xfrm rot="-5400000">
                                            <a:off x="288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97" name="Group 63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440"/>
                                          <a:ext cx="480" cy="480"/>
                                          <a:chOff x="3360" y="144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98" name="Line 640"/>
                                        <wps:cNvCnPr/>
                                        <wps:spPr bwMode="auto">
                                          <a:xfrm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9" name="Line 641"/>
                                        <wps:cNvCnPr/>
                                        <wps:spPr bwMode="auto">
                                          <a:xfrm rot="-5400000">
                                            <a:off x="3360" y="168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261" name="Group 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920"/>
                                <a:ext cx="3840" cy="1920"/>
                                <a:chOff x="0" y="1920"/>
                                <a:chExt cx="3840" cy="1920"/>
                              </a:xfrm>
                            </wpg:grpSpPr>
                            <wpg:grpSp>
                              <wpg:cNvPr id="262" name="Group 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920"/>
                                  <a:ext cx="1920" cy="1920"/>
                                  <a:chOff x="0" y="1920"/>
                                  <a:chExt cx="1920" cy="1920"/>
                                </a:xfrm>
                              </wpg:grpSpPr>
                              <wpg:grpSp>
                                <wpg:cNvPr id="326" name="Group 6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920"/>
                                    <a:ext cx="1920" cy="960"/>
                                    <a:chOff x="0" y="1920"/>
                                    <a:chExt cx="1920" cy="960"/>
                                  </a:xfrm>
                                </wpg:grpSpPr>
                                <wpg:grpSp>
                                  <wpg:cNvPr id="358" name="Group 6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920"/>
                                      <a:ext cx="960" cy="960"/>
                                      <a:chOff x="0" y="1920"/>
                                      <a:chExt cx="960" cy="960"/>
                                    </a:xfrm>
                                  </wpg:grpSpPr>
                                  <wpg:grpSp>
                                    <wpg:cNvPr id="374" name="Group 6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920"/>
                                        <a:ext cx="960" cy="480"/>
                                        <a:chOff x="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82" name="Group 64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920"/>
                                          <a:ext cx="480" cy="480"/>
                                          <a:chOff x="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6" name="Line 648"/>
                                        <wps:cNvCnPr/>
                                        <wps:spPr bwMode="auto">
                                          <a:xfrm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7" name="Line 649"/>
                                        <wps:cNvCnPr/>
                                        <wps:spPr bwMode="auto">
                                          <a:xfrm rot="-5400000">
                                            <a:off x="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83" name="Group 6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1920"/>
                                          <a:ext cx="480" cy="480"/>
                                          <a:chOff x="4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4" name="Line 651"/>
                                        <wps:cNvCnPr/>
                                        <wps:spPr bwMode="auto">
                                          <a:xfrm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5" name="Line 652"/>
                                        <wps:cNvCnPr/>
                                        <wps:spPr bwMode="auto">
                                          <a:xfrm rot="-5400000">
                                            <a:off x="4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75" name="Group 6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400"/>
                                        <a:ext cx="960" cy="480"/>
                                        <a:chOff x="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76" name="Group 6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400"/>
                                          <a:ext cx="480" cy="480"/>
                                          <a:chOff x="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0" name="Line 655"/>
                                        <wps:cNvCnPr/>
                                        <wps:spPr bwMode="auto">
                                          <a:xfrm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81" name="Line 656"/>
                                        <wps:cNvCnPr/>
                                        <wps:spPr bwMode="auto">
                                          <a:xfrm rot="-5400000">
                                            <a:off x="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7" name="Group 65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400"/>
                                          <a:ext cx="480" cy="480"/>
                                          <a:chOff x="4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8" name="Line 658"/>
                                        <wps:cNvCnPr/>
                                        <wps:spPr bwMode="auto">
                                          <a:xfrm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9" name="Line 659"/>
                                        <wps:cNvCnPr/>
                                        <wps:spPr bwMode="auto">
                                          <a:xfrm rot="-5400000">
                                            <a:off x="4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9" name="Group 6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1920"/>
                                      <a:ext cx="960" cy="960"/>
                                      <a:chOff x="960" y="1920"/>
                                      <a:chExt cx="960" cy="960"/>
                                    </a:xfrm>
                                  </wpg:grpSpPr>
                                  <wpg:grpSp>
                                    <wpg:cNvPr id="360" name="Group 6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1920"/>
                                        <a:ext cx="960" cy="480"/>
                                        <a:chOff x="96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68" name="Group 66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1920"/>
                                          <a:ext cx="480" cy="480"/>
                                          <a:chOff x="9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2" name="Line 663"/>
                                        <wps:cNvCnPr/>
                                        <wps:spPr bwMode="auto">
                                          <a:xfrm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3" name="Line 664"/>
                                        <wps:cNvCnPr/>
                                        <wps:spPr bwMode="auto">
                                          <a:xfrm rot="-5400000">
                                            <a:off x="9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9" name="Group 6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1920"/>
                                          <a:ext cx="480" cy="480"/>
                                          <a:chOff x="144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70" name="Line 666"/>
                                        <wps:cNvCnPr/>
                                        <wps:spPr bwMode="auto">
                                          <a:xfrm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71" name="Line 667"/>
                                        <wps:cNvCnPr/>
                                        <wps:spPr bwMode="auto">
                                          <a:xfrm rot="-5400000">
                                            <a:off x="144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61" name="Group 6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400"/>
                                        <a:ext cx="960" cy="480"/>
                                        <a:chOff x="96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62" name="Group 6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400"/>
                                          <a:ext cx="480" cy="480"/>
                                          <a:chOff x="9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6" name="Line 670"/>
                                        <wps:cNvCnPr/>
                                        <wps:spPr bwMode="auto">
                                          <a:xfrm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7" name="Line 671"/>
                                        <wps:cNvCnPr/>
                                        <wps:spPr bwMode="auto">
                                          <a:xfrm rot="-5400000">
                                            <a:off x="9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63" name="Group 6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400"/>
                                          <a:ext cx="480" cy="480"/>
                                          <a:chOff x="144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64" name="Line 673"/>
                                        <wps:cNvCnPr/>
                                        <wps:spPr bwMode="auto">
                                          <a:xfrm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65" name="Line 674"/>
                                        <wps:cNvCnPr/>
                                        <wps:spPr bwMode="auto">
                                          <a:xfrm rot="-5400000">
                                            <a:off x="144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27" name="Group 6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880"/>
                                    <a:ext cx="1920" cy="960"/>
                                    <a:chOff x="0" y="2880"/>
                                    <a:chExt cx="1920" cy="960"/>
                                  </a:xfrm>
                                </wpg:grpSpPr>
                                <wpg:grpSp>
                                  <wpg:cNvPr id="328" name="Group 6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880"/>
                                      <a:ext cx="960" cy="960"/>
                                      <a:chOff x="0" y="2880"/>
                                      <a:chExt cx="960" cy="960"/>
                                    </a:xfrm>
                                  </wpg:grpSpPr>
                                  <wpg:grpSp>
                                    <wpg:cNvPr id="344" name="Group 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880"/>
                                        <a:ext cx="960" cy="480"/>
                                        <a:chOff x="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52" name="Group 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880"/>
                                          <a:ext cx="480" cy="480"/>
                                          <a:chOff x="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6" name="Line 679"/>
                                        <wps:cNvCnPr/>
                                        <wps:spPr bwMode="auto">
                                          <a:xfrm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7" name="Line 680"/>
                                        <wps:cNvCnPr/>
                                        <wps:spPr bwMode="auto">
                                          <a:xfrm rot="-5400000">
                                            <a:off x="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53" name="Group 68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880"/>
                                          <a:ext cx="480" cy="480"/>
                                          <a:chOff x="4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4" name="Line 682"/>
                                        <wps:cNvCnPr/>
                                        <wps:spPr bwMode="auto">
                                          <a:xfrm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5" name="Line 683"/>
                                        <wps:cNvCnPr/>
                                        <wps:spPr bwMode="auto">
                                          <a:xfrm rot="-5400000">
                                            <a:off x="4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45" name="Group 6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360"/>
                                        <a:ext cx="960" cy="480"/>
                                        <a:chOff x="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46" name="Group 6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360"/>
                                          <a:ext cx="480" cy="480"/>
                                          <a:chOff x="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50" name="Line 686"/>
                                        <wps:cNvCnPr/>
                                        <wps:spPr bwMode="auto">
                                          <a:xfrm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1" name="Line 687"/>
                                        <wps:cNvCnPr/>
                                        <wps:spPr bwMode="auto">
                                          <a:xfrm rot="-5400000">
                                            <a:off x="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47" name="Group 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360"/>
                                          <a:ext cx="480" cy="480"/>
                                          <a:chOff x="4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8" name="Line 689"/>
                                        <wps:cNvCnPr/>
                                        <wps:spPr bwMode="auto">
                                          <a:xfrm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9" name="Line 690"/>
                                        <wps:cNvCnPr/>
                                        <wps:spPr bwMode="auto">
                                          <a:xfrm rot="-5400000">
                                            <a:off x="4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29" name="Group 6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880"/>
                                      <a:ext cx="960" cy="960"/>
                                      <a:chOff x="960" y="2880"/>
                                      <a:chExt cx="960" cy="960"/>
                                    </a:xfrm>
                                  </wpg:grpSpPr>
                                  <wpg:grpSp>
                                    <wpg:cNvPr id="330" name="Group 6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880"/>
                                        <a:ext cx="960" cy="480"/>
                                        <a:chOff x="96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338" name="Group 6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880"/>
                                          <a:ext cx="480" cy="480"/>
                                          <a:chOff x="9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2" name="Line 694"/>
                                        <wps:cNvCnPr/>
                                        <wps:spPr bwMode="auto">
                                          <a:xfrm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3" name="Line 695"/>
                                        <wps:cNvCnPr/>
                                        <wps:spPr bwMode="auto">
                                          <a:xfrm rot="-5400000">
                                            <a:off x="9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9" name="Group 6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880"/>
                                          <a:ext cx="480" cy="480"/>
                                          <a:chOff x="144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0" name="Line 697"/>
                                        <wps:cNvCnPr/>
                                        <wps:spPr bwMode="auto">
                                          <a:xfrm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41" name="Line 698"/>
                                        <wps:cNvCnPr/>
                                        <wps:spPr bwMode="auto">
                                          <a:xfrm rot="-5400000">
                                            <a:off x="144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31" name="Group 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360"/>
                                        <a:ext cx="960" cy="480"/>
                                        <a:chOff x="96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332" name="Group 7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360"/>
                                          <a:ext cx="480" cy="480"/>
                                          <a:chOff x="9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6" name="Line 701"/>
                                        <wps:cNvCnPr/>
                                        <wps:spPr bwMode="auto">
                                          <a:xfrm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7" name="Line 702"/>
                                        <wps:cNvCnPr/>
                                        <wps:spPr bwMode="auto">
                                          <a:xfrm rot="-5400000">
                                            <a:off x="9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33" name="Group 7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360"/>
                                          <a:ext cx="480" cy="480"/>
                                          <a:chOff x="144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34" name="Line 704"/>
                                        <wps:cNvCnPr/>
                                        <wps:spPr bwMode="auto">
                                          <a:xfrm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5" name="Line 705"/>
                                        <wps:cNvCnPr/>
                                        <wps:spPr bwMode="auto">
                                          <a:xfrm rot="-5400000">
                                            <a:off x="144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263" name="Group 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1920"/>
                                  <a:ext cx="1920" cy="1920"/>
                                  <a:chOff x="1920" y="1920"/>
                                  <a:chExt cx="1920" cy="1920"/>
                                </a:xfrm>
                              </wpg:grpSpPr>
                              <wpg:grpSp>
                                <wpg:cNvPr id="264" name="Group 7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1920"/>
                                    <a:ext cx="1920" cy="960"/>
                                    <a:chOff x="1920" y="1920"/>
                                    <a:chExt cx="1920" cy="960"/>
                                  </a:xfrm>
                                </wpg:grpSpPr>
                                <wpg:grpSp>
                                  <wpg:cNvPr id="296" name="Group 7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1920"/>
                                      <a:ext cx="960" cy="960"/>
                                      <a:chOff x="1920" y="1920"/>
                                      <a:chExt cx="960" cy="960"/>
                                    </a:xfrm>
                                  </wpg:grpSpPr>
                                  <wpg:grpSp>
                                    <wpg:cNvPr id="312" name="Group 7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1920"/>
                                        <a:ext cx="960" cy="480"/>
                                        <a:chOff x="192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20" name="Group 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1920"/>
                                          <a:ext cx="480" cy="480"/>
                                          <a:chOff x="192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4" name="Line 711"/>
                                        <wps:cNvCnPr/>
                                        <wps:spPr bwMode="auto">
                                          <a:xfrm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5" name="Line 712"/>
                                        <wps:cNvCnPr/>
                                        <wps:spPr bwMode="auto">
                                          <a:xfrm rot="-5400000">
                                            <a:off x="192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21" name="Group 7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1920"/>
                                          <a:ext cx="480" cy="480"/>
                                          <a:chOff x="240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2" name="Line 714"/>
                                        <wps:cNvCnPr/>
                                        <wps:spPr bwMode="auto">
                                          <a:xfrm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23" name="Line 715"/>
                                        <wps:cNvCnPr/>
                                        <wps:spPr bwMode="auto">
                                          <a:xfrm rot="-5400000">
                                            <a:off x="240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313" name="Group 7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400"/>
                                        <a:ext cx="960" cy="480"/>
                                        <a:chOff x="192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14" name="Group 7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400"/>
                                          <a:ext cx="480" cy="480"/>
                                          <a:chOff x="192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8" name="Line 718"/>
                                        <wps:cNvCnPr/>
                                        <wps:spPr bwMode="auto">
                                          <a:xfrm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9" name="Line 719"/>
                                        <wps:cNvCnPr/>
                                        <wps:spPr bwMode="auto">
                                          <a:xfrm rot="-5400000">
                                            <a:off x="192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5" name="Group 7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400"/>
                                          <a:ext cx="480" cy="480"/>
                                          <a:chOff x="240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6" name="Line 721"/>
                                        <wps:cNvCnPr/>
                                        <wps:spPr bwMode="auto">
                                          <a:xfrm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7" name="Line 722"/>
                                        <wps:cNvCnPr/>
                                        <wps:spPr bwMode="auto">
                                          <a:xfrm rot="-5400000">
                                            <a:off x="240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97" name="Group 7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1920"/>
                                      <a:ext cx="960" cy="960"/>
                                      <a:chOff x="2880" y="1920"/>
                                      <a:chExt cx="960" cy="960"/>
                                    </a:xfrm>
                                  </wpg:grpSpPr>
                                  <wpg:grpSp>
                                    <wpg:cNvPr id="298" name="Group 7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1920"/>
                                        <a:ext cx="960" cy="480"/>
                                        <a:chOff x="2880" y="1920"/>
                                        <a:chExt cx="960" cy="480"/>
                                      </a:xfrm>
                                    </wpg:grpSpPr>
                                    <wpg:grpSp>
                                      <wpg:cNvPr id="306" name="Group 7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1920"/>
                                          <a:ext cx="480" cy="480"/>
                                          <a:chOff x="288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10" name="Line 726"/>
                                        <wps:cNvCnPr/>
                                        <wps:spPr bwMode="auto">
                                          <a:xfrm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11" name="Line 727"/>
                                        <wps:cNvCnPr/>
                                        <wps:spPr bwMode="auto">
                                          <a:xfrm rot="-5400000">
                                            <a:off x="288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7" name="Group 7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1920"/>
                                          <a:ext cx="480" cy="480"/>
                                          <a:chOff x="3360" y="192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8" name="Line 729"/>
                                        <wps:cNvCnPr/>
                                        <wps:spPr bwMode="auto">
                                          <a:xfrm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9" name="Line 730"/>
                                        <wps:cNvCnPr/>
                                        <wps:spPr bwMode="auto">
                                          <a:xfrm rot="-5400000">
                                            <a:off x="3360" y="216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9" name="Group 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400"/>
                                        <a:ext cx="960" cy="480"/>
                                        <a:chOff x="2880" y="2400"/>
                                        <a:chExt cx="960" cy="480"/>
                                      </a:xfrm>
                                    </wpg:grpSpPr>
                                    <wpg:grpSp>
                                      <wpg:cNvPr id="300" name="Group 7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400"/>
                                          <a:ext cx="480" cy="480"/>
                                          <a:chOff x="288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4" name="Line 733"/>
                                        <wps:cNvCnPr/>
                                        <wps:spPr bwMode="auto">
                                          <a:xfrm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5" name="Line 734"/>
                                        <wps:cNvCnPr/>
                                        <wps:spPr bwMode="auto">
                                          <a:xfrm rot="-5400000">
                                            <a:off x="288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01" name="Group 7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400"/>
                                          <a:ext cx="480" cy="480"/>
                                          <a:chOff x="3360" y="240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02" name="Line 736"/>
                                        <wps:cNvCnPr/>
                                        <wps:spPr bwMode="auto">
                                          <a:xfrm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3" name="Line 737"/>
                                        <wps:cNvCnPr/>
                                        <wps:spPr bwMode="auto">
                                          <a:xfrm rot="-5400000">
                                            <a:off x="3360" y="264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5" name="Group 7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880"/>
                                    <a:ext cx="1920" cy="960"/>
                                    <a:chOff x="1920" y="2880"/>
                                    <a:chExt cx="1920" cy="960"/>
                                  </a:xfrm>
                                </wpg:grpSpPr>
                                <wpg:grpSp>
                                  <wpg:cNvPr id="266" name="Group 7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880"/>
                                      <a:ext cx="960" cy="960"/>
                                      <a:chOff x="1920" y="2880"/>
                                      <a:chExt cx="960" cy="960"/>
                                    </a:xfrm>
                                  </wpg:grpSpPr>
                                  <wpg:grpSp>
                                    <wpg:cNvPr id="282" name="Group 7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880"/>
                                        <a:ext cx="960" cy="480"/>
                                        <a:chOff x="192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90" name="Group 7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880"/>
                                          <a:ext cx="480" cy="480"/>
                                          <a:chOff x="192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4" name="Line 742"/>
                                        <wps:cNvCnPr/>
                                        <wps:spPr bwMode="auto">
                                          <a:xfrm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5" name="Line 743"/>
                                        <wps:cNvCnPr/>
                                        <wps:spPr bwMode="auto">
                                          <a:xfrm rot="-5400000">
                                            <a:off x="192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91" name="Group 74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880"/>
                                          <a:ext cx="480" cy="480"/>
                                          <a:chOff x="240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92" name="Line 745"/>
                                        <wps:cNvCnPr/>
                                        <wps:spPr bwMode="auto">
                                          <a:xfrm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3" name="Line 746"/>
                                        <wps:cNvCnPr/>
                                        <wps:spPr bwMode="auto">
                                          <a:xfrm rot="-5400000">
                                            <a:off x="240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83" name="Group 7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360"/>
                                        <a:ext cx="960" cy="480"/>
                                        <a:chOff x="192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84" name="Group 7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360"/>
                                          <a:ext cx="480" cy="480"/>
                                          <a:chOff x="192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8" name="Line 749"/>
                                        <wps:cNvCnPr/>
                                        <wps:spPr bwMode="auto">
                                          <a:xfrm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9" name="Line 750"/>
                                        <wps:cNvCnPr/>
                                        <wps:spPr bwMode="auto">
                                          <a:xfrm rot="-5400000">
                                            <a:off x="192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85" name="Group 7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360"/>
                                          <a:ext cx="480" cy="480"/>
                                          <a:chOff x="240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6" name="Line 752"/>
                                        <wps:cNvCnPr/>
                                        <wps:spPr bwMode="auto">
                                          <a:xfrm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7" name="Line 753"/>
                                        <wps:cNvCnPr/>
                                        <wps:spPr bwMode="auto">
                                          <a:xfrm rot="-5400000">
                                            <a:off x="240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" name="Group 7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880"/>
                                      <a:ext cx="960" cy="960"/>
                                      <a:chOff x="2880" y="2880"/>
                                      <a:chExt cx="960" cy="960"/>
                                    </a:xfrm>
                                  </wpg:grpSpPr>
                                  <wpg:grpSp>
                                    <wpg:cNvPr id="268" name="Group 7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880"/>
                                        <a:ext cx="960" cy="480"/>
                                        <a:chOff x="2880" y="2880"/>
                                        <a:chExt cx="960" cy="480"/>
                                      </a:xfrm>
                                    </wpg:grpSpPr>
                                    <wpg:grpSp>
                                      <wpg:cNvPr id="276" name="Group 7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880"/>
                                          <a:ext cx="480" cy="480"/>
                                          <a:chOff x="288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80" name="Line 757"/>
                                        <wps:cNvCnPr/>
                                        <wps:spPr bwMode="auto">
                                          <a:xfrm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81" name="Line 758"/>
                                        <wps:cNvCnPr/>
                                        <wps:spPr bwMode="auto">
                                          <a:xfrm rot="-5400000">
                                            <a:off x="288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7" name="Group 75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880"/>
                                          <a:ext cx="480" cy="480"/>
                                          <a:chOff x="3360" y="288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8" name="Line 760"/>
                                        <wps:cNvCnPr/>
                                        <wps:spPr bwMode="auto">
                                          <a:xfrm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9" name="Line 761"/>
                                        <wps:cNvCnPr/>
                                        <wps:spPr bwMode="auto">
                                          <a:xfrm rot="-5400000">
                                            <a:off x="3360" y="312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69" name="Group 7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360"/>
                                        <a:ext cx="960" cy="480"/>
                                        <a:chOff x="2880" y="3360"/>
                                        <a:chExt cx="960" cy="480"/>
                                      </a:xfrm>
                                    </wpg:grpSpPr>
                                    <wpg:grpSp>
                                      <wpg:cNvPr id="270" name="Group 7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360"/>
                                          <a:ext cx="480" cy="480"/>
                                          <a:chOff x="288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4" name="Line 764"/>
                                        <wps:cNvCnPr/>
                                        <wps:spPr bwMode="auto">
                                          <a:xfrm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5" name="Line 765"/>
                                        <wps:cNvCnPr/>
                                        <wps:spPr bwMode="auto">
                                          <a:xfrm rot="-5400000">
                                            <a:off x="288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71" name="Group 76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360"/>
                                          <a:ext cx="480" cy="480"/>
                                          <a:chOff x="3360" y="3360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72" name="Line 767"/>
                                        <wps:cNvCnPr/>
                                        <wps:spPr bwMode="auto">
                                          <a:xfrm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3" name="Line 768"/>
                                        <wps:cNvCnPr/>
                                        <wps:spPr bwMode="auto">
                                          <a:xfrm rot="-5400000">
                                            <a:off x="3360" y="3600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g:grpSp>
                          <wpg:cNvPr id="5" name="Group 769"/>
                          <wpg:cNvGrpSpPr>
                            <a:grpSpLocks/>
                          </wpg:cNvGrpSpPr>
                          <wpg:grpSpPr bwMode="auto">
                            <a:xfrm>
                              <a:off x="0" y="2112"/>
                              <a:ext cx="2304" cy="2112"/>
                              <a:chOff x="0" y="2112"/>
                              <a:chExt cx="3840" cy="3840"/>
                            </a:xfrm>
                          </wpg:grpSpPr>
                          <wpg:grpSp>
                            <wpg:cNvPr id="6" name="Group 7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112"/>
                                <a:ext cx="3840" cy="1920"/>
                                <a:chOff x="0" y="2112"/>
                                <a:chExt cx="3840" cy="1920"/>
                              </a:xfrm>
                            </wpg:grpSpPr>
                            <wpg:grpSp>
                              <wpg:cNvPr id="134" name="Group 7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112"/>
                                  <a:ext cx="1920" cy="1920"/>
                                  <a:chOff x="0" y="2112"/>
                                  <a:chExt cx="1920" cy="1920"/>
                                </a:xfrm>
                              </wpg:grpSpPr>
                              <wpg:grpSp>
                                <wpg:cNvPr id="198" name="Group 7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2112"/>
                                    <a:ext cx="1920" cy="960"/>
                                    <a:chOff x="0" y="2112"/>
                                    <a:chExt cx="1920" cy="960"/>
                                  </a:xfrm>
                                </wpg:grpSpPr>
                                <wpg:grpSp>
                                  <wpg:cNvPr id="230" name="Group 7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2112"/>
                                      <a:ext cx="960" cy="960"/>
                                      <a:chOff x="0" y="2112"/>
                                      <a:chExt cx="960" cy="960"/>
                                    </a:xfrm>
                                  </wpg:grpSpPr>
                                  <wpg:grpSp>
                                    <wpg:cNvPr id="246" name="Group 77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112"/>
                                        <a:ext cx="960" cy="480"/>
                                        <a:chOff x="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54" name="Group 7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112"/>
                                          <a:ext cx="480" cy="480"/>
                                          <a:chOff x="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8" name="Line 776"/>
                                        <wps:cNvCnPr/>
                                        <wps:spPr bwMode="auto">
                                          <a:xfrm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9" name="Line 777"/>
                                        <wps:cNvCnPr/>
                                        <wps:spPr bwMode="auto">
                                          <a:xfrm rot="-5400000">
                                            <a:off x="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55" name="Group 7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112"/>
                                          <a:ext cx="480" cy="480"/>
                                          <a:chOff x="4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6" name="Line 779"/>
                                        <wps:cNvCnPr/>
                                        <wps:spPr bwMode="auto">
                                          <a:xfrm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7" name="Line 780"/>
                                        <wps:cNvCnPr/>
                                        <wps:spPr bwMode="auto">
                                          <a:xfrm rot="-5400000">
                                            <a:off x="4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47" name="Group 7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2592"/>
                                        <a:ext cx="960" cy="480"/>
                                        <a:chOff x="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48" name="Group 78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2592"/>
                                          <a:ext cx="480" cy="480"/>
                                          <a:chOff x="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2" name="Line 783"/>
                                        <wps:cNvCnPr/>
                                        <wps:spPr bwMode="auto">
                                          <a:xfrm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3" name="Line 784"/>
                                        <wps:cNvCnPr/>
                                        <wps:spPr bwMode="auto">
                                          <a:xfrm rot="-5400000">
                                            <a:off x="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9" name="Group 78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2592"/>
                                          <a:ext cx="480" cy="480"/>
                                          <a:chOff x="4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50" name="Line 786"/>
                                        <wps:cNvCnPr/>
                                        <wps:spPr bwMode="auto">
                                          <a:xfrm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1" name="Line 787"/>
                                        <wps:cNvCnPr/>
                                        <wps:spPr bwMode="auto">
                                          <a:xfrm rot="-5400000">
                                            <a:off x="4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1" name="Group 7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2112"/>
                                      <a:ext cx="960" cy="960"/>
                                      <a:chOff x="960" y="2112"/>
                                      <a:chExt cx="960" cy="960"/>
                                    </a:xfrm>
                                  </wpg:grpSpPr>
                                  <wpg:grpSp>
                                    <wpg:cNvPr id="232" name="Group 7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112"/>
                                        <a:ext cx="960" cy="480"/>
                                        <a:chOff x="96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240" name="Group 7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112"/>
                                          <a:ext cx="480" cy="480"/>
                                          <a:chOff x="9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4" name="Line 791"/>
                                        <wps:cNvCnPr/>
                                        <wps:spPr bwMode="auto">
                                          <a:xfrm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5" name="Line 792"/>
                                        <wps:cNvCnPr/>
                                        <wps:spPr bwMode="auto">
                                          <a:xfrm rot="-5400000">
                                            <a:off x="9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41" name="Group 79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112"/>
                                          <a:ext cx="480" cy="480"/>
                                          <a:chOff x="144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2" name="Line 794"/>
                                        <wps:cNvCnPr/>
                                        <wps:spPr bwMode="auto">
                                          <a:xfrm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43" name="Line 795"/>
                                        <wps:cNvCnPr/>
                                        <wps:spPr bwMode="auto">
                                          <a:xfrm rot="-5400000">
                                            <a:off x="144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33" name="Group 7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2592"/>
                                        <a:ext cx="960" cy="480"/>
                                        <a:chOff x="96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234" name="Group 7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2592"/>
                                          <a:ext cx="480" cy="480"/>
                                          <a:chOff x="9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8" name="Line 798"/>
                                        <wps:cNvCnPr/>
                                        <wps:spPr bwMode="auto">
                                          <a:xfrm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9" name="Line 799"/>
                                        <wps:cNvCnPr/>
                                        <wps:spPr bwMode="auto">
                                          <a:xfrm rot="-5400000">
                                            <a:off x="9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5" name="Group 8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2592"/>
                                          <a:ext cx="480" cy="480"/>
                                          <a:chOff x="144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36" name="Line 801"/>
                                        <wps:cNvCnPr/>
                                        <wps:spPr bwMode="auto">
                                          <a:xfrm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37" name="Line 802"/>
                                        <wps:cNvCnPr/>
                                        <wps:spPr bwMode="auto">
                                          <a:xfrm rot="-5400000">
                                            <a:off x="144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" name="Group 8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072"/>
                                    <a:ext cx="1920" cy="960"/>
                                    <a:chOff x="0" y="3072"/>
                                    <a:chExt cx="1920" cy="960"/>
                                  </a:xfrm>
                                </wpg:grpSpPr>
                                <wpg:grpSp>
                                  <wpg:cNvPr id="200" name="Group 8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072"/>
                                      <a:ext cx="960" cy="960"/>
                                      <a:chOff x="0" y="3072"/>
                                      <a:chExt cx="960" cy="960"/>
                                    </a:xfrm>
                                  </wpg:grpSpPr>
                                  <wpg:grpSp>
                                    <wpg:cNvPr id="216" name="Group 8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072"/>
                                        <a:ext cx="960" cy="480"/>
                                        <a:chOff x="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24" name="Group 8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072"/>
                                          <a:ext cx="480" cy="480"/>
                                          <a:chOff x="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8" name="Line 807"/>
                                        <wps:cNvCnPr/>
                                        <wps:spPr bwMode="auto">
                                          <a:xfrm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9" name="Line 808"/>
                                        <wps:cNvCnPr/>
                                        <wps:spPr bwMode="auto">
                                          <a:xfrm rot="-5400000">
                                            <a:off x="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25" name="Group 8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072"/>
                                          <a:ext cx="480" cy="480"/>
                                          <a:chOff x="4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6" name="Line 810"/>
                                        <wps:cNvCnPr/>
                                        <wps:spPr bwMode="auto">
                                          <a:xfrm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7" name="Line 811"/>
                                        <wps:cNvCnPr/>
                                        <wps:spPr bwMode="auto">
                                          <a:xfrm rot="-5400000">
                                            <a:off x="4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17" name="Group 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52"/>
                                        <a:ext cx="960" cy="480"/>
                                        <a:chOff x="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18" name="Group 81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52"/>
                                          <a:ext cx="480" cy="480"/>
                                          <a:chOff x="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2" name="Line 814"/>
                                        <wps:cNvCnPr/>
                                        <wps:spPr bwMode="auto">
                                          <a:xfrm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3" name="Line 815"/>
                                        <wps:cNvCnPr/>
                                        <wps:spPr bwMode="auto">
                                          <a:xfrm rot="-5400000">
                                            <a:off x="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9" name="Group 81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3552"/>
                                          <a:ext cx="480" cy="480"/>
                                          <a:chOff x="4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20" name="Line 817"/>
                                        <wps:cNvCnPr/>
                                        <wps:spPr bwMode="auto">
                                          <a:xfrm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21" name="Line 818"/>
                                        <wps:cNvCnPr/>
                                        <wps:spPr bwMode="auto">
                                          <a:xfrm rot="-5400000">
                                            <a:off x="4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" name="Group 8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3072"/>
                                      <a:ext cx="960" cy="960"/>
                                      <a:chOff x="960" y="3072"/>
                                      <a:chExt cx="960" cy="960"/>
                                    </a:xfrm>
                                  </wpg:grpSpPr>
                                  <wpg:grpSp>
                                    <wpg:cNvPr id="202" name="Group 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072"/>
                                        <a:ext cx="960" cy="480"/>
                                        <a:chOff x="96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210" name="Group 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072"/>
                                          <a:ext cx="480" cy="480"/>
                                          <a:chOff x="9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4" name="Line 822"/>
                                        <wps:cNvCnPr/>
                                        <wps:spPr bwMode="auto">
                                          <a:xfrm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5" name="Line 823"/>
                                        <wps:cNvCnPr/>
                                        <wps:spPr bwMode="auto">
                                          <a:xfrm rot="-5400000">
                                            <a:off x="9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11" name="Group 8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072"/>
                                          <a:ext cx="480" cy="480"/>
                                          <a:chOff x="144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12" name="Line 825"/>
                                        <wps:cNvCnPr/>
                                        <wps:spPr bwMode="auto">
                                          <a:xfrm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3" name="Line 826"/>
                                        <wps:cNvCnPr/>
                                        <wps:spPr bwMode="auto">
                                          <a:xfrm rot="-5400000">
                                            <a:off x="144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03" name="Group 8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3552"/>
                                        <a:ext cx="960" cy="480"/>
                                        <a:chOff x="96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204" name="Group 82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3552"/>
                                          <a:ext cx="480" cy="480"/>
                                          <a:chOff x="9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8" name="Line 829"/>
                                        <wps:cNvCnPr/>
                                        <wps:spPr bwMode="auto">
                                          <a:xfrm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9" name="Line 830"/>
                                        <wps:cNvCnPr/>
                                        <wps:spPr bwMode="auto">
                                          <a:xfrm rot="-5400000">
                                            <a:off x="9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05" name="Group 8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3552"/>
                                          <a:ext cx="480" cy="480"/>
                                          <a:chOff x="144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6" name="Line 832"/>
                                        <wps:cNvCnPr/>
                                        <wps:spPr bwMode="auto">
                                          <a:xfrm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07" name="Line 833"/>
                                        <wps:cNvCnPr/>
                                        <wps:spPr bwMode="auto">
                                          <a:xfrm rot="-5400000">
                                            <a:off x="144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135" name="Group 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2112"/>
                                  <a:ext cx="1920" cy="1920"/>
                                  <a:chOff x="1920" y="2112"/>
                                  <a:chExt cx="1920" cy="1920"/>
                                </a:xfrm>
                              </wpg:grpSpPr>
                              <wpg:grpSp>
                                <wpg:cNvPr id="136" name="Group 8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2112"/>
                                    <a:ext cx="1920" cy="960"/>
                                    <a:chOff x="1920" y="2112"/>
                                    <a:chExt cx="1920" cy="960"/>
                                  </a:xfrm>
                                </wpg:grpSpPr>
                                <wpg:grpSp>
                                  <wpg:cNvPr id="168" name="Group 8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2112"/>
                                      <a:ext cx="960" cy="960"/>
                                      <a:chOff x="1920" y="2112"/>
                                      <a:chExt cx="960" cy="960"/>
                                    </a:xfrm>
                                  </wpg:grpSpPr>
                                  <wpg:grpSp>
                                    <wpg:cNvPr id="184" name="Group 8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112"/>
                                        <a:ext cx="960" cy="480"/>
                                        <a:chOff x="192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92" name="Group 83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112"/>
                                          <a:ext cx="480" cy="480"/>
                                          <a:chOff x="192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6" name="Line 839"/>
                                        <wps:cNvCnPr/>
                                        <wps:spPr bwMode="auto">
                                          <a:xfrm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7" name="Line 840"/>
                                        <wps:cNvCnPr/>
                                        <wps:spPr bwMode="auto">
                                          <a:xfrm rot="-5400000">
                                            <a:off x="192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93" name="Group 84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112"/>
                                          <a:ext cx="480" cy="480"/>
                                          <a:chOff x="240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4" name="Line 842"/>
                                        <wps:cNvCnPr/>
                                        <wps:spPr bwMode="auto">
                                          <a:xfrm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5" name="Line 843"/>
                                        <wps:cNvCnPr/>
                                        <wps:spPr bwMode="auto">
                                          <a:xfrm rot="-5400000">
                                            <a:off x="240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85" name="Group 8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2592"/>
                                        <a:ext cx="960" cy="480"/>
                                        <a:chOff x="192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86" name="Group 84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2592"/>
                                          <a:ext cx="480" cy="480"/>
                                          <a:chOff x="192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90" name="Line 846"/>
                                        <wps:cNvCnPr/>
                                        <wps:spPr bwMode="auto">
                                          <a:xfrm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1" name="Line 847"/>
                                        <wps:cNvCnPr/>
                                        <wps:spPr bwMode="auto">
                                          <a:xfrm rot="-5400000">
                                            <a:off x="192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87" name="Group 8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2592"/>
                                          <a:ext cx="480" cy="480"/>
                                          <a:chOff x="240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8" name="Line 849"/>
                                        <wps:cNvCnPr/>
                                        <wps:spPr bwMode="auto">
                                          <a:xfrm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9" name="Line 850"/>
                                        <wps:cNvCnPr/>
                                        <wps:spPr bwMode="auto">
                                          <a:xfrm rot="-5400000">
                                            <a:off x="240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69" name="Group 8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112"/>
                                      <a:ext cx="960" cy="960"/>
                                      <a:chOff x="2880" y="2112"/>
                                      <a:chExt cx="960" cy="960"/>
                                    </a:xfrm>
                                  </wpg:grpSpPr>
                                  <wpg:grpSp>
                                    <wpg:cNvPr id="170" name="Group 8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112"/>
                                        <a:ext cx="960" cy="480"/>
                                        <a:chOff x="2880" y="2112"/>
                                        <a:chExt cx="960" cy="480"/>
                                      </a:xfrm>
                                    </wpg:grpSpPr>
                                    <wpg:grpSp>
                                      <wpg:cNvPr id="178" name="Group 8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112"/>
                                          <a:ext cx="480" cy="480"/>
                                          <a:chOff x="288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2" name="Line 854"/>
                                        <wps:cNvCnPr/>
                                        <wps:spPr bwMode="auto">
                                          <a:xfrm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3" name="Line 855"/>
                                        <wps:cNvCnPr/>
                                        <wps:spPr bwMode="auto">
                                          <a:xfrm rot="-5400000">
                                            <a:off x="288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9" name="Group 85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112"/>
                                          <a:ext cx="480" cy="480"/>
                                          <a:chOff x="3360" y="21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0" name="Line 857"/>
                                        <wps:cNvCnPr/>
                                        <wps:spPr bwMode="auto">
                                          <a:xfrm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81" name="Line 858"/>
                                        <wps:cNvCnPr/>
                                        <wps:spPr bwMode="auto">
                                          <a:xfrm rot="-5400000">
                                            <a:off x="3360" y="23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71" name="Group 8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2592"/>
                                        <a:ext cx="960" cy="480"/>
                                        <a:chOff x="2880" y="2592"/>
                                        <a:chExt cx="960" cy="480"/>
                                      </a:xfrm>
                                    </wpg:grpSpPr>
                                    <wpg:grpSp>
                                      <wpg:cNvPr id="172" name="Group 8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2592"/>
                                          <a:ext cx="480" cy="480"/>
                                          <a:chOff x="288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6" name="Line 861"/>
                                        <wps:cNvCnPr/>
                                        <wps:spPr bwMode="auto">
                                          <a:xfrm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7" name="Line 862"/>
                                        <wps:cNvCnPr/>
                                        <wps:spPr bwMode="auto">
                                          <a:xfrm rot="-5400000">
                                            <a:off x="288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3" name="Group 8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2592"/>
                                          <a:ext cx="480" cy="480"/>
                                          <a:chOff x="3360" y="25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74" name="Line 864"/>
                                        <wps:cNvCnPr/>
                                        <wps:spPr bwMode="auto">
                                          <a:xfrm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75" name="Line 865"/>
                                        <wps:cNvCnPr/>
                                        <wps:spPr bwMode="auto">
                                          <a:xfrm rot="-5400000">
                                            <a:off x="3360" y="28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37" name="Group 8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3072"/>
                                    <a:ext cx="1920" cy="960"/>
                                    <a:chOff x="1920" y="3072"/>
                                    <a:chExt cx="1920" cy="960"/>
                                  </a:xfrm>
                                </wpg:grpSpPr>
                                <wpg:grpSp>
                                  <wpg:cNvPr id="138" name="Group 8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3072"/>
                                      <a:ext cx="960" cy="960"/>
                                      <a:chOff x="1920" y="3072"/>
                                      <a:chExt cx="960" cy="960"/>
                                    </a:xfrm>
                                  </wpg:grpSpPr>
                                  <wpg:grpSp>
                                    <wpg:cNvPr id="154" name="Group 86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072"/>
                                        <a:ext cx="960" cy="480"/>
                                        <a:chOff x="192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62" name="Group 8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072"/>
                                          <a:ext cx="480" cy="480"/>
                                          <a:chOff x="192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6" name="Line 870"/>
                                        <wps:cNvCnPr/>
                                        <wps:spPr bwMode="auto">
                                          <a:xfrm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7" name="Line 871"/>
                                        <wps:cNvCnPr/>
                                        <wps:spPr bwMode="auto">
                                          <a:xfrm rot="-5400000">
                                            <a:off x="192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63" name="Group 8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072"/>
                                          <a:ext cx="480" cy="480"/>
                                          <a:chOff x="240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4" name="Line 873"/>
                                        <wps:cNvCnPr/>
                                        <wps:spPr bwMode="auto">
                                          <a:xfrm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5" name="Line 874"/>
                                        <wps:cNvCnPr/>
                                        <wps:spPr bwMode="auto">
                                          <a:xfrm rot="-5400000">
                                            <a:off x="240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5" name="Group 8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3552"/>
                                        <a:ext cx="960" cy="480"/>
                                        <a:chOff x="192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56" name="Group 8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3552"/>
                                          <a:ext cx="480" cy="480"/>
                                          <a:chOff x="192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60" name="Line 877"/>
                                        <wps:cNvCnPr/>
                                        <wps:spPr bwMode="auto">
                                          <a:xfrm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61" name="Line 878"/>
                                        <wps:cNvCnPr/>
                                        <wps:spPr bwMode="auto">
                                          <a:xfrm rot="-5400000">
                                            <a:off x="192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57" name="Group 8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3552"/>
                                          <a:ext cx="480" cy="480"/>
                                          <a:chOff x="240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8" name="Line 880"/>
                                        <wps:cNvCnPr/>
                                        <wps:spPr bwMode="auto">
                                          <a:xfrm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9" name="Line 881"/>
                                        <wps:cNvCnPr/>
                                        <wps:spPr bwMode="auto">
                                          <a:xfrm rot="-5400000">
                                            <a:off x="240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9" name="Group 8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3072"/>
                                      <a:ext cx="960" cy="960"/>
                                      <a:chOff x="2880" y="3072"/>
                                      <a:chExt cx="960" cy="960"/>
                                    </a:xfrm>
                                  </wpg:grpSpPr>
                                  <wpg:grpSp>
                                    <wpg:cNvPr id="140" name="Group 8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072"/>
                                        <a:ext cx="960" cy="480"/>
                                        <a:chOff x="2880" y="3072"/>
                                        <a:chExt cx="960" cy="480"/>
                                      </a:xfrm>
                                    </wpg:grpSpPr>
                                    <wpg:grpSp>
                                      <wpg:cNvPr id="148" name="Group 88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072"/>
                                          <a:ext cx="480" cy="480"/>
                                          <a:chOff x="288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2" name="Line 885"/>
                                        <wps:cNvCnPr/>
                                        <wps:spPr bwMode="auto">
                                          <a:xfrm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3" name="Line 886"/>
                                        <wps:cNvCnPr/>
                                        <wps:spPr bwMode="auto">
                                          <a:xfrm rot="-5400000">
                                            <a:off x="288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9" name="Group 8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072"/>
                                          <a:ext cx="480" cy="480"/>
                                          <a:chOff x="3360" y="30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50" name="Line 888"/>
                                        <wps:cNvCnPr/>
                                        <wps:spPr bwMode="auto">
                                          <a:xfrm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51" name="Line 889"/>
                                        <wps:cNvCnPr/>
                                        <wps:spPr bwMode="auto">
                                          <a:xfrm rot="-5400000">
                                            <a:off x="3360" y="33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41" name="Group 8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3552"/>
                                        <a:ext cx="960" cy="480"/>
                                        <a:chOff x="2880" y="3552"/>
                                        <a:chExt cx="960" cy="480"/>
                                      </a:xfrm>
                                    </wpg:grpSpPr>
                                    <wpg:grpSp>
                                      <wpg:cNvPr id="142" name="Group 89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3552"/>
                                          <a:ext cx="480" cy="480"/>
                                          <a:chOff x="288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6" name="Line 892"/>
                                        <wps:cNvCnPr/>
                                        <wps:spPr bwMode="auto">
                                          <a:xfrm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" name="Line 893"/>
                                        <wps:cNvCnPr/>
                                        <wps:spPr bwMode="auto">
                                          <a:xfrm rot="-5400000">
                                            <a:off x="288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43" name="Group 8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3552"/>
                                          <a:ext cx="480" cy="480"/>
                                          <a:chOff x="3360" y="355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44" name="Line 895"/>
                                        <wps:cNvCnPr/>
                                        <wps:spPr bwMode="auto">
                                          <a:xfrm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5" name="Line 896"/>
                                        <wps:cNvCnPr/>
                                        <wps:spPr bwMode="auto">
                                          <a:xfrm rot="-5400000">
                                            <a:off x="3360" y="379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  <wpg:grpSp>
                            <wpg:cNvPr id="7" name="Group 8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032"/>
                                <a:ext cx="3840" cy="1920"/>
                                <a:chOff x="0" y="4032"/>
                                <a:chExt cx="3840" cy="1920"/>
                              </a:xfrm>
                            </wpg:grpSpPr>
                            <wpg:grpSp>
                              <wpg:cNvPr id="8" name="Group 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032"/>
                                  <a:ext cx="1920" cy="1920"/>
                                  <a:chOff x="0" y="4032"/>
                                  <a:chExt cx="1920" cy="1920"/>
                                </a:xfrm>
                              </wpg:grpSpPr>
                              <wpg:grpSp>
                                <wpg:cNvPr id="72" name="Group 8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032"/>
                                    <a:ext cx="1920" cy="960"/>
                                    <a:chOff x="0" y="4032"/>
                                    <a:chExt cx="1920" cy="960"/>
                                  </a:xfrm>
                                </wpg:grpSpPr>
                                <wpg:grpSp>
                                  <wpg:cNvPr id="104" name="Group 9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032"/>
                                      <a:ext cx="960" cy="960"/>
                                      <a:chOff x="0" y="4032"/>
                                      <a:chExt cx="960" cy="960"/>
                                    </a:xfrm>
                                  </wpg:grpSpPr>
                                  <wpg:grpSp>
                                    <wpg:cNvPr id="120" name="Group 90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032"/>
                                        <a:ext cx="960" cy="480"/>
                                        <a:chOff x="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28" name="Group 90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032"/>
                                          <a:ext cx="480" cy="480"/>
                                          <a:chOff x="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2" name="Line 903"/>
                                        <wps:cNvCnPr/>
                                        <wps:spPr bwMode="auto">
                                          <a:xfrm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3" name="Line 904"/>
                                        <wps:cNvCnPr/>
                                        <wps:spPr bwMode="auto">
                                          <a:xfrm rot="-5400000">
                                            <a:off x="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9" name="Group 90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032"/>
                                          <a:ext cx="480" cy="480"/>
                                          <a:chOff x="4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30" name="Line 906"/>
                                        <wps:cNvCnPr/>
                                        <wps:spPr bwMode="auto">
                                          <a:xfrm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31" name="Line 907"/>
                                        <wps:cNvCnPr/>
                                        <wps:spPr bwMode="auto">
                                          <a:xfrm rot="-5400000">
                                            <a:off x="4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21" name="Group 9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512"/>
                                        <a:ext cx="960" cy="480"/>
                                        <a:chOff x="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22" name="Group 9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512"/>
                                          <a:ext cx="480" cy="480"/>
                                          <a:chOff x="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6" name="Line 910"/>
                                        <wps:cNvCnPr/>
                                        <wps:spPr bwMode="auto">
                                          <a:xfrm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7" name="Line 911"/>
                                        <wps:cNvCnPr/>
                                        <wps:spPr bwMode="auto">
                                          <a:xfrm rot="-5400000">
                                            <a:off x="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23" name="Group 9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512"/>
                                          <a:ext cx="480" cy="480"/>
                                          <a:chOff x="4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24" name="Line 913"/>
                                        <wps:cNvCnPr/>
                                        <wps:spPr bwMode="auto">
                                          <a:xfrm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25" name="Line 914"/>
                                        <wps:cNvCnPr/>
                                        <wps:spPr bwMode="auto">
                                          <a:xfrm rot="-5400000">
                                            <a:off x="4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05" name="Group 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032"/>
                                      <a:ext cx="960" cy="960"/>
                                      <a:chOff x="960" y="4032"/>
                                      <a:chExt cx="960" cy="960"/>
                                    </a:xfrm>
                                  </wpg:grpSpPr>
                                  <wpg:grpSp>
                                    <wpg:cNvPr id="106" name="Group 9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032"/>
                                        <a:ext cx="960" cy="480"/>
                                        <a:chOff x="96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114" name="Group 9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032"/>
                                          <a:ext cx="480" cy="480"/>
                                          <a:chOff x="9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8" name="Line 918"/>
                                        <wps:cNvCnPr/>
                                        <wps:spPr bwMode="auto">
                                          <a:xfrm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9" name="Line 919"/>
                                        <wps:cNvCnPr/>
                                        <wps:spPr bwMode="auto">
                                          <a:xfrm rot="-5400000">
                                            <a:off x="9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" name="Group 92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032"/>
                                          <a:ext cx="480" cy="480"/>
                                          <a:chOff x="144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6" name="Line 921"/>
                                        <wps:cNvCnPr/>
                                        <wps:spPr bwMode="auto">
                                          <a:xfrm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7" name="Line 922"/>
                                        <wps:cNvCnPr/>
                                        <wps:spPr bwMode="auto">
                                          <a:xfrm rot="-5400000">
                                            <a:off x="144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07" name="Group 92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512"/>
                                        <a:ext cx="960" cy="480"/>
                                        <a:chOff x="96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108" name="Group 92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512"/>
                                          <a:ext cx="480" cy="480"/>
                                          <a:chOff x="9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2" name="Line 925"/>
                                        <wps:cNvCnPr/>
                                        <wps:spPr bwMode="auto">
                                          <a:xfrm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3" name="Line 926"/>
                                        <wps:cNvCnPr/>
                                        <wps:spPr bwMode="auto">
                                          <a:xfrm rot="-5400000">
                                            <a:off x="9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09" name="Group 9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512"/>
                                          <a:ext cx="480" cy="480"/>
                                          <a:chOff x="144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10" name="Line 928"/>
                                        <wps:cNvCnPr/>
                                        <wps:spPr bwMode="auto">
                                          <a:xfrm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1" name="Line 929"/>
                                        <wps:cNvCnPr/>
                                        <wps:spPr bwMode="auto">
                                          <a:xfrm rot="-5400000">
                                            <a:off x="144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73" name="Group 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4992"/>
                                    <a:ext cx="1920" cy="960"/>
                                    <a:chOff x="0" y="4992"/>
                                    <a:chExt cx="1920" cy="960"/>
                                  </a:xfrm>
                                </wpg:grpSpPr>
                                <wpg:grpSp>
                                  <wpg:cNvPr id="74" name="Group 9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4992"/>
                                      <a:ext cx="960" cy="960"/>
                                      <a:chOff x="0" y="4992"/>
                                      <a:chExt cx="960" cy="960"/>
                                    </a:xfrm>
                                  </wpg:grpSpPr>
                                  <wpg:grpSp>
                                    <wpg:cNvPr id="90" name="Group 93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4992"/>
                                        <a:ext cx="960" cy="480"/>
                                        <a:chOff x="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98" name="Group 9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4992"/>
                                          <a:ext cx="480" cy="480"/>
                                          <a:chOff x="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2" name="Line 934"/>
                                        <wps:cNvCnPr/>
                                        <wps:spPr bwMode="auto">
                                          <a:xfrm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3" name="Line 935"/>
                                        <wps:cNvCnPr/>
                                        <wps:spPr bwMode="auto">
                                          <a:xfrm rot="-5400000">
                                            <a:off x="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9" name="Group 93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4992"/>
                                          <a:ext cx="480" cy="480"/>
                                          <a:chOff x="4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00" name="Line 937"/>
                                        <wps:cNvCnPr/>
                                        <wps:spPr bwMode="auto">
                                          <a:xfrm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01" name="Line 938"/>
                                        <wps:cNvCnPr/>
                                        <wps:spPr bwMode="auto">
                                          <a:xfrm rot="-5400000">
                                            <a:off x="4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91" name="Group 9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5472"/>
                                        <a:ext cx="960" cy="480"/>
                                        <a:chOff x="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92" name="Group 9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5472"/>
                                          <a:ext cx="480" cy="480"/>
                                          <a:chOff x="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6" name="Line 941"/>
                                        <wps:cNvCnPr/>
                                        <wps:spPr bwMode="auto">
                                          <a:xfrm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7" name="Line 942"/>
                                        <wps:cNvCnPr/>
                                        <wps:spPr bwMode="auto">
                                          <a:xfrm rot="-5400000">
                                            <a:off x="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93" name="Group 94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0" y="5472"/>
                                          <a:ext cx="480" cy="480"/>
                                          <a:chOff x="4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94" name="Line 944"/>
                                        <wps:cNvCnPr/>
                                        <wps:spPr bwMode="auto">
                                          <a:xfrm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95" name="Line 945"/>
                                        <wps:cNvCnPr/>
                                        <wps:spPr bwMode="auto">
                                          <a:xfrm rot="-5400000">
                                            <a:off x="4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5" name="Group 9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0" y="4992"/>
                                      <a:ext cx="960" cy="960"/>
                                      <a:chOff x="960" y="4992"/>
                                      <a:chExt cx="960" cy="960"/>
                                    </a:xfrm>
                                  </wpg:grpSpPr>
                                  <wpg:grpSp>
                                    <wpg:cNvPr id="76" name="Group 9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4992"/>
                                        <a:ext cx="960" cy="480"/>
                                        <a:chOff x="96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84" name="Group 94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4992"/>
                                          <a:ext cx="480" cy="480"/>
                                          <a:chOff x="9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8" name="Line 949"/>
                                        <wps:cNvCnPr/>
                                        <wps:spPr bwMode="auto">
                                          <a:xfrm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9" name="Line 950"/>
                                        <wps:cNvCnPr/>
                                        <wps:spPr bwMode="auto">
                                          <a:xfrm rot="-5400000">
                                            <a:off x="9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85" name="Group 9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4992"/>
                                          <a:ext cx="480" cy="480"/>
                                          <a:chOff x="144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6" name="Line 952"/>
                                        <wps:cNvCnPr/>
                                        <wps:spPr bwMode="auto">
                                          <a:xfrm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7" name="Line 953"/>
                                        <wps:cNvCnPr/>
                                        <wps:spPr bwMode="auto">
                                          <a:xfrm rot="-5400000">
                                            <a:off x="144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77" name="Group 9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0" y="5472"/>
                                        <a:ext cx="960" cy="480"/>
                                        <a:chOff x="96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78" name="Group 95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0" y="5472"/>
                                          <a:ext cx="480" cy="480"/>
                                          <a:chOff x="9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2" name="Line 956"/>
                                        <wps:cNvCnPr/>
                                        <wps:spPr bwMode="auto">
                                          <a:xfrm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3" name="Line 957"/>
                                        <wps:cNvCnPr/>
                                        <wps:spPr bwMode="auto">
                                          <a:xfrm rot="-5400000">
                                            <a:off x="9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79" name="Group 9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440" y="5472"/>
                                          <a:ext cx="480" cy="480"/>
                                          <a:chOff x="144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80" name="Line 959"/>
                                        <wps:cNvCnPr/>
                                        <wps:spPr bwMode="auto">
                                          <a:xfrm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81" name="Line 960"/>
                                        <wps:cNvCnPr/>
                                        <wps:spPr bwMode="auto">
                                          <a:xfrm rot="-5400000">
                                            <a:off x="144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g:grpSp>
                              <wpg:cNvPr id="9" name="Group 9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4032"/>
                                  <a:ext cx="1920" cy="1920"/>
                                  <a:chOff x="1920" y="4032"/>
                                  <a:chExt cx="1920" cy="1920"/>
                                </a:xfrm>
                              </wpg:grpSpPr>
                              <wpg:grpSp>
                                <wpg:cNvPr id="10" name="Group 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032"/>
                                    <a:ext cx="1920" cy="960"/>
                                    <a:chOff x="1920" y="4032"/>
                                    <a:chExt cx="1920" cy="960"/>
                                  </a:xfrm>
                                </wpg:grpSpPr>
                                <wpg:grpSp>
                                  <wpg:cNvPr id="42" name="Group 9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032"/>
                                      <a:ext cx="960" cy="960"/>
                                      <a:chOff x="1920" y="4032"/>
                                      <a:chExt cx="960" cy="960"/>
                                    </a:xfrm>
                                  </wpg:grpSpPr>
                                  <wpg:grpSp>
                                    <wpg:cNvPr id="58" name="Group 96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032"/>
                                        <a:ext cx="960" cy="480"/>
                                        <a:chOff x="192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66" name="Group 96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032"/>
                                          <a:ext cx="480" cy="480"/>
                                          <a:chOff x="192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70" name="Line 966"/>
                                        <wps:cNvCnPr/>
                                        <wps:spPr bwMode="auto">
                                          <a:xfrm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71" name="Line 967"/>
                                        <wps:cNvCnPr/>
                                        <wps:spPr bwMode="auto">
                                          <a:xfrm rot="-5400000">
                                            <a:off x="192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7" name="Group 9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032"/>
                                          <a:ext cx="480" cy="480"/>
                                          <a:chOff x="240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8" name="Line 969"/>
                                        <wps:cNvCnPr/>
                                        <wps:spPr bwMode="auto">
                                          <a:xfrm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9" name="Line 970"/>
                                        <wps:cNvCnPr/>
                                        <wps:spPr bwMode="auto">
                                          <a:xfrm rot="-5400000">
                                            <a:off x="240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9" name="Group 9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512"/>
                                        <a:ext cx="960" cy="480"/>
                                        <a:chOff x="192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60" name="Group 9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512"/>
                                          <a:ext cx="480" cy="480"/>
                                          <a:chOff x="192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4" name="Line 973"/>
                                        <wps:cNvCnPr/>
                                        <wps:spPr bwMode="auto">
                                          <a:xfrm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" name="Line 974"/>
                                        <wps:cNvCnPr/>
                                        <wps:spPr bwMode="auto">
                                          <a:xfrm rot="-5400000">
                                            <a:off x="192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61" name="Group 9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512"/>
                                          <a:ext cx="480" cy="480"/>
                                          <a:chOff x="240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62" name="Line 976"/>
                                        <wps:cNvCnPr/>
                                        <wps:spPr bwMode="auto">
                                          <a:xfrm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3" name="Line 977"/>
                                        <wps:cNvCnPr/>
                                        <wps:spPr bwMode="auto">
                                          <a:xfrm rot="-5400000">
                                            <a:off x="240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" name="Group 9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032"/>
                                      <a:ext cx="960" cy="960"/>
                                      <a:chOff x="2880" y="4032"/>
                                      <a:chExt cx="960" cy="960"/>
                                    </a:xfrm>
                                  </wpg:grpSpPr>
                                  <wpg:grpSp>
                                    <wpg:cNvPr id="44" name="Group 9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032"/>
                                        <a:ext cx="960" cy="480"/>
                                        <a:chOff x="2880" y="4032"/>
                                        <a:chExt cx="960" cy="480"/>
                                      </a:xfrm>
                                    </wpg:grpSpPr>
                                    <wpg:grpSp>
                                      <wpg:cNvPr id="52" name="Group 9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032"/>
                                          <a:ext cx="480" cy="480"/>
                                          <a:chOff x="288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6" name="Line 981"/>
                                        <wps:cNvCnPr/>
                                        <wps:spPr bwMode="auto">
                                          <a:xfrm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" name="Line 982"/>
                                        <wps:cNvCnPr/>
                                        <wps:spPr bwMode="auto">
                                          <a:xfrm rot="-5400000">
                                            <a:off x="288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53" name="Group 9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032"/>
                                          <a:ext cx="480" cy="480"/>
                                          <a:chOff x="3360" y="403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4" name="Line 984"/>
                                        <wps:cNvCnPr/>
                                        <wps:spPr bwMode="auto">
                                          <a:xfrm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" name="Line 985"/>
                                        <wps:cNvCnPr/>
                                        <wps:spPr bwMode="auto">
                                          <a:xfrm rot="-5400000">
                                            <a:off x="3360" y="427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5" name="Group 9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512"/>
                                        <a:ext cx="960" cy="480"/>
                                        <a:chOff x="2880" y="4512"/>
                                        <a:chExt cx="960" cy="480"/>
                                      </a:xfrm>
                                    </wpg:grpSpPr>
                                    <wpg:grpSp>
                                      <wpg:cNvPr id="46" name="Group 98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512"/>
                                          <a:ext cx="480" cy="480"/>
                                          <a:chOff x="288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50" name="Line 988"/>
                                        <wps:cNvCnPr/>
                                        <wps:spPr bwMode="auto">
                                          <a:xfrm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" name="Line 989"/>
                                        <wps:cNvCnPr/>
                                        <wps:spPr bwMode="auto">
                                          <a:xfrm rot="-5400000">
                                            <a:off x="288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47" name="Group 9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512"/>
                                          <a:ext cx="480" cy="480"/>
                                          <a:chOff x="3360" y="451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8" name="Line 991"/>
                                        <wps:cNvCnPr/>
                                        <wps:spPr bwMode="auto">
                                          <a:xfrm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" name="Line 992"/>
                                        <wps:cNvCnPr/>
                                        <wps:spPr bwMode="auto">
                                          <a:xfrm rot="-5400000">
                                            <a:off x="3360" y="475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1" name="Group 9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20" y="4992"/>
                                    <a:ext cx="1920" cy="960"/>
                                    <a:chOff x="1920" y="4992"/>
                                    <a:chExt cx="1920" cy="960"/>
                                  </a:xfrm>
                                </wpg:grpSpPr>
                                <wpg:grpSp>
                                  <wpg:cNvPr id="12" name="Group 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920" y="4992"/>
                                      <a:ext cx="960" cy="960"/>
                                      <a:chOff x="1920" y="4992"/>
                                      <a:chExt cx="960" cy="960"/>
                                    </a:xfrm>
                                  </wpg:grpSpPr>
                                  <wpg:grpSp>
                                    <wpg:cNvPr id="28" name="Group 9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4992"/>
                                        <a:ext cx="960" cy="480"/>
                                        <a:chOff x="192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36" name="Group 99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4992"/>
                                          <a:ext cx="480" cy="480"/>
                                          <a:chOff x="192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40" name="Line 997"/>
                                        <wps:cNvCnPr/>
                                        <wps:spPr bwMode="auto">
                                          <a:xfrm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1" name="Line 998"/>
                                        <wps:cNvCnPr/>
                                        <wps:spPr bwMode="auto">
                                          <a:xfrm rot="-5400000">
                                            <a:off x="192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7" name="Group 9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4992"/>
                                          <a:ext cx="480" cy="480"/>
                                          <a:chOff x="240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8" name="Line 1000"/>
                                        <wps:cNvCnPr/>
                                        <wps:spPr bwMode="auto">
                                          <a:xfrm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9" name="Line 1001"/>
                                        <wps:cNvCnPr/>
                                        <wps:spPr bwMode="auto">
                                          <a:xfrm rot="-5400000">
                                            <a:off x="240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29" name="Group 100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920" y="5472"/>
                                        <a:ext cx="960" cy="480"/>
                                        <a:chOff x="192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30" name="Group 10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920" y="5472"/>
                                          <a:ext cx="480" cy="480"/>
                                          <a:chOff x="192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4" name="Line 1004"/>
                                        <wps:cNvCnPr/>
                                        <wps:spPr bwMode="auto">
                                          <a:xfrm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5" name="Line 1005"/>
                                        <wps:cNvCnPr/>
                                        <wps:spPr bwMode="auto">
                                          <a:xfrm rot="-5400000">
                                            <a:off x="192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31" name="Group 10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00" y="5472"/>
                                          <a:ext cx="480" cy="480"/>
                                          <a:chOff x="240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32" name="Line 1007"/>
                                        <wps:cNvCnPr/>
                                        <wps:spPr bwMode="auto">
                                          <a:xfrm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3" name="Line 1008"/>
                                        <wps:cNvCnPr/>
                                        <wps:spPr bwMode="auto">
                                          <a:xfrm rot="-5400000">
                                            <a:off x="240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3" name="Group 10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4992"/>
                                      <a:ext cx="960" cy="960"/>
                                      <a:chOff x="2880" y="4992"/>
                                      <a:chExt cx="960" cy="960"/>
                                    </a:xfrm>
                                  </wpg:grpSpPr>
                                  <wpg:grpSp>
                                    <wpg:cNvPr id="14" name="Group 10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4992"/>
                                        <a:ext cx="960" cy="480"/>
                                        <a:chOff x="2880" y="4992"/>
                                        <a:chExt cx="960" cy="480"/>
                                      </a:xfrm>
                                    </wpg:grpSpPr>
                                    <wpg:grpSp>
                                      <wpg:cNvPr id="22" name="Group 101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4992"/>
                                          <a:ext cx="480" cy="480"/>
                                          <a:chOff x="288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6" name="Line 1012"/>
                                        <wps:cNvCnPr/>
                                        <wps:spPr bwMode="auto">
                                          <a:xfrm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7" name="Line 1013"/>
                                        <wps:cNvCnPr/>
                                        <wps:spPr bwMode="auto">
                                          <a:xfrm rot="-5400000">
                                            <a:off x="288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23" name="Group 10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4992"/>
                                          <a:ext cx="480" cy="480"/>
                                          <a:chOff x="3360" y="499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4" name="Line 1015"/>
                                        <wps:cNvCnPr/>
                                        <wps:spPr bwMode="auto">
                                          <a:xfrm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5" name="Line 1016"/>
                                        <wps:cNvCnPr/>
                                        <wps:spPr bwMode="auto">
                                          <a:xfrm rot="-5400000">
                                            <a:off x="3360" y="523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15" name="Group 1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80" y="5472"/>
                                        <a:ext cx="960" cy="480"/>
                                        <a:chOff x="2880" y="5472"/>
                                        <a:chExt cx="960" cy="480"/>
                                      </a:xfrm>
                                    </wpg:grpSpPr>
                                    <wpg:grpSp>
                                      <wpg:cNvPr id="16" name="Group 1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80" y="5472"/>
                                          <a:ext cx="480" cy="480"/>
                                          <a:chOff x="288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20" name="Line 1019"/>
                                        <wps:cNvCnPr/>
                                        <wps:spPr bwMode="auto">
                                          <a:xfrm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1" name="Line 1020"/>
                                        <wps:cNvCnPr/>
                                        <wps:spPr bwMode="auto">
                                          <a:xfrm rot="-5400000">
                                            <a:off x="288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7" name="Group 10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60" y="5472"/>
                                          <a:ext cx="480" cy="480"/>
                                          <a:chOff x="3360" y="5472"/>
                                          <a:chExt cx="480" cy="480"/>
                                        </a:xfrm>
                                      </wpg:grpSpPr>
                                      <wps:wsp>
                                        <wps:cNvPr id="18" name="Line 1022"/>
                                        <wps:cNvCnPr/>
                                        <wps:spPr bwMode="auto">
                                          <a:xfrm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9" name="Line 1023"/>
                                        <wps:cNvCnPr/>
                                        <wps:spPr bwMode="auto">
                                          <a:xfrm rot="-5400000">
                                            <a:off x="3360" y="5712"/>
                                            <a:ext cx="4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ysClr val="windowText" lastClr="000000"/>
                                            </a:solidFill>
                                            <a:prstDash val="dash"/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-3.95pt;margin-top:77pt;width:467.95pt;height:380.2pt;z-index:251662336;mso-width-relative:margin;mso-height-relative:margin" coordsize="460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">
                <v:group id="Group 512" o:spid="_x0000_s1027" style="position:absolute;left:2304;width:2304;height:4224" coordorigin="2304" coordsize="2304,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256" o:spid="_x0000_s1028" style="position:absolute;left:2304;width:2304;height:2112" coordorigin="2304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group id="Group 128" o:spid="_x0000_s1029" style="position:absolute;left:2304;width:3840;height:1920" coordorigin="2304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  <v:group id="Group 64" o:spid="_x0000_s1030" style="position:absolute;left:2304;width:1920;height:1920" coordorigin="2304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<v:group id="Group 32" o:spid="_x0000_s1031" style="position:absolute;left:2304;width:1920;height:960" coordorigin="2304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    <v:group id="Group 16" o:spid="_x0000_s1032" style="position:absolute;left:2304;width:960;height:960" coordorigin="230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          <v:group id="Group 8" o:spid="_x0000_s1033" style="position:absolute;left:2304;width:960;height:480" coordorigin="230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          <v:group id="Group 4" o:spid="_x0000_s1034" style="position:absolute;left:2304;width:480;height:480" coordorigin="230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              <v:line id="Line 2" o:spid="_x0000_s1035" style="position:absolute;visibility:visible;mso-wrap-style:square" from="2304,240" to="27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E1CsQAAADdAAAADwAAAGRycy9kb3ducmV2LnhtbERPS2sCMRC+C/0PYQq9abZ7kLI1iraU&#10;ig9K1Yu3IRk3azeTZZPq1l9vBKG3+fieM5p0rhYnakPlWcHzIANBrL2puFSw2370X0CEiGyw9kwK&#10;/ijAZPzQG2Fh/Jm/6bSJpUghHApUYGNsCimDtuQwDHxDnLiDbx3GBNtSmhbPKdzVMs+yoXRYcWqw&#10;2NCbJf2z+XUKZu/H/Xr5ObNR653xX35brRYXpZ4eu+kriEhd/Bff3XOT5md5Drdv0glyf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MTUKxAAAAN0AAAAPAAAAAAAAAAAA&#10;AAAAAKECAABkcnMvZG93bnJldi54bWxQSwUGAAAAAAQABAD5AAAAkgMAAAAA&#10;" strokecolor="windowText">
                                  <v:stroke dashstyle="dash"/>
                                </v:line>
                                <v:line id="Line 3" o:spid="_x0000_s1036" style="position:absolute;rotation:-90;visibility:visible;mso-wrap-style:square" from="2304,240" to="27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UuMQAAADdAAAADwAAAGRycy9kb3ducmV2LnhtbERP32vCMBB+F/Y/hBP2pqkdE+mM4sTB&#10;YANnHfh6a25NsbnUJtruvzeCsLf7+H7efNnbWlyo9ZVjBZNxAoK4cLriUsH3/m00A+EDssbaMSn4&#10;Iw/LxcNgjpl2He/okodSxBD2GSowITSZlL4wZNGPXUMcuV/XWgwRtqXULXYx3NYyTZKptFhxbDDY&#10;0NpQcczPVoH92H8etuefr86/To07PJ9S3JyUehz2qxcQgfrwL76733Wcn6RPcPsmn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NS4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5" o:spid="_x0000_s1037" style="position:absolute;left:2784;width:480;height:480" coordorigin="278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              <v:line id="Line 6" o:spid="_x0000_s1038" style="position:absolute;visibility:visible;mso-wrap-style:square" from="2784,240" to="32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8O5scAAADdAAAADwAAAGRycy9kb3ducmV2LnhtbESPQU/DMAyF75P4D5GRuLGUHRAqS6cN&#10;hEDANLH1ws1KTNPROFUTtsKvnw9Iu9l6z+99ni/G0KkDDamNbOBmWoAittG13Biod0/Xd6BSRnbY&#10;RSYDv5RgUV1M5li6eOQPOmxzoySEU4kGfM59qXWyngKmaeyJRfuKQ8As69BoN+BRwkOnZ0VxqwO2&#10;LA0ee3rwZL+3P8HA6nH/uX57Xvlsbe3iJu7a99c/Y64ux+U9qExjPpv/r1+c4Bcz4ZdvZARdn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rw7mxwAAAN0AAAAPAAAAAAAA&#10;AAAAAAAAAKECAABkcnMvZG93bnJldi54bWxQSwUGAAAAAAQABAD5AAAAlQMAAAAA&#10;" strokecolor="windowText">
                                  <v:stroke dashstyle="dash"/>
                                </v:line>
                                <v:line id="Line 7" o:spid="_x0000_s1039" style="position:absolute;rotation:-90;visibility:visible;mso-wrap-style:square" from="2784,240" to="32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vVMQAAADdAAAADwAAAGRycy9kb3ducmV2LnhtbERP32vCMBB+H/g/hBP2NlMLE6lNRWWD&#10;wQbbVPD1bM6m2FxqE2333y8DYW/38f28fDnYRtyo87VjBdNJAoK4dLrmSsF+9/o0B+EDssbGMSn4&#10;IQ/LYvSQY6Zdz99024ZKxBD2GSowIbSZlL40ZNFPXEscuZPrLIYIu0rqDvsYbhuZJslMWqw5Nhhs&#10;aWOoPG+vVoF9330cPq/Hr96vZ8Ydni8pvlyUehwPqwWIQEP4F9/dbzrOT9Ip/H0TT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u9U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" o:spid="_x0000_s1040" style="position:absolute;left:2304;top:480;width:960;height:480" coordorigin="230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            <v:group id="Group 10" o:spid="_x0000_s1041" style="position:absolute;left:2304;top:480;width:480;height:480" coordorigin="230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              <v:line id="Line 11" o:spid="_x0000_s1042" style="position:absolute;visibility:visible;mso-wrap-style:square" from="2304,720" to="27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b5tMQAAADdAAAADwAAAGRycy9kb3ducmV2LnhtbERPS2sCMRC+C/6HMII3zepBytYoVZGW&#10;1iI+Lr0NyXSzupksm6hbf31TKHibj+8503nrKnGlJpSeFYyGGQhi7U3JhYLjYT14AhEissHKMyn4&#10;oQDzWbczxdz4G+/ouo+FSCEcclRgY6xzKYO25DAMfU2cuG/fOIwJNoU0Dd5SuKvkOMsm0mHJqcFi&#10;TUtL+ry/OAWL1enr8+N1YaPWR+O3/lBu3u9K9XvtyzOISG18iP/dbybNz0YT+Psmn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Zvm0xAAAAN0AAAAPAAAAAAAAAAAA&#10;AAAAAKECAABkcnMvZG93bnJldi54bWxQSwUGAAAAAAQABAD5AAAAkgMAAAAA&#10;" strokecolor="windowText">
                                  <v:stroke dashstyle="dash"/>
                                </v:line>
                                <v:line id="Line 12" o:spid="_x0000_s1043" style="position:absolute;rotation:-90;visibility:visible;mso-wrap-style:square" from="2304,720" to="27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YBsQAAADdAAAADwAAAGRycy9kb3ducmV2LnhtbERP32vCMBB+F/Y/hBP2pqnC3OhMixMH&#10;A4U5Hfh6a86m2FxqE239781gsLf7+H7ePO9tLa7U+sqxgsk4AUFcOF1xqeB7/z56AeEDssbaMSm4&#10;kYc8exjMMdWu4y+67kIpYgj7FBWYEJpUSl8YsujHriGO3NG1FkOEbSl1i10Mt7WcJslMWqw4Nhhs&#10;aGmoOO0uVoFd7zeHz8vPtvNvM+MOT+cprs5KPQ77xSuIQH34F/+5P3Scn0ye4febeIL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/xgG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3" o:spid="_x0000_s1044" style="position:absolute;left:2784;top:480;width:480;height:480" coordorigin="278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            <v:line id="Line 14" o:spid="_x0000_s1045" style="position:absolute;visibility:visible;mso-wrap-style:square" from="2784,720" to="32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jCWMQAAADdAAAADwAAAGRycy9kb3ducmV2LnhtbERPTWsCMRC9C/6HMII3zVqklK1R1FIq&#10;rVKqXnobkulmdTNZNlG3/nojFHqbx/ucyax1lThTE0rPCkbDDASx9qbkQsF+9zp4AhEissHKMyn4&#10;pQCzabczwdz4C3/ReRsLkUI45KjAxljnUgZtyWEY+po4cT++cRgTbAppGrykcFfJhyx7lA5LTg0W&#10;a1pa0sftySlYvBy+Nx9vCxu13hv/6Xfl+v2qVL/Xzp9BRGrjv/jPvTJpfjYaw/2bd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MJYxAAAAN0AAAAPAAAAAAAAAAAA&#10;AAAAAKECAABkcnMvZG93bnJldi54bWxQSwUGAAAAAAQABAD5AAAAkgMAAAAA&#10;" strokecolor="windowText">
                                  <v:stroke dashstyle="dash"/>
                                </v:line>
                                <v:line id="Line 15" o:spid="_x0000_s1046" style="position:absolute;rotation:-90;visibility:visible;mso-wrap-style:square" from="2784,720" to="32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j6sQAAADdAAAADwAAAGRycy9kb3ducmV2LnhtbERP32vCMBB+H+x/CDfY20xbUKQaxY0N&#10;Bhvo6sDXszmbsuZSm2i7/94Igm/38f28+XKwjThT52vHCtJRAoK4dLrmSsHv9uNlCsIHZI2NY1Lw&#10;Tx6Wi8eHOeba9fxD5yJUIoawz1GBCaHNpfSlIYt+5FriyB1cZzFE2FVSd9jHcNvILEkm0mLNscFg&#10;S2+Gyr/iZBXYr+33bn3ab3r/OjFuNz5m+H5U6vlpWM1ABBrCXXxzf+o4P0nHcP0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SPqxAAAAN0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" o:spid="_x0000_s1047" style="position:absolute;left:3264;width:960;height:960" coordorigin="326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          <v:group id="Group 18" o:spid="_x0000_s1048" style="position:absolute;left:3264;width:960;height:480" coordorigin="326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            <v:group id="Group 19" o:spid="_x0000_s1049" style="position:absolute;left:3264;width:480;height:480" coordorigin="326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              <v:line id="Line 20" o:spid="_x0000_s1050" style="position:absolute;visibility:visible;mso-wrap-style:square" from="3264,240" to="37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egMcAAADdAAAADwAAAGRycy9kb3ducmV2LnhtbESPS08DMQyE70j8h8hI3GhSDghtm1Z9&#10;qALxEKLtpTcrcTcLG2e1Ce3Cr8cHJG62ZjzzeTofYqtO1OcmsYXxyIAidsk3XFvY7zY396ByQfbY&#10;JiYL35RhPru8mGLl05nf6bQttZIQzhVaCKV0ldbZBYqYR6kjFu2Y+ohF1r7WvsezhMdW3xpzpyM2&#10;LA0BO1oFcp/br2hhuf44vD4/LENxbu/TW9o1L08/1l5fDYsJqEJD+Tf/XT96wTdGcOUbGUH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F6AxwAAAN0AAAAPAAAAAAAA&#10;AAAAAAAAAKECAABkcnMvZG93bnJldi54bWxQSwUGAAAAAAQABAD5AAAAlQMAAAAA&#10;" strokecolor="windowText">
                                  <v:stroke dashstyle="dash"/>
                                </v:line>
                                <v:line id="Line 21" o:spid="_x0000_s1051" style="position:absolute;rotation:-90;visibility:visible;mso-wrap-style:square" from="3264,240" to="37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/MsMAAADdAAAADwAAAGRycy9kb3ducmV2LnhtbERPTWsCMRC9C/0PYYTeNFGotKtRWrFQ&#10;qFCrgtdxM26WbibrJrrbf28KBW/zeJ8zW3SuEldqQulZw2ioQBDn3pRcaNjv3gfPIEJENlh5Jg2/&#10;FGAxf+jNMDO+5W+6bmMhUgiHDDXYGOtMypBbchiGviZO3Mk3DmOCTSFNg20Kd5UcKzWRDktODRZr&#10;WlrKf7YXp8F97taHr8tx04a3ifWHp/MYV2etH/vd6xREpC7exf/uD5PmK/UCf9+k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1vzL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22" o:spid="_x0000_s1052" style="position:absolute;left:3744;width:480;height:480" coordorigin="374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              <v:line id="Line 23" o:spid="_x0000_s1053" style="position:absolute;visibility:visible;mso-wrap-style:square" from="3744,240" to="422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9vacYAAADdAAAADwAAAGRycy9kb3ducmV2LnhtbESPQWsCMRCF70L/Q5hCb5rVg5TVKGop&#10;SqtIVy/ehmTcbLuZLJtUt/76piD0NsN775s303nnanGhNlSeFQwHGQhi7U3FpYLj4bX/DCJEZIO1&#10;Z1LwQwHms4feFHPjr/xBlyKWIkE45KjAxtjkUgZtyWEY+IY4aWffOoxpbUtpWrwmuKvlKMvG0mHF&#10;6YLFhlaW9Ffx7RQsXz5Pu/f10katj8bv/aHavt2UenrsFhMQkbr4b76nNybVT0T4+ya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/b2nGAAAA3QAAAA8AAAAAAAAA&#10;AAAAAAAAoQIAAGRycy9kb3ducmV2LnhtbFBLBQYAAAAABAAEAPkAAACUAwAAAAA=&#10;" strokecolor="windowText">
                                  <v:stroke dashstyle="dash"/>
                                </v:line>
                                <v:line id="Line 24" o:spid="_x0000_s1054" style="position:absolute;rotation:-90;visibility:visible;mso-wrap-style:square" from="3744,240" to="422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aO28MAAADdAAAADwAAAGRycy9kb3ducmV2LnhtbERPTWsCMRC9C/0PYYTeNFGoLatRWrFQ&#10;qFCrgtdxM26WbibrJrrbf28KBW/zeJ8zW3SuEldqQulZw2ioQBDn3pRcaNjv3gcvIEJENlh5Jg2/&#10;FGAxf+jNMDO+5W+6bmMhUgiHDDXYGOtMypBbchiGviZO3Mk3DmOCTSFNg20Kd5UcKzWRDktODRZr&#10;WlrKf7YXp8F97taHr8tx04a3ifWHp/MYV2etH/vd6xREpC7exf/uD5PmK/UMf9+k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mjtv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25" o:spid="_x0000_s1055" style="position:absolute;left:3264;top:480;width:960;height:480" coordorigin="326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            <v:group id="Group 26" o:spid="_x0000_s1056" style="position:absolute;left:3264;top:480;width:480;height:480" coordorigin="326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              <v:line id="Line 27" o:spid="_x0000_s1057" style="position:absolute;visibility:visible;mso-wrap-style:square" from="3264,720" to="37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pasQAAADdAAAADwAAAGRycy9kb3ducmV2LnhtbERPS2sCMRC+C/6HMEJvmuhBytYoPiiV&#10;1lKqXnobkulmdTNZNqlu/fVNodDbfHzPmS06X4sLtbEKrGE8UiCITbAVlxqOh8fhPYiYkC3WgUnD&#10;N0VYzPu9GRY2XPmdLvtUihzCsUANLqWmkDIaRx7jKDTEmfsMrceUYVtK2+I1h/taTpSaSo8V5waH&#10;Da0dmfP+y2tYbU4fry9PK5eMOdrwFg7V7vmm9d2gWz6ASNSlf/Gfe2vzfKUm8PtNPkH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hGlqxAAAAN0AAAAPAAAAAAAAAAAA&#10;AAAAAKECAABkcnMvZG93bnJldi54bWxQSwUGAAAAAAQABAD5AAAAkgMAAAAA&#10;" strokecolor="windowText">
                                  <v:stroke dashstyle="dash"/>
                                </v:line>
                                <v:line id="Line 28" o:spid="_x0000_s1058" style="position:absolute;rotation:-90;visibility:visible;mso-wrap-style:square" from="3264,720" to="37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2I2MMAAADdAAAADwAAAGRycy9kb3ducmV2LnhtbERP22oCMRB9L/Qfwgh9q4kWRVaj2NJC&#10;wUK9ga/jZtwsbibrJrrbv28KBd/mcK4zW3SuEjdqQulZw6CvQBDn3pRcaNjvPp4nIEJENlh5Jg0/&#10;FGAxf3yYYWZ8yxu6bWMhUgiHDDXYGOtMypBbchj6viZO3Mk3DmOCTSFNg20Kd5UcKjWWDktODRZr&#10;erOUn7dXp8Gtdl+H7+tx3YbXsfWH0WWI7xetn3rdcgoiUhfv4n/3p0nzlXqBv2/SC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diNj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29" o:spid="_x0000_s1059" style="position:absolute;left:3744;top:480;width:480;height:480" coordorigin="374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            <v:line id="Line 30" o:spid="_x0000_s1060" style="position:absolute;visibility:visible;mso-wrap-style:square" from="3744,720" to="422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pShscAAADdAAAADwAAAGRycy9kb3ducmV2LnhtbESPS08DMQyE70j8h8hI3GhSDghtm1Z9&#10;qALxEKLtpTcrcTcLG2e1Ce3Cr8cHJG62ZjzzeTofYqtO1OcmsYXxyIAidsk3XFvY7zY396ByQfbY&#10;JiYL35RhPru8mGLl05nf6bQttZIQzhVaCKV0ldbZBYqYR6kjFu2Y+ohF1r7WvsezhMdW3xpzpyM2&#10;LA0BO1oFcp/br2hhuf44vD4/LENxbu/TW9o1L08/1l5fDYsJqEJD+Tf/XT96wTdG+OUbGUHP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GlKGxwAAAN0AAAAPAAAAAAAA&#10;AAAAAAAAAKECAABkcnMvZG93bnJldi54bWxQSwUGAAAAAAQABAD5AAAAlQMAAAAA&#10;" strokecolor="windowText">
                                  <v:stroke dashstyle="dash"/>
                                </v:line>
                                <v:line id="Line 31" o:spid="_x0000_s1061" style="position:absolute;rotation:-90;visibility:visible;mso-wrap-style:square" from="3744,720" to="422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zNMMAAADdAAAADwAAAGRycy9kb3ducmV2LnhtbERPTWsCMRC9F/wPYYTeaqKgyGoUlRaE&#10;Ftqq4HXcjJvFzWTdRHf775uC0Ns83ufMl52rxJ2aUHrWMBwoEMS5NyUXGg77t5cpiBCRDVaeScMP&#10;BVguek9zzIxv+Zvuu1iIFMIhQw02xjqTMuSWHIaBr4kTd/aNw5hgU0jTYJvCXSVHSk2kw5JTg8Wa&#10;Npbyy+7mNLj3/cfx83b6asN6Yv1xfB3h61Xr5363moGI1MV/8cO9NWm+Uk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DszTDAAAA3Q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3" o:spid="_x0000_s1062" style="position:absolute;left:2304;top:960;width:1920;height:960" coordorigin="2304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  <v:group id="Group 34" o:spid="_x0000_s1063" style="position:absolute;left:2304;top:960;width:960;height:960" coordorigin="230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          <v:group id="Group 35" o:spid="_x0000_s1064" style="position:absolute;left:2304;top:960;width:960;height:480" coordorigin="230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          <v:group id="Group 36" o:spid="_x0000_s1065" style="position:absolute;left:2304;top:960;width:480;height:480" coordorigin="230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              <v:line id="Line 37" o:spid="_x0000_s1066" style="position:absolute;visibility:visible;mso-wrap-style:square" from="2304,1200" to="27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JT6sYAAADcAAAADwAAAGRycy9kb3ducmV2LnhtbESPQWsCMRSE7wX/Q3iCt5rVQ9HVKNpS&#10;WmqlVL14eyTPzdrNy7KJuvrrm0LB4zAz3zDTeesqcaYmlJ4VDPoZCGLtTcmFgt329XEEIkRkg5Vn&#10;UnClAPNZ52GKufEX/qbzJhYiQTjkqMDGWOdSBm3JYej7mjh5B984jEk2hTQNXhLcVXKYZU/SYclp&#10;wWJNz5b0z+bkFCxfjvv16m1po9Y747/8tvz8uCnV67aLCYhIbbyH/9vvRsF4P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CU+rGAAAA3AAAAA8AAAAAAAAA&#10;AAAAAAAAoQIAAGRycy9kb3ducmV2LnhtbFBLBQYAAAAABAAEAPkAAACUAwAAAAA=&#10;" strokecolor="windowText">
                                  <v:stroke dashstyle="dash"/>
                                </v:line>
                                <v:line id="Line 38" o:spid="_x0000_s1067" style="position:absolute;rotation:-90;visibility:visible;mso-wrap-style:square" from="2304,1200" to="27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/q7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jAc9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/q7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9" o:spid="_x0000_s1068" style="position:absolute;left:2784;top:960;width:480;height:480" coordorigin="278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              <v:line id="Line 40" o:spid="_x0000_s1069" style="position:absolute;visibility:visible;mso-wrap-style:square" from="2784,1200" to="32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oBsMAAADcAAAADwAAAGRycy9kb3ducmV2LnhtbERPTWsCMRC9C/0PYQreNFsPUrdG0Yoo&#10;VSlVL70NybjZdjNZNlHX/vrmIHh8vO/xtHWVuFATSs8KXvoZCGLtTcmFguNh2XsFESKywcozKbhR&#10;gOnkqTPG3Pgrf9FlHwuRQjjkqMDGWOdSBm3JYej7mjhxJ984jAk2hTQNXlO4q+Qgy4bSYcmpwWJN&#10;75b07/7sFMwXP9+7zWpuo9ZH4z/9odx+/CnVfW5nbyAitfEhvrvXRsFo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caAbDAAAA3AAAAA8AAAAAAAAAAAAA&#10;AAAAoQIAAGRycy9kb3ducmV2LnhtbFBLBQYAAAAABAAEAPkAAACRAwAAAAA=&#10;" strokecolor="windowText">
                                  <v:stroke dashstyle="dash"/>
                                </v:line>
                                <v:line id="Line 41" o:spid="_x0000_s1070" style="position:absolute;rotation:-90;visibility:visible;mso-wrap-style:square" from="2784,1200" to="32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HRAMUAAADcAAAADwAAAGRycy9kb3ducmV2LnhtbESPQWvCQBSE7wX/w/IEb3WjUKlpNqKl&#10;BUGhrRa8vmaf2WD2bcyuJv57t1DocZiZb5hs0dtaXKn1lWMFk3ECgrhwuuJSwff+/fEZhA/IGmvH&#10;pOBGHhb54CHDVLuOv+i6C6WIEPYpKjAhNKmUvjBk0Y9dQxy9o2sthijbUuoWuwi3tZwmyUxarDgu&#10;GGzo1VBx2l2sArvZbw8fl5/Pzq9mxh2ezlN8Oys1GvbLFxCB+vAf/muvtYL5fAK/Z+IR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HRA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2" o:spid="_x0000_s1071" style="position:absolute;left:2304;top:1440;width:960;height:480" coordorigin="230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            <v:group id="Group 43" o:spid="_x0000_s1072" style="position:absolute;left:2304;top:1440;width:480;height:480" coordorigin="230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              <v:line id="Line 44" o:spid="_x0000_s1073" style="position:absolute;visibility:visible;mso-wrap-style:square" from="2304,1680" to="27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DDNMYAAADcAAAADwAAAGRycy9kb3ducmV2LnhtbESPT2sCMRTE70K/Q3iF3jRbD6Jbo9RK&#10;qfiHUvXS2yN53Wy7eVk2qa5+eiMIHoeZ+Q0znrauEgdqQulZwXMvA0GsvSm5ULDfvXeHIEJENlh5&#10;JgUnCjCdPHTGmBt/5C86bGMhEoRDjgpsjHUuZdCWHIaer4mT9+MbhzHJppCmwWOCu0r2s2wgHZac&#10;FizW9GZJ/23/nYLZ/Pd7s/qY2aj13vhPvyvXy7NST4/t6wuISG28h2/thVEwGg7geiYdATm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gwzTGAAAA3AAAAA8AAAAAAAAA&#10;AAAAAAAAoQIAAGRycy9kb3ducmV2LnhtbFBLBQYAAAAABAAEAPkAAACUAwAAAAA=&#10;" strokecolor="windowText">
                                  <v:stroke dashstyle="dash"/>
                                </v:line>
                                <v:line id="Line 45" o:spid="_x0000_s1074" style="position:absolute;rotation:-90;visibility:visible;mso-wrap-style:square" from="2304,1680" to="27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16Ms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eB5+gS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Nej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6" o:spid="_x0000_s1075" style="position:absolute;left:2784;top:1440;width:480;height:480" coordorigin="278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              <v:line id="Line 47" o:spid="_x0000_s1076" style="position:absolute;visibility:visible;mso-wrap-style:square" from="2784,1680" to="32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742MYAAADcAAAADwAAAGRycy9kb3ducmV2LnhtbESPQWsCMRSE7wX/Q3iF3mq2RYquRtEW&#10;aWkVcfXi7ZE8N2s3L8sm1W1/fVMoeBxm5htmMutcLc7Uhsqzgod+BoJYe1NxqWC/W94PQYSIbLD2&#10;TAq+KcBs2ruZYG78hbd0LmIpEoRDjgpsjE0uZdCWHIa+b4iTd/Stw5hkW0rT4iXBXS0fs+xJOqw4&#10;LVhs6NmS/iy+nILFy+mw/nhd2Kj13viN31Wr9x+l7m67+RhEpC5ew//tN6NgNBz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++NjGAAAA3AAAAA8AAAAAAAAA&#10;AAAAAAAAoQIAAGRycy9kb3ducmV2LnhtbFBLBQYAAAAABAAEAPkAAACUAwAAAAA=&#10;" strokecolor="windowText">
                                  <v:stroke dashstyle="dash"/>
                                </v:line>
                                <v:line id="Line 48" o:spid="_x0000_s1077" style="position:absolute;rotation:-90;visibility:visible;mso-wrap-style:square" from="2784,1680" to="32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NB3s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5iMh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NB3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" o:spid="_x0000_s1078" style="position:absolute;left:3264;top:960;width:960;height:960" coordorigin="326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      <v:group id="Group 50" o:spid="_x0000_s1079" style="position:absolute;left:3264;top:960;width:960;height:480" coordorigin="326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    <v:group id="Group 51" o:spid="_x0000_s1080" style="position:absolute;left:3264;top:960;width:480;height:480" coordorigin="326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            <v:line id="Line 52" o:spid="_x0000_s1081" style="position:absolute;visibility:visible;mso-wrap-style:square" from="3264,1200" to="37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C+s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U5r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mgvrDAAAA3AAAAA8AAAAAAAAAAAAA&#10;AAAAoQIAAGRycy9kb3ducmV2LnhtbFBLBQYAAAAABAAEAPkAAACRAwAAAAA=&#10;" strokecolor="windowText">
                                  <v:stroke dashstyle="dash"/>
                                </v:line>
                                <v:line id="Line 53" o:spid="_x0000_s1082" style="position:absolute;rotation:-90;visibility:visible;mso-wrap-style:square" from="3264,1200" to="37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s7/MUAAADcAAAADwAAAGRycy9kb3ducmV2LnhtbESPQWsCMRSE74X+h/AK3mq2grauRlFR&#10;ECpoVfD63Dw3Szcv6ya6239vCoUeh5n5hhlPW1uKO9W+cKzgrZuAIM6cLjhXcDysXj9A+ICssXRM&#10;Cn7Iw3Ty/DTGVLuGv+i+D7mIEPYpKjAhVKmUPjNk0XddRRy9i6sthijrXOoamwi3pewlyUBaLDgu&#10;GKxoYSj73t+sAvt52Jy2t/Ou8fOBcaf+tYfLq1Kdl3Y2AhGoDf/hv/ZaKxi+D+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s7/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4" o:spid="_x0000_s1083" style="position:absolute;left:3744;top:960;width:480;height:480" coordorigin="374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        <v:line id="Line 55" o:spid="_x0000_s1084" style="position:absolute;visibility:visible;mso-wrap-style:square" from="3744,1200" to="422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zE8cAAADcAAAADwAAAGRycy9kb3ducmV2LnhtbESPzU7DMBCE70h9B2uReqMOHAoNdaOm&#10;qALxI0TaC7eVvY3TxusoNm3g6TESUo+jmflGMy8G14oj9aHxrOB6koEg1t40XCvYbtZXdyBCRDbY&#10;eiYF3xSgWIwu5pgbf+IPOlaxFgnCIUcFNsYulzJoSw7DxHfEydv53mFMsq+l6fGU4K6VN1k2lQ4b&#10;TgsWO1pZ0ofqyykoH/afby+PpY1ab41/95vm9flHqfHlsLwHEWmI5/B/+8komN1O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bMTxwAAANwAAAAPAAAAAAAA&#10;AAAAAAAAAKECAABkcnMvZG93bnJldi54bWxQSwUGAAAAAAQABAD5AAAAlQMAAAAA&#10;" strokecolor="windowText">
                                  <v:stroke dashstyle="dash"/>
                                </v:line>
                                <v:line id="Line 56" o:spid="_x0000_s1085" style="position:absolute;rotation:-90;visibility:visible;mso-wrap-style:square" from="3744,1200" to="422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gKFcYAAADcAAAADwAAAGRycy9kb3ducmV2LnhtbESPQWvCQBSE74L/YXmCt2ajoLapq1RR&#10;KLSg1YLX1+wzG5p9G7OrSf99t1DwOMzMN8x82dlK3KjxpWMFoyQFQZw7XXKh4PO4fXgE4QOyxsox&#10;KfghD8tFvzfHTLuWP+h2CIWIEPYZKjAh1JmUPjdk0SeuJo7e2TUWQ5RNIXWDbYTbSo7TdCotlhwX&#10;DNa0NpR/H65WgX07vp92169961dT406Tyxg3F6WGg+7lGUSgLtzD/+1XreBpNoO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YChX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7" o:spid="_x0000_s1086" style="position:absolute;left:3264;top:1440;width:960;height:480" coordorigin="326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            <v:group id="Group 58" o:spid="_x0000_s1087" style="position:absolute;left:3264;top:1440;width:480;height:480" coordorigin="326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            <v:line id="Line 59" o:spid="_x0000_s1088" style="position:absolute;visibility:visible;mso-wrap-style:square" from="3264,1680" to="37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61EMcAAADcAAAADwAAAGRycy9kb3ducmV2LnhtbESPT2sCMRTE74V+h/AKvdVsPfTPapSq&#10;iKVVxNWLt0fyutm6eVk2UVc/fVMo9DjMzG+Y4bhztThRGyrPCh57GQhi7U3FpYLddv7wAiJEZIO1&#10;Z1JwoQDj0e3NEHPjz7yhUxFLkSAcclRgY2xyKYO25DD0fEOcvC/fOoxJtqU0LZ4T3NWyn2VP0mHF&#10;acFiQ1NL+lAcnYLJ7Hu/+lxMbNR6Z/zab6vlx1Wp+7vubQAiUhf/w3/td6Pg9bkPv2fSEZC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jrUQxwAAANwAAAAPAAAAAAAA&#10;AAAAAAAAAKECAABkcnMvZG93bnJldi54bWxQSwUGAAAAAAQABAD5AAAAlQMAAAAA&#10;" strokecolor="windowText">
                                  <v:stroke dashstyle="dash"/>
                                </v:line>
                                <v:line id="Line 60" o:spid="_x0000_s1089" style="position:absolute;rotation:-90;visibility:visible;mso-wrap-style:square" from="3264,1680" to="37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MFs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KXpxF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jDB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1" o:spid="_x0000_s1090" style="position:absolute;left:3744;top:1440;width:480;height:480" coordorigin="374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              <v:line id="Line 62" o:spid="_x0000_s1091" style="position:absolute;visibility:visible;mso-wrap-style:square" from="3744,1680" to="422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CO/M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U7z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QjvzDAAAA3AAAAA8AAAAAAAAAAAAA&#10;AAAAoQIAAGRycy9kb3ducmV2LnhtbFBLBQYAAAAABAAEAPkAAACRAwAAAAA=&#10;" strokecolor="windowText">
                                  <v:stroke dashstyle="dash"/>
                                </v:line>
                                <v:line id="Line 63" o:spid="_x0000_s1092" style="position:absolute;rotation:-90;visibility:visible;mso-wrap-style:square" from="3744,1680" to="422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03+s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xi99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03+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65" o:spid="_x0000_s1093" style="position:absolute;left:4224;width:1920;height:1920" coordorigin="4224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group id="Group 66" o:spid="_x0000_s1094" style="position:absolute;left:4224;width:1920;height:960" coordorigin="4224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<v:group id="Group 67" o:spid="_x0000_s1095" style="position:absolute;left:4224;width:960;height:960" coordorigin="422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          <v:group id="Group 68" o:spid="_x0000_s1096" style="position:absolute;left:4224;width:960;height:480" coordorigin="422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            <v:group id="Group 69" o:spid="_x0000_s1097" style="position:absolute;left:4224;width:480;height:480" coordorigin="422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              <v:line id="Line 70" o:spid="_x0000_s1098" style="position:absolute;visibility:visible;mso-wrap-style:square" from="4224,240" to="470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YIc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D9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JGCHDAAAA3AAAAA8AAAAAAAAAAAAA&#10;AAAAoQIAAGRycy9kb3ducmV2LnhtbFBLBQYAAAAABAAEAPkAAACRAwAAAAA=&#10;" strokecolor="windowText">
                                  <v:stroke dashstyle="dash"/>
                                </v:line>
                                <v:line id="Line 71" o:spid="_x0000_s1099" style="position:absolute;rotation:-90;visibility:visible;mso-wrap-style:square" from="4224,240" to="470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ShJ8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UzS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ShJ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2" o:spid="_x0000_s1100" style="position:absolute;left:4704;width:480;height:480" coordorigin="470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              <v:line id="Line 73" o:spid="_x0000_s1101" style="position:absolute;visibility:visible;mso-wrap-style:square" from="4704,240" to="51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Pems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h4H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3prDAAAA3AAAAA8AAAAAAAAAAAAA&#10;AAAAoQIAAGRycy9kb3ducmV2LnhtbFBLBQYAAAAABAAEAPkAAACRAwAAAAA=&#10;" strokecolor="windowText">
                                  <v:stroke dashstyle="dash"/>
                                </v:line>
                                <v:line id="Line 74" o:spid="_x0000_s1102" style="position:absolute;rotation:-90;visibility:visible;mso-wrap-style:square" from="4704,240" to="518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5nnMUAAADcAAAADwAAAGRycy9kb3ducmV2LnhtbESPQWvCQBSE74L/YXlCb7qpoNQ0G6mi&#10;ULDQVgteX7PPbDD7NmZXE/99t1DocZiZb5hs2dta3Kj1lWMFj5MEBHHhdMWlgq/DdvwEwgdkjbVj&#10;UnAnD8t8OMgw1a7jT7rtQykihH2KCkwITSqlLwxZ9BPXEEfv5FqLIcq2lLrFLsJtLadJMpcWK44L&#10;BhtaGyrO+6tVYHeHt+P79fuj86u5ccfZZYqbi1IPo/7lGUSgPvyH/9qvWsFitoD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5nn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5" o:spid="_x0000_s1103" style="position:absolute;left:4224;top:480;width:960;height:480" coordorigin="422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            <v:group id="Group 76" o:spid="_x0000_s1104" style="position:absolute;left:4224;top:480;width:480;height:480" coordorigin="422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              <v:line id="Line 77" o:spid="_x0000_s1105" style="position:absolute;visibility:visible;mso-wrap-style:square" from="4224,720" to="470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7Un8YAAADcAAAADwAAAGRycy9kb3ducmV2LnhtbESPQWsCMRSE74X+h/AK3mq2oqXdGqUq&#10;otiWUvXi7ZE8N9tuXpZN1NVfbwqFHoeZ+YYZjltXiSM1ofSs4KGbgSDW3pRcKNhu5vdPIEJENlh5&#10;JgVnCjAe3d4MMTf+xF90XMdCJAiHHBXYGOtcyqAtOQxdXxMnb+8bhzHJppCmwVOCu0r2suxROiw5&#10;LVisaWpJ/6wPTsFk9r37eFtMbNR6a/yn35Tvq4tSnbv29QVEpDb+h//aS6PgedC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e1J/GAAAA3AAAAA8AAAAAAAAA&#10;AAAAAAAAoQIAAGRycy9kb3ducmV2LnhtbFBLBQYAAAAABAAEAPkAAACUAwAAAAA=&#10;" strokecolor="windowText">
                                  <v:stroke dashstyle="dash"/>
                                </v:line>
                                <v:line id="Line 78" o:spid="_x0000_s1106" style="position:absolute;rotation:-90;visibility:visible;mso-wrap-style:square" from="4224,720" to="470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tmcUAAADcAAAADwAAAGRycy9kb3ducmV2LnhtbESPQWvCQBSE7wX/w/IEb3WjEKnRVVRa&#10;ECzUquD1mX3Nhmbfxuxq4r/vFgo9DjPzDTNfdrYSd2p86VjBaJiAIM6dLrlQcDq+Pb+A8AFZY+WY&#10;FDzIw3LRe5pjpl3Ln3Q/hEJECPsMFZgQ6kxKnxuy6IeuJo7el2sshiibQuoG2wi3lRwnyURaLDku&#10;GKxpYyj/PtysArs7vp8/bpd969cT487pdYyvV6UG/W41AxGoC//hv/ZWK5im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Ntm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9" o:spid="_x0000_s1107" style="position:absolute;left:4704;top:480;width:480;height:480" coordorigin="470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            <v:line id="Line 80" o:spid="_x0000_s1108" style="position:absolute;visibility:visible;mso-wrap-style:square" from="4704,720" to="51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pcMYAAADcAAAADwAAAGRycy9kb3ducmV2LnhtbESPQWsCMRSE74X+h/AKvdVshZZ2NUpV&#10;xNIq4urF2yN53WzdvCybqKu/vikUehxm5htmOO5cLU7UhsqzgsdeBoJYe1NxqWC3nT+8gAgR2WDt&#10;mRRcKMB4dHszxNz4M2/oVMRSJAiHHBXYGJtcyqAtOQw93xAn78u3DmOSbSlNi+cEd7XsZ9mzdFhx&#10;WrDY0NSSPhRHp2Ay+96vPhcTG7XeGb/222r5cVXq/q57G4CI1MX/8F/73Sh4fe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76XDGAAAA3AAAAA8AAAAAAAAA&#10;AAAAAAAAoQIAAGRycy9kb3ducmV2LnhtbFBLBQYAAAAABAAEAPkAAACUAwAAAAA=&#10;" strokecolor="windowText">
                                  <v:stroke dashstyle="dash"/>
                                </v:line>
                                <v:line id="Line 81" o:spid="_x0000_s1109" style="position:absolute;rotation:-90;visibility:visible;mso-wrap-style:square" from="4704,720" to="518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QdsYAAADcAAAADwAAAGRycy9kb3ducmV2LnhtbESPQWvCQBSE74L/YXmCt2ajorSpq1RR&#10;KLSg1YLX1+wzG5p9G7OrSf99t1DwOMzMN8x82dlK3KjxpWMFoyQFQZw7XXKh4PO4fXgE4QOyxsox&#10;KfghD8tFvzfHTLuWP+h2CIWIEPYZKjAh1JmUPjdk0SeuJo7e2TUWQ5RNIXWDbYTbSo7TdCYtlhwX&#10;DNa0NpR/H65WgX07vp92169961cz407Tyxg3F6WGg+7lGUSgLtzD/+1XreBpOo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WUH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2" o:spid="_x0000_s1110" style="position:absolute;left:5184;width:960;height:960" coordorigin="5184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        <v:group id="Group 83" o:spid="_x0000_s1111" style="position:absolute;left:5184;width:960;height:480" coordorigin="5184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            <v:group id="Group 84" o:spid="_x0000_s1112" style="position:absolute;left:5184;width:480;height:480" coordorigin="518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              <v:line id="Line 85" o:spid="_x0000_s1113" style="position:absolute;visibility:visible;mso-wrap-style:square" from="5184,240" to="56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l5rscAAADcAAAADwAAAGRycy9kb3ducmV2LnhtbESPQUsDMRSE7wX/Q3iCtzZrkVLXpotr&#10;EcW2iG0v3h7Jc7O6eVk2sd3215tCweMwM98ws6J3jdhTF2rPCm5HGQhi7U3NlYLd9nk4BREissHG&#10;Myk4UoBifjWYYW78gT9ov4mVSBAOOSqwMba5lEFbchhGviVO3pfvHMYku0qaDg8J7ho5zrKJdFhz&#10;WrDY0pMl/bP5dQrKxffnevlS2qj1zvh3v61Xbyelbq77xwcQkfr4H760X42C+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2XmuxwAAANwAAAAPAAAAAAAA&#10;AAAAAAAAAKECAABkcnMvZG93bnJldi54bWxQSwUGAAAAAAQABAD5AAAAlQMAAAAA&#10;" strokecolor="windowText">
                                  <v:stroke dashstyle="dash"/>
                                </v:line>
                                <v:line id="Line 86" o:spid="_x0000_s1114" style="position:absolute;rotation:-90;visibility:visible;mso-wrap-style:square" from="5184,240" to="566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TAqM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KX0RN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0wK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87" o:spid="_x0000_s1115" style="position:absolute;left:5664;width:480;height:480" coordorigin="5664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              <v:line id="Line 88" o:spid="_x0000_s1116" style="position:absolute;visibility:visible;mso-wrap-style:square" from="5664,240" to="61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dCQscAAADcAAAADwAAAGRycy9kb3ducmV2LnhtbESPT0sDMRTE70K/Q3hCbzarFLFr06Vb&#10;KYp/ELe9eHskr5ttNy/LJrarn94IQo/DzPyGmReDa8WR+tB4VnA9yUAQa28arhVsN+urOxAhIhts&#10;PZOCbwpQLEYXc8yNP/EHHatYiwThkKMCG2OXSxm0JYdh4jvi5O187zAm2dfS9HhKcNfKmyy7lQ4b&#10;TgsWO1pZ0ofqyykoH/afby+PpY1ab41/95vm9flHqfHlsLwHEWmI5/B/+8komE2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0JCxwAAANwAAAAPAAAAAAAA&#10;AAAAAAAAAKECAABkcnMvZG93bnJldi54bWxQSwUGAAAAAAQABAD5AAAAlQMAAAAA&#10;" strokecolor="windowText">
                                  <v:stroke dashstyle="dash"/>
                                </v:line>
                                <v:line id="Line 89" o:spid="_x0000_s1117" style="position:absolute;rotation:-90;visibility:visible;mso-wrap-style:square" from="5664,240" to="6144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r7RMYAAADcAAAADwAAAGRycy9kb3ducmV2LnhtbESPQWvCQBSE74L/YXmCt2ajqLSpq1RR&#10;KLSg1YLX1+wzG5p9G7OrSf99t1DwOMzMN8x82dlK3KjxpWMFoyQFQZw7XXKh4PO4fXgE4QOyxsox&#10;KfghD8tFvzfHTLuWP+h2CIWIEPYZKjAh1JmUPjdk0SeuJo7e2TUWQ5RNIXWDbYTbSo7TdCYtlhwX&#10;DNa0NpR/H65WgX07vp92169961cz407Tyxg3F6WGg+7lGUSgLtzD/+1XreBpMoW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q+0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90" o:spid="_x0000_s1118" style="position:absolute;left:5184;top:480;width:960;height:480" coordorigin="5184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            <v:group id="Group 91" o:spid="_x0000_s1119" style="position:absolute;left:5184;top:480;width:480;height:480" coordorigin="518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              <v:line id="Line 92" o:spid="_x0000_s1120" style="position:absolute;visibility:visible;mso-wrap-style:square" from="5184,720" to="56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EQc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h4H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8REHDAAAA3AAAAA8AAAAAAAAAAAAA&#10;AAAAoQIAAGRycy9kb3ducmV2LnhtbFBLBQYAAAAABAAEAPkAAACRAwAAAAA=&#10;" strokecolor="windowText">
                                  <v:stroke dashstyle="dash"/>
                                </v:line>
                                <v:line id="Line 93" o:spid="_x0000_s1121" style="position:absolute;rotation:-90;visibility:visible;mso-wrap-style:square" from="5184,720" to="56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H9R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Dp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R/U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94" o:spid="_x0000_s1122" style="position:absolute;left:5664;top:480;width:480;height:480" coordorigin="5664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              <v:line id="Line 95" o:spid="_x0000_s1123" style="position:absolute;visibility:visible;mso-wrap-style:square" from="5664,720" to="61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7Os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h4H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MOzrDAAAA3AAAAA8AAAAAAAAAAAAA&#10;AAAAoQIAAGRycy9kb3ducmV2LnhtbFBLBQYAAAAABAAEAPkAAACRAwAAAAA=&#10;" strokecolor="windowText">
                                  <v:stroke dashstyle="dash"/>
                                </v:line>
                                <v:line id="Line 96" o:spid="_x0000_s1124" style="position:absolute;rotation:-90;visibility:visible;mso-wrap-style:square" from="5664,720" to="614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CP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jDsD+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GCP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7" o:spid="_x0000_s1125" style="position:absolute;left:4224;top:960;width:1920;height:960" coordorigin="4224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<v:group id="Group 98" o:spid="_x0000_s1126" style="position:absolute;left:4224;top:960;width:960;height:960" coordorigin="422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<v:group id="Group 99" o:spid="_x0000_s1127" style="position:absolute;left:4224;top:960;width:960;height:480" coordorigin="422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            <v:group id="Group 100" o:spid="_x0000_s1128" style="position:absolute;left:4224;top:960;width:480;height:480" coordorigin="422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              <v:line id="Line 101" o:spid="_x0000_s1129" style="position:absolute;visibility:visible;mso-wrap-style:square" from="4224,1200" to="470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3PM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h4H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6NzzDAAAA3AAAAA8AAAAAAAAAAAAA&#10;AAAAoQIAAGRycy9kb3ducmV2LnhtbFBLBQYAAAAABAAEAPkAAACRAwAAAAA=&#10;" strokecolor="windowText">
                                  <v:stroke dashstyle="dash"/>
                                </v:line>
                                <v:line id="Line 102" o:spid="_x0000_s1130" style="position:absolute;rotation:-90;visibility:visible;mso-wrap-style:square" from="4224,1200" to="470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eOOsYAAADcAAAADwAAAGRycy9kb3ducmV2LnhtbESPQWvCQBSE74L/YXlCb2ajRbGpq7Sl&#10;hYJCqxa8vmaf2WD2bcyuJv33XUHwOMzMN8x82dlKXKjxpWMFoyQFQZw7XXKh4Gf3MZyB8AFZY+WY&#10;FPyRh+Wi35tjpl3LG7psQyEihH2GCkwIdSalzw1Z9ImriaN3cI3FEGVTSN1gG+G2kuM0nUqLJccF&#10;gzW9GcqP27NVYFe79f7r/Pvd+tepcfvJaYzvJ6UeBt3LM4hAXbiHb+1PreDp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Xjjr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03" o:spid="_x0000_s1131" style="position:absolute;left:4704;top:960;width:480;height:480" coordorigin="470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        <v:line id="Line 104" o:spid="_x0000_s1132" style="position:absolute;visibility:visible;mso-wrap-style:square" from="4704,1200" to="51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t58MAAADcAAAADwAAAGRycy9kb3ducmV2LnhtbERPTWsCMRC9C/0PYQre3Gw9FN0aRVtK&#10;S1VK1UtvQzJutt1Mlk3U1V9vDoLHx/uezDpXiyO1ofKs4CnLQRBrbyouFey274MRiBCRDdaeScGZ&#10;AsymD70JFsaf+IeOm1iKFMKhQAU2xqaQMmhLDkPmG+LE7X3rMCbYltK0eErhrpbDPH+WDitODRYb&#10;erWk/zcHp2Dx9ve7Xn4sbNR6Z/y331arr4tS/cdu/gIiUhfv4pv70ygYD9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refDAAAA3AAAAA8AAAAAAAAAAAAA&#10;AAAAoQIAAGRycy9kb3ducmV2LnhtbFBLBQYAAAAABAAEAPkAAACRAwAAAAA=&#10;" strokecolor="windowText">
                                  <v:stroke dashstyle="dash"/>
                                </v:line>
                                <v:line id="Line 105" o:spid="_x0000_s1133" style="position:absolute;rotation:-90;visibility:visible;mso-wrap-style:square" from="4704,1200" to="518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gU4cUAAADcAAAADwAAAGRycy9kb3ducmV2LnhtbESPQWvCQBSE70L/w/KE3nRjoKLRVaxY&#10;KLRQq4LXZ/aZDWbfxuxq0n/fLQg9DjPzDTNfdrYSd2p86VjBaJiAIM6dLrlQcNi/DSYgfEDWWDkm&#10;BT/kYbl46s0x067lb7rvQiEihH2GCkwIdSalzw1Z9ENXE0fv7BqLIcqmkLrBNsJtJdMkGUuLJccF&#10;gzWtDeWX3c0qsB/7z+PX7bRt/evYuOPLNcXNVannfreagQjUhf/wo/2uFUzTK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gU4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06" o:spid="_x0000_s1134" style="position:absolute;left:4224;top:1440;width:960;height:480" coordorigin="422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            <v:group id="Group 107" o:spid="_x0000_s1135" style="position:absolute;left:4224;top:1440;width:480;height:480" coordorigin="422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          <v:line id="Line 108" o:spid="_x0000_s1136" style="position:absolute;visibility:visible;mso-wrap-style:square" from="4224,1680" to="470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in4s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h47T/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p+LGAAAA3AAAAA8AAAAAAAAA&#10;AAAAAAAAoQIAAGRycy9kb3ducmV2LnhtbFBLBQYAAAAABAAEAPkAAACUAwAAAAA=&#10;" strokecolor="windowText">
                                  <v:stroke dashstyle="dash"/>
                                </v:line>
                                <v:line id="Line 109" o:spid="_x0000_s1137" style="position:absolute;rotation:-90;visibility:visible;mso-wrap-style:square" from="4224,1680" to="470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e5M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WCU9uH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Ue5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10" o:spid="_x0000_s1138" style="position:absolute;left:4704;top:1440;width:480;height:480" coordorigin="470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              <v:line id="Line 111" o:spid="_x0000_s1139" style="position:absolute;visibility:visible;mso-wrap-style:square" from="4704,1680" to="51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2aDcYAAADcAAAADwAAAGRycy9kb3ducmV2LnhtbESPQWsCMRSE74X+h/AK3mq2exC7NUpt&#10;EYtWpOrF2yN5brbdvCybVFd/vSkUPA4z8w0zmnSuFkdqQ+VZwVM/A0Gsvam4VLDbzh6HIEJENlh7&#10;JgVnCjAZ39+NsDD+xF903MRSJAiHAhXYGJtCyqAtOQx93xAn7+BbhzHJtpSmxVOCu1rmWTaQDitO&#10;CxYberOkfza/TsH0/Xu/Ws6nNmq9M37tt9Xn4qJU76F7fQERqYu38H/7wyh4zn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9mg3GAAAA3AAAAA8AAAAAAAAA&#10;AAAAAAAAoQIAAGRycy9kb3ducmV2LnhtbFBLBQYAAAAABAAEAPkAAACUAwAAAAA=&#10;" strokecolor="windowText">
                                  <v:stroke dashstyle="dash"/>
                                </v:line>
                                <v:line id="Line 112" o:spid="_x0000_s1140" style="position:absolute;rotation:-90;visibility:visible;mso-wrap-style:square" from="4704,1680" to="518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jC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vCc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j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13" o:spid="_x0000_s1141" style="position:absolute;left:5184;top:960;width:960;height:960" coordorigin="5184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    <v:group id="Group 114" o:spid="_x0000_s1142" style="position:absolute;left:5184;top:960;width:960;height:480" coordorigin="5184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            <v:group id="Group 115" o:spid="_x0000_s1143" style="position:absolute;left:5184;top:960;width:480;height:480" coordorigin="518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          <v:line id="Line 116" o:spid="_x0000_s1144" style="position:absolute;visibility:visible;mso-wrap-style:square" from="5184,1200" to="56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pWs8YAAADcAAAADwAAAGRycy9kb3ducmV2LnhtbESPT2sCMRTE7wW/Q3iCt5rVg9itUWqL&#10;WLRF/HPp7ZG8blY3L8sm1dVPbwqFHoeZ+Q0zmbWuEmdqQulZwaCfgSDW3pRcKDjsF49jECEiG6w8&#10;k4IrBZhNOw8TzI2/8JbOu1iIBOGQowIbY51LGbQlh6Hva+LkffvGYUyyKaRp8JLgrpLDLBtJhyWn&#10;BYs1vVrSp92PUzB/O359rpdzG7U+GL/x+/JjdVOq121fnkFEauN/+K/9bhQ8DUbweyYd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qVrPGAAAA3AAAAA8AAAAAAAAA&#10;AAAAAAAAoQIAAGRycy9kb3ducmV2LnhtbFBLBQYAAAAABAAEAPkAAACUAwAAAAA=&#10;" strokecolor="windowText">
                                  <v:stroke dashstyle="dash"/>
                                </v:line>
                                <v:line id="Line 117" o:spid="_x0000_s1145" style="position:absolute;rotation:-90;visibility:visible;mso-wrap-style:square" from="5184,1200" to="566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fvtc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xj13u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fvt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18" o:spid="_x0000_s1146" style="position:absolute;left:5664;top:960;width:480;height:480" coordorigin="5664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            <v:line id="Line 119" o:spid="_x0000_s1147" style="position:absolute;visibility:visible;mso-wrap-style:square" from="5664,1200" to="61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RtX8YAAADcAAAADwAAAGRycy9kb3ducmV2LnhtbESPQWsCMRSE70L/Q3iF3jRrKdKuRqkt&#10;RamKuHrx9kheN9tuXpZN1G1/fSMUehxm5htmMutcLc7UhsqzguEgA0Gsvam4VHDYv/UfQYSIbLD2&#10;TAq+KcBsetObYG78hXd0LmIpEoRDjgpsjE0uZdCWHIaBb4iT9+FbhzHJtpSmxUuCu1reZ9lIOqw4&#10;LVhs6MWS/ipOTsH89fO4WS3mNmp9MH7r99X6/Uepu9vueQwiUhf/w3/tpVHwNHyA6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0bV/GAAAA3AAAAA8AAAAAAAAA&#10;AAAAAAAAoQIAAGRycy9kb3ducmV2LnhtbFBLBQYAAAAABAAEAPkAAACUAwAAAAA=&#10;" strokecolor="windowText">
                                  <v:stroke dashstyle="dash"/>
                                </v:line>
                                <v:line id="Line 120" o:spid="_x0000_s1148" style="position:absolute;rotation:-90;visibility:visible;mso-wrap-style:square" from="5664,1200" to="6144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UWcUAAADcAAAADwAAAGRycy9kb3ducmV2LnhtbESPQWvCQBSE7wX/w/IEb3WTgFJTV1Fp&#10;QbDQqgWvr9nXbDD7NmZXE/99t1DocZiZb5j5sre1uFHrK8cK0nECgrhwuuJSwefx9fEJhA/IGmvH&#10;pOBOHpaLwcMcc+063tPtEEoRIexzVGBCaHIpfWHIoh+7hjh63661GKJsS6lb7CLc1jJLkqm0WHFc&#10;MNjQxlBxPlytArs7vp3er18fnV9PjTtNLhm+XJQaDfvVM4hAffgP/7W3WsEsncD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nUW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21" o:spid="_x0000_s1149" style="position:absolute;left:5184;top:1440;width:960;height:480" coordorigin="5184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        <v:group id="Group 122" o:spid="_x0000_s1150" style="position:absolute;left:5184;top:1440;width:480;height:480" coordorigin="518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        <v:line id="Line 123" o:spid="_x0000_s1151" style="position:absolute;visibility:visible;mso-wrap-style:square" from="5184,1680" to="56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9rXMMAAADcAAAADwAAAGRycy9kb3ducmV2LnhtbERPy2oCMRTdF/oP4Ra662R0ITo1ig/E&#10;Uiul6qa7S3KdTDu5GSapjn59sxBcHs57PO1cLU7Uhsqzgl6WgyDW3lRcKjjsVy9DECEiG6w9k4IL&#10;BZhOHh/GWBh/5i867WIpUgiHAhXYGJtCyqAtOQyZb4gTd/Stw5hgW0rT4jmFu1r283wgHVacGiw2&#10;tLCkf3d/TsF8+fO93aznNmp9MP7T76uP96tSz0/d7BVEpC7exTf3m1Ew6qX56Uw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a1zDAAAA3AAAAA8AAAAAAAAAAAAA&#10;AAAAoQIAAGRycy9kb3ducmV2LnhtbFBLBQYAAAAABAAEAPkAAACRAwAAAAA=&#10;" strokecolor="windowText">
                                  <v:stroke dashstyle="dash"/>
                                </v:line>
                                <v:line id="Line 124" o:spid="_x0000_s1152" style="position:absolute;rotation:-90;visibility:visible;mso-wrap-style:square" from="5184,1680" to="566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SWsUAAADcAAAADwAAAGRycy9kb3ducmV2LnhtbESP3WrCQBSE74W+w3IKvdNNhIpGV2nF&#10;QqGF+gfeHrPHbDB7NmZXk759tyB4OczMN8xs0dlK3KjxpWMF6SABQZw7XXKhYL/76I9B+ICssXJM&#10;Cn7Jw2L+1Jthpl3LG7ptQyEihH2GCkwIdSalzw1Z9ANXE0fv5BqLIcqmkLrBNsJtJYdJMpIWS44L&#10;BmtaGsrP26tVYL9234ef63Hd+veRcYfXyxBXF6Venru3KYhAXXiE7+1PrWCSp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LSW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25" o:spid="_x0000_s1153" style="position:absolute;left:5664;top:1440;width:480;height:480" coordorigin="5664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          <v:line id="Line 126" o:spid="_x0000_s1154" style="position:absolute;visibility:visible;mso-wrap-style:square" from="5664,1680" to="61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Dxh8MAAADcAAAADwAAAGRycy9kb3ducmV2LnhtbERPTWsCMRC9C/6HMAVvbrY9SN0apbYU&#10;S1VK1Yu3IRk3WzeTZRN16683B6HHx/uezDpXizO1ofKs4DHLQRBrbyouFey2H8NnECEiG6w9k4I/&#10;CjCb9nsTLIy/8A+dN7EUKYRDgQpsjE0hZdCWHIbMN8SJO/jWYUywLaVp8ZLCXS2f8nwkHVacGiw2&#10;9GZJHzcnp2D+/rtfLxdzG7XeGf/tt9Xq66rU4KF7fQERqYv/4rv70ygY52ltOpOO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g8YfDAAAA3AAAAA8AAAAAAAAAAAAA&#10;AAAAoQIAAGRycy9kb3ducmV2LnhtbFBLBQYAAAAABAAEAPkAAACRAwAAAAA=&#10;" strokecolor="windowText">
                                  <v:stroke dashstyle="dash"/>
                                </v:line>
                                <v:line id="Line 127" o:spid="_x0000_s1155" style="position:absolute;rotation:-90;visibility:visible;mso-wrap-style:square" from="5664,1680" to="6144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IgcYAAADcAAAADwAAAGRycy9kb3ducmV2LnhtbESP3WrCQBSE74W+w3KE3ulGoVLTbMSK&#10;hYKF+lPw9jR7mg1mz8bsauLbdwsFL4eZ+YbJFr2txZVaXzlWMBknIIgLpysuFXwd3kbPIHxA1lg7&#10;JgU38rDIHwYZptp1vKPrPpQiQtinqMCE0KRS+sKQRT92DXH0flxrMUTZllK32EW4reU0SWbSYsVx&#10;wWBDK0PFaX+xCuzm8HH8vHxvO/86M+74dJ7i+qzU47BfvoAI1Id7+L/9rhXMkzn8nYlHQO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NSI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129" o:spid="_x0000_s1156" style="position:absolute;left:2304;top:1920;width:3840;height:1920" coordorigin="2304,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<v:group id="Group 130" o:spid="_x0000_s1157" style="position:absolute;left:2304;top:1920;width:1920;height:1920" coordorigin="2304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  <v:group id="Group 131" o:spid="_x0000_s1158" style="position:absolute;left:2304;top:1920;width:1920;height:960" coordorigin="2304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        <v:group id="Group 132" o:spid="_x0000_s1159" style="position:absolute;left:2304;top:1920;width:960;height:960" coordorigin="230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<v:group id="Group 133" o:spid="_x0000_s1160" style="position:absolute;left:2304;top:1920;width:960;height:480" coordorigin="230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    <v:group id="Group 134" o:spid="_x0000_s1161" style="position:absolute;left:2304;top:1920;width:480;height:480" coordorigin="230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<v:line id="Line 135" o:spid="_x0000_s1162" style="position:absolute;visibility:visible;mso-wrap-style:square" from="2304,2160" to="27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adMYAAADcAAAADwAAAGRycy9kb3ducmV2LnhtbESPT2sCMRTE70K/Q3iF3jRbD6Jbo9RK&#10;qfiHUvXS2yN53Wy7eVk2qa5+eiMIHoeZ+Q0znrauEgdqQulZwXMvA0GsvSm5ULDfvXeHIEJENlh5&#10;JgUnCjCdPHTGmBt/5C86bGMhEoRDjgpsjHUuZdCWHIaer4mT9+MbhzHJppCmwWOCu0r2s2wgHZac&#10;FizW9GZJ/23/nYLZ/Pd7s/qY2aj13vhPvyvXy7NST4/t6wuISG28h2/thVEwHA3geiYdATm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YWnTGAAAA3AAAAA8AAAAAAAAA&#10;AAAAAAAAoQIAAGRycy9kb3ducmV2LnhtbFBLBQYAAAAABAAEAPkAAACUAwAAAAA=&#10;" strokecolor="windowText">
                                  <v:stroke dashstyle="dash"/>
                                </v:line>
                                <v:line id="Line 136" o:spid="_x0000_s1163" style="position:absolute;rotation:-90;visibility:visible;mso-wrap-style:square" from="2304,2160" to="27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Xjcs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WD6/AS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143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37" o:spid="_x0000_s1164" style="position:absolute;left:2784;top:1920;width:480;height:480" coordorigin="278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<v:line id="Line 138" o:spid="_x0000_s1165" style="position:absolute;visibility:visible;mso-wrap-style:square" from="2784,2160" to="32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hmMYAAADcAAAADwAAAGRycy9kb3ducmV2LnhtbESPQWsCMRSE7wX/Q3iF3mq2RYquRtEW&#10;aWkVcfXi7ZE8N2s3L8sm1W1/fVMoeBxm5htmMutcLc7Uhsqzgod+BoJYe1NxqWC/W94PQYSIbLD2&#10;TAq+KcBs2ruZYG78hbd0LmIpEoRDjgpsjE0uZdCWHIa+b4iTd/Stw5hkW0rT4iXBXS0fs+xJOqw4&#10;LVhs6NmS/iy+nILFy+mw/nhd2Kj13viN31Wr9x+l7m67+RhEpC5ew//tN6NgOBr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GYZjGAAAA3AAAAA8AAAAAAAAA&#10;AAAAAAAAoQIAAGRycy9kb3ducmV2LnhtbFBLBQYAAAAABAAEAPkAAACUAwAAAAA=&#10;" strokecolor="windowText">
                                  <v:stroke dashstyle="dash"/>
                                </v:line>
                                <v:line id="Line 139" o:spid="_x0000_s1166" style="position:absolute;rotation:-90;visibility:visible;mso-wrap-style:square" from="2784,2160" to="32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vYns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xhPhv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vYn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40" o:spid="_x0000_s1167" style="position:absolute;left:2304;top:2400;width:960;height:480" coordorigin="230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<v:group id="Group 141" o:spid="_x0000_s1168" style="position:absolute;left:2304;top:2400;width:480;height:480" coordorigin="230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<v:line id="Line 142" o:spid="_x0000_s1169" style="position:absolute;visibility:visible;mso-wrap-style:square" from="2304,2640" to="27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nm8MAAADcAAAADwAAAGRycy9kb3ducmV2LnhtbERPy2oCMRTdC/5DuEJ3mqmLolOj+KBU&#10;aqVU3XR3Sa6TqZObYRJ16tc3C8Hl4bwns9ZV4kJNKD0reB5kIIi1NyUXCg77t/4IRIjIBivPpOCP&#10;Asym3c4Ec+Ov/E2XXSxECuGQowIbY51LGbQlh2Hga+LEHX3jMCbYFNI0eE3hrpLDLHuRDktODRZr&#10;WlrSp93ZKVisfn+2m/eFjVofjP/y+/Lz46bUU6+dv4KI1MaH+O5eGwWjcZqfzqQjIK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9Z5vDAAAA3AAAAA8AAAAAAAAAAAAA&#10;AAAAoQIAAGRycy9kb3ducmV2LnhtbFBLBQYAAAAABAAEAPkAAACRAwAAAAA=&#10;" strokecolor="windowText">
                                  <v:stroke dashstyle="dash"/>
                                </v:line>
                                <v:line id="Line 143" o:spid="_x0000_s1170" style="position:absolute;rotation:-90;visibility:visible;mso-wrap-style:square" from="2304,2640" to="27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encYAAADcAAAADwAAAGRycy9kb3ducmV2LnhtbESP3WrCQBSE7wu+w3KE3tWNQkWjm2BL&#10;C4UWWn/A22P2mA1mz8bsatK3d4VCL4eZ+YZZ5r2txZVaXzlWMB4lIIgLpysuFey2708zED4ga6wd&#10;k4Jf8pBng4clptp1vKbrJpQiQtinqMCE0KRS+sKQRT9yDXH0jq61GKJsS6lb7CLc1nKSJFNpseK4&#10;YLChV0PFaXOxCuzn9mv/fTn8dP5latz++TzBt7NSj8N+tQARqA//4b/2h1Ywm4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Q3p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144" o:spid="_x0000_s1171" style="position:absolute;left:2784;top:2400;width:480;height:480" coordorigin="278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        <v:line id="Line 145" o:spid="_x0000_s1172" style="position:absolute;visibility:visible;mso-wrap-style:square" from="2784,2640" to="32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9QMIAAADcAAAADwAAAGRycy9kb3ducmV2LnhtbERPTWsCMRC9C/6HMEJvmtVDWbZGqRVp&#10;UYtUvfQ2JNPNtpvJsom6+uubg+Dx8b6n887V4kxtqDwrGI8yEMTam4pLBcfDapiDCBHZYO2ZFFwp&#10;wHzW702xMP7CX3Tex1KkEA4FKrAxNoWUQVtyGEa+IU7cj28dxgTbUpoWLync1XKSZc/SYcWpwWJD&#10;b5b03/7kFCyWv9+fm/eFjVofjd/5Q7Vd35R6GnSvLyAidfEhvrs/jII8T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9QMIAAADcAAAADwAAAAAAAAAAAAAA&#10;AAChAgAAZHJzL2Rvd25yZXYueG1sUEsFBgAAAAAEAAQA+QAAAJADAAAAAA==&#10;" strokecolor="windowText">
                                  <v:stroke dashstyle="dash"/>
                                </v:line>
                                <v:line id="Line 146" o:spid="_x0000_s1173" style="position:absolute;rotation:-90;visibility:visible;mso-wrap-style:square" from="2784,2640" to="32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9ERsUAAADcAAAADwAAAGRycy9kb3ducmV2LnhtbESP3WrCQBSE7wu+w3KE3tWNQiWNrqLS&#10;QqGF+lPw9pg9ZoPZszG7mvTtXaHg5TAz3zDTeWcrcaXGl44VDAcJCOLc6ZILBb+7j5cUhA/IGivH&#10;pOCPPMxnvacpZtq1vKHrNhQiQthnqMCEUGdS+tyQRT9wNXH0jq6xGKJsCqkbbCPcVnKUJGNpseS4&#10;YLCmlaH8tL1YBfZr973/uRzWrV+Ojdu/nkf4flbqud8tJiACdeER/m9/agVp+gb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9E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47" o:spid="_x0000_s1174" style="position:absolute;left:3264;top:1920;width:960;height:960" coordorigin="326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        <v:group id="Group 148" o:spid="_x0000_s1175" style="position:absolute;left:3264;top:1920;width:960;height:480" coordorigin="326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  <v:group id="Group 149" o:spid="_x0000_s1176" style="position:absolute;left:3264;top:1920;width:480;height:480" coordorigin="326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    <v:line id="Line 150" o:spid="_x0000_s1177" style="position:absolute;visibility:visible;mso-wrap-style:square" from="3264,2160" to="37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KqsYAAADcAAAADwAAAGRycy9kb3ducmV2LnhtbESPzWsCMRTE7wX/h/AEbzVbD7JsjaIV&#10;UfqB+HHp7ZE8N6ubl2WT6rZ/fVMoeBxm5jfMZNa5WlypDZVnBU/DDASx9qbiUsHxsHrMQYSIbLD2&#10;TAq+KcBs2nuYYGH8jXd03cdSJAiHAhXYGJtCyqAtOQxD3xAn7+RbhzHJtpSmxVuCu1qOsmwsHVac&#10;Fiw29GJJX/ZfTsFief78eFsvbNT6aPzWH6r31x+lBv1u/gwiUhfv4f/2xijI8xH8nUlH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6yqrGAAAA3AAAAA8AAAAAAAAA&#10;AAAAAAAAoQIAAGRycy9kb3ducmV2LnhtbFBLBQYAAAAABAAEAPkAAACUAwAAAAA=&#10;" strokecolor="windowText">
                                  <v:stroke dashstyle="dash"/>
                                </v:line>
                                <v:line id="Line 151" o:spid="_x0000_s1178" style="position:absolute;rotation:-90;visibility:visible;mso-wrap-style:square" from="3264,2160" to="37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zrMUAAADcAAAADwAAAGRycy9kb3ducmV2LnhtbESP3WrCQBSE7wt9h+UIvasbLUqIrmLF&#10;QsFC/QNvj9ljNpg9G7OrSd++Wyh4OczMN8x03tlK3KnxpWMFg34Cgjh3uuRCwWH/8ZqC8AFZY+WY&#10;FPyQh/ns+WmKmXYtb+m+C4WIEPYZKjAh1JmUPjdk0fddTRy9s2sshiibQuoG2wi3lRwmyVhaLDku&#10;GKxpaSi/7G5WgV3vv47ft9Om9e9j446j6xBXV6Veet1iAiJQFx7h//anVpCmb/B3Jh4B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dz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52" o:spid="_x0000_s1179" style="position:absolute;left:3744;top:1920;width:480;height:480" coordorigin="374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            <v:line id="Line 153" o:spid="_x0000_s1180" style="position:absolute;visibility:visible;mso-wrap-style:square" from="3744,2160" to="422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xRsIAAADcAAAADwAAAGRycy9kb3ducmV2LnhtbERPTWsCMRC9C/6HMEJvmtVDWbZGqRVp&#10;UYtUvfQ2JNPNtpvJsom6+uubg+Dx8b6n887V4kxtqDwrGI8yEMTam4pLBcfDapiDCBHZYO2ZFFwp&#10;wHzW702xMP7CX3Tex1KkEA4FKrAxNoWUQVtyGEa+IU7cj28dxgTbUpoWLync1XKSZc/SYcWpwWJD&#10;b5b03/7kFCyWv9+fm/eFjVofjd/5Q7Vd35R6GnSvLyAidfEhvrs/jII8T/P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TxRsIAAADcAAAADwAAAAAAAAAAAAAA&#10;AAChAgAAZHJzL2Rvd25yZXYueG1sUEsFBgAAAAAEAAQA+QAAAJADAAAAAA==&#10;" strokecolor="windowText">
                                  <v:stroke dashstyle="dash"/>
                                </v:line>
                                <v:line id="Line 154" o:spid="_x0000_s1181" style="position:absolute;rotation:-90;visibility:visible;mso-wrap-style:square" from="3744,2160" to="422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IQMQAAADcAAAADwAAAGRycy9kb3ducmV2LnhtbESPQWvCQBSE74X+h+UVvNWNghJSV7Gi&#10;ICjYasHra/aZDc2+jdnVxH/vCgWPw8x8w0xmna3ElRpfOlYw6CcgiHOnSy4U/BxW7ykIH5A1Vo5J&#10;wY08zKavLxPMtGv5m677UIgIYZ+hAhNCnUnpc0MWfd/VxNE7ucZiiLIppG6wjXBbyWGSjKXFkuOC&#10;wZoWhvK//cUqsJvD9ri7/H61/nNs3HF0HuLyrFTvrZt/gAjUhWf4v73WCtJ0A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UhA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55" o:spid="_x0000_s1182" style="position:absolute;left:3264;top:2400;width:960;height:480" coordorigin="326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            <v:group id="Group 156" o:spid="_x0000_s1183" style="position:absolute;left:3264;top:2400;width:480;height:480" coordorigin="326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<v:line id="Line 157" o:spid="_x0000_s1184" style="position:absolute;visibility:visible;mso-wrap-style:square" from="3264,2640" to="37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S8jsYAAADcAAAADwAAAGRycy9kb3ducmV2LnhtbESPQWsCMRSE7wX/Q3hCbzWrB5XVKFop&#10;LbVSql68PZLnZu3mZdmkuvrrm0LB4zAz3zDTeesqcaYmlJ4V9HsZCGLtTcmFgv3u5WkMIkRkg5Vn&#10;UnClAPNZ52GKufEX/qLzNhYiQTjkqMDGWOdSBm3JYej5mjh5R984jEk2hTQNXhLcVXKQZUPpsOS0&#10;YLGmZ0v6e/vjFCxXp8Nm/bq0Ueu98Z9+V36835R67LaLCYhIbbyH/9tvRsF4N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UvI7GAAAA3AAAAA8AAAAAAAAA&#10;AAAAAAAAoQIAAGRycy9kb3ducmV2LnhtbFBLBQYAAAAABAAEAPkAAACUAwAAAAA=&#10;" strokecolor="windowText">
                                  <v:stroke dashstyle="dash"/>
                                </v:line>
                                <v:line id="Line 158" o:spid="_x0000_s1185" style="position:absolute;rotation:-90;visibility:visible;mso-wrap-style:square" from="3264,2640" to="37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FiMUAAADcAAAADwAAAGRycy9kb3ducmV2LnhtbESP3WoCMRSE74W+QzgF7zSr4A9bo6go&#10;FCpoteDt6eZ0s3Rzsm6iu759UxC8HGbmG2a2aG0pblT7wrGCQT8BQZw5XXCu4Ou07U1B+ICssXRM&#10;Cu7kYTF/6cww1a7hT7odQy4ihH2KCkwIVSqlzwxZ9H1XEUfvx9UWQ5R1LnWNTYTbUg6TZCwtFhwX&#10;DFa0NpT9Hq9Wgf047c776/eh8auxcefRZYibi1Ld13b5BiJQG57hR/tdK5hOJvB/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Fi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59" o:spid="_x0000_s1186" style="position:absolute;left:3744;top:2400;width:480;height:480" coordorigin="374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          <v:line id="Line 160" o:spid="_x0000_s1187" style="position:absolute;visibility:visible;mso-wrap-style:square" from="3744,2640" to="422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qHYscAAADcAAAADwAAAGRycy9kb3ducmV2LnhtbESPQUsDMRSE7wX/Q3iCtzZrkbasTRe3&#10;RZRWEdtevD2S52bt5mXZxHbrr28EweMwM98w86J3jThSF2rPCm5HGQhi7U3NlYL97nE4AxEissHG&#10;Myk4U4BicTWYY278id/puI2VSBAOOSqwMba5lEFbchhGviVO3qfvHMYku0qaDk8J7ho5zrKJdFhz&#10;WrDY0tKSPmy/nYJy9fXxunkqbdR6b/yb39Uv6x+lbq77h3sQkfr4H/5rPxsFs+kd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odixwAAANwAAAAPAAAAAAAA&#10;AAAAAAAAAKECAABkcnMvZG93bnJldi54bWxQSwUGAAAAAAQABAD5AAAAlQMAAAAA&#10;" strokecolor="windowText">
                                  <v:stroke dashstyle="dash"/>
                                </v:line>
                                <v:line id="Line 161" o:spid="_x0000_s1188" style="position:absolute;rotation:-90;visibility:visible;mso-wrap-style:square" from="3744,2640" to="422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+ZMUAAADcAAAADwAAAGRycy9kb3ducmV2LnhtbESPQWvCQBSE74L/YXlCb7qpoJU0G6mi&#10;ULDQVgteX7PPbDD7NmZXE/99t1DocZiZb5hs2dta3Kj1lWMFj5MEBHHhdMWlgq/DdrwA4QOyxtox&#10;KbiTh2U+HGSYatfxJ932oRQRwj5FBSaEJpXSF4Ys+olriKN3cq3FEGVbSt1iF+G2ltMkmUuLFccF&#10;gw2tDRXn/dUqsLvD2/H9+v3R+dXcuOPsMsXNRamHUf/yDCJQH/7Df+1XrWDxNIP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c+Z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162" o:spid="_x0000_s1189" style="position:absolute;left:2304;top:2880;width:1920;height:960" coordorigin="2304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    <v:group id="Group 163" o:spid="_x0000_s1190" style="position:absolute;left:2304;top:2880;width:960;height:960" coordorigin="230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        <v:group id="Group 164" o:spid="_x0000_s1191" style="position:absolute;left:2304;top:2880;width:960;height:480" coordorigin="230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        <v:group id="Group 165" o:spid="_x0000_s1192" style="position:absolute;left:2304;top:2880;width:480;height:480" coordorigin="230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<v:line id="Line 166" o:spid="_x0000_s1193" style="position:absolute;visibility:visible;mso-wrap-style:square" from="2304,3120" to="27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0qU8YAAADcAAAADwAAAGRycy9kb3ducmV2LnhtbESPT2sCMRTE7wW/Q3iCt5ptD4tsjaIV&#10;qbQW8c+lt0fy3KxuXpZNqls/fVMoeBxm5jfMeNq5WlyoDZVnBU/DDASx9qbiUsFhv3wcgQgR2WDt&#10;mRT8UIDppPcwxsL4K2/psoulSBAOBSqwMTaFlEFbchiGviFO3tG3DmOSbSlNi9cEd7V8zrJcOqw4&#10;LVhs6NWSPu++nYL54vT1+fE2t1Hrg/Ebv6/W7zelBv1u9gIiUhfv4f/2yigY5Tn8nUlHQE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NKlPGAAAA3AAAAA8AAAAAAAAA&#10;AAAAAAAAoQIAAGRycy9kb3ducmV2LnhtbFBLBQYAAAAABAAEAPkAAACUAwAAAAA=&#10;" strokecolor="windowText">
                                  <v:stroke dashstyle="dash"/>
                                </v:line>
                                <v:line id="Line 167" o:spid="_x0000_s1194" style="position:absolute;rotation:-90;visibility:visible;mso-wrap-style:square" from="2304,3120" to="27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TVc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ibpK/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CTV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68" o:spid="_x0000_s1195" style="position:absolute;left:2784;top:2880;width:480;height:480" coordorigin="278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            <v:line id="Line 169" o:spid="_x0000_s1196" style="position:absolute;visibility:visible;mso-wrap-style:square" from="2784,3120" to="32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Rv8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LhoA/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MRv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70" o:spid="_x0000_s1197" style="position:absolute;rotation:-90;visibility:visible;mso-wrap-style:square" from="2784,3120" to="32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6oucQAAADcAAAADwAAAGRycy9kb3ducmV2LnhtbESP3WrCQBSE7wt9h+UUelc3FQwSXUVL&#10;C4UW/AVvj9ljNpg9G7OriW/vCoKXw8x8w4ynna3EhRpfOlbw2UtAEOdOl1wo2G5+PoYgfEDWWDkm&#10;BVfyMJ28vowx067lFV3WoRARwj5DBSaEOpPS54Ys+p6riaN3cI3FEGVTSN1gG+G2kv0kSaXFkuOC&#10;wZq+DOXH9dkqsH+b/93ivF+2fp4atxuc+vh9Uur9rZuNQATqwjP8aP9qBcN0APcz8Qj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qi5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71" o:spid="_x0000_s1198" style="position:absolute;left:2304;top:3360;width:960;height:480" coordorigin="230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group id="Group 172" o:spid="_x0000_s1199" style="position:absolute;left:2304;top:3360;width:480;height:480" coordorigin="230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line id="Line 173" o:spid="_x0000_s1200" style="position:absolute;visibility:visible;mso-wrap-style:square" from="2304,3600" to="27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XvMIAAADcAAAADwAAAGRycy9kb3ducmV2LnhtbERPy2oCMRTdF/yHcAV3NaMLkdEoPhCl&#10;tZSqG3eX5DoZndwMk1Snfn2zKHR5OO/pvHWVuFMTSs8KBv0MBLH2puRCwem4eR2DCBHZYOWZFPxQ&#10;gPms8zLF3PgHf9H9EAuRQjjkqMDGWOdSBm3JYej7mjhxF984jAk2hTQNPlK4q+Qwy0bSYcmpwWJN&#10;K0v6dvh2Cpbr6/njfbu0UeuT8Z/+WO7fnkr1uu1iAiJSG//Ff+6dUTAepfnpTDoC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gXvMIAAADcAAAADwAAAAAAAAAAAAAA&#10;AAChAgAAZHJzL2Rvd25yZXYueG1sUEsFBgAAAAAEAAQA+QAAAJADAAAAAA==&#10;" strokecolor="windowText">
                                  <v:stroke dashstyle="dash"/>
                                </v:line>
                                <v:line id="Line 174" o:spid="_x0000_s1201" style="position:absolute;rotation:-90;visibility:visible;mso-wrap-style:square" from="2304,3600" to="27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WuusUAAADcAAAADwAAAGRycy9kb3ducmV2LnhtbESP3WrCQBSE7wu+w3IE7+pGwSDRVVQs&#10;FFpo/QFvj9ljNpg9G7OrSd++Wyh4OczMN8x82dlKPKjxpWMFo2ECgjh3uuRCwfHw9joF4QOyxsox&#10;KfghD8tF72WOmXYt7+ixD4WIEPYZKjAh1JmUPjdk0Q9dTRy9i2sshiibQuoG2wi3lRwnSSotlhwX&#10;DNa0MZRf93erwH4cPk9f9/N369epcafJbYzbm1KDfreagQjUhWf4v/2uFUzTE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Wu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75" o:spid="_x0000_s1202" style="position:absolute;left:2784;top:3360;width:480;height:480" coordorigin="278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<v:line id="Line 176" o:spid="_x0000_s1203" style="position:absolute;visibility:visible;mso-wrap-style:square" from="2784,3600" to="32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RB8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0TGv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LRB8IAAADcAAAADwAAAAAAAAAAAAAA&#10;AAChAgAAZHJzL2Rvd25yZXYueG1sUEsFBgAAAAAEAAQA+QAAAJADAAAAAA==&#10;" strokecolor="windowText">
                                  <v:stroke dashstyle="dash"/>
                                </v:line>
                                <v:line id="Line 177" o:spid="_x0000_s1204" style="position:absolute;rotation:-90;visibility:visible;mso-wrap-style:square" from="2784,3600" to="32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oAcUAAADcAAAADwAAAGRycy9kb3ducmV2LnhtbESP3WoCMRSE7wu+QzhC72pWQdHVKCoW&#10;Ci1Yf8Db4+a4WdycrJvobt++KQi9HGbmG2a2aG0pHlT7wrGCfi8BQZw5XXCu4Hh4fxuD8AFZY+mY&#10;FPyQh8W88zLDVLuGd/TYh1xECPsUFZgQqlRKnxmy6HuuIo7exdUWQ5R1LnWNTYTbUg6SZCQtFhwX&#10;DFa0NpRd93erwH4evk7b+/m78auRcafhbYCbm1Kv3XY5BRGoDf/hZ/tDKxgPJ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9oA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78" o:spid="_x0000_s1205" style="position:absolute;left:3264;top:2880;width:960;height:960" coordorigin="326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          <v:group id="Group 179" o:spid="_x0000_s1206" style="position:absolute;left:3264;top:2880;width:960;height:480" coordorigin="326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      <v:group id="Group 180" o:spid="_x0000_s1207" style="position:absolute;left:3264;top:2880;width:480;height:480" coordorigin="326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              <v:line id="Line 181" o:spid="_x0000_s1208" style="position:absolute;visibility:visible;mso-wrap-style:square" from="3264,3120" to="37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m7cUAAADcAAAADwAAAGRycy9kb3ducmV2LnhtbESPQWsCMRSE7wX/Q3iCt5pVqMhqFG0p&#10;LbVSql68PZLnZu3mZdlEXf31TaHgcZiZb5jpvHWVOFMTSs8KBv0MBLH2puRCwW77+jgGESKywcoz&#10;KbhSgPms8zDF3PgLf9N5EwuRIBxyVGBjrHMpg7bkMPR9TZy8g28cxiSbQpoGLwnuKjnMspF0WHJa&#10;sFjTsyX9szk5BcuX4369elvaqPXO+C+/LT8/bkr1uu1iAiJSG+/h//a7UTB+G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rm7cUAAADcAAAADwAAAAAAAAAA&#10;AAAAAAChAgAAZHJzL2Rvd25yZXYueG1sUEsFBgAAAAAEAAQA+QAAAJMDAAAAAA==&#10;" strokecolor="windowText">
                                  <v:stroke dashstyle="dash"/>
                                </v:line>
                                <v:line id="Line 182" o:spid="_x0000_s1209" style="position:absolute;rotation:-90;visibility:visible;mso-wrap-style:square" from="3264,3120" to="37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df68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ul4B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df6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83" o:spid="_x0000_s1210" style="position:absolute;left:3744;top:2880;width:480;height:480" coordorigin="374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            <v:line id="Line 184" o:spid="_x0000_s1211" style="position:absolute;visibility:visible;mso-wrap-style:square" from="3744,3120" to="422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dAc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0TP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TdAcIAAADcAAAADwAAAAAAAAAAAAAA&#10;AAChAgAAZHJzL2Rvd25yZXYueG1sUEsFBgAAAAAEAAQA+QAAAJADAAAAAA==&#10;" strokecolor="windowText">
                                  <v:stroke dashstyle="dash"/>
                                </v:line>
                                <v:line id="Line 185" o:spid="_x0000_s1212" style="position:absolute;rotation:-90;visibility:visible;mso-wrap-style:square" from="3744,3120" to="422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kB8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ul4C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lkB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186" o:spid="_x0000_s1213" style="position:absolute;left:3264;top:3360;width:960;height:480" coordorigin="326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      <v:group id="Group 187" o:spid="_x0000_s1214" style="position:absolute;left:3264;top:3360;width:480;height:480" coordorigin="326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              <v:line id="Line 188" o:spid="_x0000_s1215" style="position:absolute;visibility:visible;mso-wrap-style:square" from="3264,3600" to="37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2M8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JhfwD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h2M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89" o:spid="_x0000_s1216" style="position:absolute;rotation:-90;visibility:visible;mso-wrap-style:square" from="3264,3600" to="37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PNcUAAADcAAAADwAAAGRycy9kb3ducmV2LnhtbESPQWsCMRSE74X+h/AK3mq2Yq2sRlFR&#10;EFrQquD1uXlulm5e1k10139vCoUeh5n5hhlPW1uKG9W+cKzgrZuAIM6cLjhXcNivXocgfEDWWDom&#10;BXfyMJ08P40x1a7hb7rtQi4ihH2KCkwIVSqlzwxZ9F1XEUfv7GqLIco6l7rGJsJtKXtJMpAWC44L&#10;BitaGMp+dlerwH7uv46b62nb+PnAuOP7pYfLi1Kdl3Y2AhGoDf/hv/ZaKxj2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PN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90" o:spid="_x0000_s1217" style="position:absolute;left:3744;top:3360;width:480;height:480" coordorigin="374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            <v:line id="Line 191" o:spid="_x0000_s1218" style="position:absolute;visibility:visible;mso-wrap-style:square" from="3744,3600" to="422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N38UAAADcAAAADwAAAGRycy9kb3ducmV2LnhtbESPQWsCMRSE7wX/Q3hCbzWriMhqFK2U&#10;llopVS/eHslzs3bzsmxSXf31TaHgcZiZb5jpvHWVOFMTSs8K+r0MBLH2puRCwX738jQGESKywcoz&#10;KbhSgPms8zDF3PgLf9F5GwuRIBxyVGBjrHMpg7bkMPR8TZy8o28cxiSbQpoGLwnuKjnIspF0WHJa&#10;sFjTsyX9vf1xCpar02Gzfl3aqPXe+E+/Kz/eb0o9dtvFBESkNt7D/+03o2A8HM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ZN38UAAADcAAAADwAAAAAAAAAA&#10;AAAAAAChAgAAZHJzL2Rvd25yZXYueG1sUEsFBgAAAAAEAAQA+QAAAJMDAAAAAA==&#10;" strokecolor="windowText">
                                  <v:stroke dashstyle="dash"/>
                                </v:line>
                                <v:line id="Line 192" o:spid="_x0000_s1219" style="position:absolute;rotation:-90;visibility:visible;mso-wrap-style:square" from="3744,3600" to="422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02cUAAADcAAAADwAAAGRycy9kb3ducmV2LnhtbESPQWsCMRSE70L/Q3gFb5pVVGRrFBWF&#10;QgWtFry+bl43Szcv6ya6679vCoLHYWa+YWaL1pbiRrUvHCsY9BMQxJnTBecKvk7b3hSED8gaS8ek&#10;4E4eFvOXzgxT7Rr+pNsx5CJC2KeowIRQpVL6zJBF33cVcfR+XG0xRFnnUtfYRLgt5TBJJtJiwXHB&#10;YEVrQ9nv8WoV2I/T7ry/fh8av5oYdx5fhri5KNV9bZdvIAK14Rl+tN+1gulo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v02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193" o:spid="_x0000_s1220" style="position:absolute;left:4224;top:1920;width:1920;height:1920" coordorigin="4224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<v:group id="Group 194" o:spid="_x0000_s1221" style="position:absolute;left:4224;top:1920;width:1920;height:960" coordorigin="4224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  <v:group id="Group 195" o:spid="_x0000_s1222" style="position:absolute;left:4224;top:1920;width:960;height:960" coordorigin="422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          <v:group id="Group 196" o:spid="_x0000_s1223" style="position:absolute;left:4224;top:1920;width:960;height:480" coordorigin="422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        <v:group id="Group 197" o:spid="_x0000_s1224" style="position:absolute;left:4224;top:1920;width:480;height:480" coordorigin="422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              <v:line id="Line 198" o:spid="_x0000_s1225" style="position:absolute;visibility:visible;mso-wrap-style:square" from="4224,2160" to="470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+oscAAADcAAAADwAAAGRycy9kb3ducmV2LnhtbESPQUsDMRSE7wX/Q3iCtzZrLaWsTRe3&#10;RZRWEdtevD2S52bt5mXZxHbrr28EweMwM98w86J3jThSF2rPCm5HGQhi7U3NlYL97nE4AxEissHG&#10;Myk4U4BicTWYY278id/puI2VSBAOOSqwMba5lEFbchhGviVO3qfvHMYku0qaDk8J7ho5zrKpdFhz&#10;WrDY0tKSPmy/nYJy9fXxunkqbdR6b/yb39Uv6x+lbq77h3sQkfr4H/5rPxsFs7sJ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oD6ixwAAANwAAAAPAAAAAAAA&#10;AAAAAAAAAKECAABkcnMvZG93bnJldi54bWxQSwUGAAAAAAQABAD5AAAAlQMAAAAA&#10;" strokecolor="windowText">
                                  <v:stroke dashstyle="dash"/>
                                </v:line>
                                <v:line id="Line 199" o:spid="_x0000_s1226" style="position:absolute;rotation:-90;visibility:visible;mso-wrap-style:square" from="4224,2160" to="470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2HpM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ulo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2Hp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00" o:spid="_x0000_s1227" style="position:absolute;left:4704;top:1920;width:480;height:480" coordorigin="470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        <v:line id="Line 201" o:spid="_x0000_s1228" style="position:absolute;visibility:visible;mso-wrap-style:square" from="4704,2160" to="51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DTcUAAADcAAAADwAAAGRycy9kb3ducmV2LnhtbESPQWsCMRSE7wX/Q3iCt5rVgshqFG0p&#10;LbVSql68PZLnZu3mZdlEXf31TaHgcZiZb5jpvHWVOFMTSs8KBv0MBLH2puRCwW77+jgGESKywcoz&#10;KbhSgPms8zDF3PgLf9N5EwuRIBxyVGBjrHMpg7bkMPR9TZy8g28cxiSbQpoGLwnuKjnMspF0WHJa&#10;sFjTsyX9szk5BcuX4369elvaqPXO+C+/LT8/bkr1uu1iAiJSG+/h//a7UTB+G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UDTcUAAADcAAAADwAAAAAAAAAA&#10;AAAAAAChAgAAZHJzL2Rvd25yZXYueG1sUEsFBgAAAAAEAAQA+QAAAJMDAAAAAA==&#10;" strokecolor="windowText">
                                  <v:stroke dashstyle="dash"/>
                                </v:line>
                                <v:line id="Line 202" o:spid="_x0000_s1229" style="position:absolute;rotation:-90;visibility:visible;mso-wrap-style:square" from="4704,2160" to="518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6S8UAAADcAAAADwAAAGRycy9kb3ducmV2LnhtbESP3WoCMRSE7wt9h3AK3tWsSkVWo9ii&#10;IFSof+DtcXO6Wbo5WTfRXd/eCAUvh5n5hpnMWluKK9W+cKyg101AEGdOF5wrOOyX7yMQPiBrLB2T&#10;ght5mE1fXyaYatfwlq67kIsIYZ+iAhNClUrpM0MWfddVxNH7dbXFEGWdS11jE+G2lP0kGUqLBccF&#10;gxV9Gcr+dherwH7v18efy2nT+M+hccePcx8XZ6U6b+18DCJQG57h//ZKKxgNBvA4E4+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i6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03" o:spid="_x0000_s1230" style="position:absolute;left:4224;top:2400;width:960;height:480" coordorigin="422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    <v:group id="Group 204" o:spid="_x0000_s1231" style="position:absolute;left:4224;top:2400;width:480;height:480" coordorigin="422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            <v:line id="Line 205" o:spid="_x0000_s1232" style="position:absolute;visibility:visible;mso-wrap-style:square" from="4224,2640" to="470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Sies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AZpbX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SiesIAAADcAAAADwAAAAAAAAAAAAAA&#10;AAChAgAAZHJzL2Rvd25yZXYueG1sUEsFBgAAAAAEAAQA+QAAAJADAAAAAA==&#10;" strokecolor="windowText">
                                  <v:stroke dashstyle="dash"/>
                                </v:line>
                                <v:line id="Line 206" o:spid="_x0000_s1233" style="position:absolute;rotation:-90;visibility:visible;mso-wrap-style:square" from="4224,2640" to="470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bfMUAAADcAAAADwAAAGRycy9kb3ducmV2LnhtbESPQWvCQBSE70L/w/IK3nTTgKLRVdrS&#10;gmChVgWvz+wzG8y+jdnVpP/eFQo9DjPzDTNfdrYSN2p86VjByzABQZw7XXKhYL/7HExA+ICssXJM&#10;Cn7Jw3Lx1Jtjpl3LP3TbhkJECPsMFZgQ6kxKnxuy6IeuJo7eyTUWQ5RNIXWDbYTbSqZJMpYWS44L&#10;Bmt6N5Sft1erwK53X4fv63HT+rexcYfRJcWPi1L95+51BiJQF/7Df+2VVjBJp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kbf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07" o:spid="_x0000_s1234" style="position:absolute;left:4704;top:2400;width:480;height:480" coordorigin="470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              <v:line id="Line 208" o:spid="_x0000_s1235" style="position:absolute;visibility:visible;mso-wrap-style:square" from="4704,2640" to="51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Tk8YAAADcAAAADwAAAGRycy9kb3ducmV2LnhtbESPT2sCMRTE74LfITyhN83qQWQ1SlVK&#10;i7WIfy69PZLXzdbNy7KJuvXTN4WCx2FmfsPMFq2rxJWaUHpWMBxkIIi1NyUXCk7Hl/4ERIjIBivP&#10;pOCHAizm3c4Mc+NvvKfrIRYiQTjkqMDGWOdSBm3JYRj4mjh5X75xGJNsCmkavCW4q+Qoy8bSYclp&#10;wWJNK0v6fLg4Bcv19+fH++vSRq1Pxu/8sdxu7ko99drnKYhIbXyE/9tvRsFkNIa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nk5PGAAAA3AAAAA8AAAAAAAAA&#10;AAAAAAAAoQIAAGRycy9kb3ducmV2LnhtbFBLBQYAAAAABAAEAPkAAACUAwAAAAA=&#10;" strokecolor="windowText">
                                  <v:stroke dashstyle="dash"/>
                                </v:line>
                                <v:line id="Line 209" o:spid="_x0000_s1236" style="position:absolute;rotation:-90;visibility:visible;mso-wrap-style:square" from="4704,2640" to="518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oqlcUAAADcAAAADwAAAGRycy9kb3ducmV2LnhtbESPQWvCQBSE70L/w/KE3nRjoCrRVaxY&#10;KLRQq4LXZ/aZDWbfxuxq0n/fLQg9DjPzDTNfdrYSd2p86VjBaJiAIM6dLrlQcNi/DaYgfEDWWDkm&#10;BT/kYbl46s0x067lb7rvQiEihH2GCkwIdSalzw1Z9ENXE0fv7BqLIcqmkLrBNsJtJdMkGUuLJccF&#10;gzWtDeWX3c0qsB/7z+PX7bRt/evYuOPLNcXNVannfreagQjUhf/wo/2uFUzTC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oql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10" o:spid="_x0000_s1237" style="position:absolute;left:5184;top:1920;width:960;height:960" coordorigin="5184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          <v:group id="Group 211" o:spid="_x0000_s1238" style="position:absolute;left:5184;top:1920;width:960;height:480" coordorigin="5184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      <v:group id="Group 212" o:spid="_x0000_s1239" style="position:absolute;left:5184;top:1920;width:480;height:480" coordorigin="518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          <v:line id="Line 213" o:spid="_x0000_s1240" style="position:absolute;visibility:visible;mso-wrap-style:square" from="5184,2160" to="56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KufM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AZpfn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UKufMIAAADcAAAADwAAAAAAAAAAAAAA&#10;AAChAgAAZHJzL2Rvd25yZXYueG1sUEsFBgAAAAAEAAQA+QAAAJADAAAAAA==&#10;" strokecolor="windowText">
                                  <v:stroke dashstyle="dash"/>
                                </v:line>
                                <v:line id="Line 214" o:spid="_x0000_s1241" style="position:absolute;rotation:-90;visibility:visible;mso-wrap-style:square" from="5184,2160" to="566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8XesUAAADcAAAADwAAAGRycy9kb3ducmV2LnhtbESPQWvCQBSE74X+h+UVeqsbAxVJsxEr&#10;FgotaLXg9TX7zIZm38bsauK/dwXB4zAz3zD5bLCNOFHna8cKxqMEBHHpdM2Vgt/tx8sUhA/IGhvH&#10;pOBMHmbF40OOmXY9/9BpEyoRIewzVGBCaDMpfWnIoh+5ljh6e9dZDFF2ldQd9hFuG5kmyURarDku&#10;GGxpYaj83xytAvu1/d6tjn/r3r9PjNu9HlJcHpR6fhrmbyACDeEevrU/tYJpOob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8Xe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15" o:spid="_x0000_s1242" style="position:absolute;left:5664;top:1920;width:480;height:480" coordorigin="5664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        <v:line id="Line 216" o:spid="_x0000_s1243" style="position:absolute;visibility:visible;mso-wrap-style:square" from="5664,2160" to="61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ox8MAAADcAAAADwAAAGRycy9kb3ducmV2LnhtbERPz2vCMBS+C/sfwhvspqk7DOlMRTfG&#10;hk5E7WW3R/JsujUvpYla99ebg+Dx4/s9nfWuESfqQu1ZwXiUgSDW3tRcKSj3H8MJiBCRDTaeScGF&#10;AsyKh8EUc+PPvKXTLlYihXDIUYGNsc2lDNqSwzDyLXHiDr5zGBPsKmk6PKdw18jnLHuRDmtODRZb&#10;erOk/3ZHp2Dx/vuzXn0ubNS6NH7j9/X38l+pp8d+/goiUh/v4pv7yyiYjNPa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YaMfDAAAA3AAAAA8AAAAAAAAAAAAA&#10;AAAAoQIAAGRycy9kb3ducmV2LnhtbFBLBQYAAAAABAAEAPkAAACRAwAAAAA=&#10;" strokecolor="windowText">
                                  <v:stroke dashstyle="dash"/>
                                </v:line>
                                <v:line id="Line 217" o:spid="_x0000_s1244" style="position:absolute;rotation:-90;visibility:visible;mso-wrap-style:square" from="5664,2160" to="6144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RwcYAAADcAAAADwAAAGRycy9kb3ducmV2LnhtbESP3WrCQBSE7wu+w3KE3tWNQkWjm2BL&#10;C4UWWn/A22P2mA1mz8bsatK3d4VCL4eZ+YZZ5r2txZVaXzlWMB4lIIgLpysuFey2708zED4ga6wd&#10;k4Jf8pBng4clptp1vKbrJpQiQtinqMCE0KRS+sKQRT9yDXH0jq61GKJsS6lb7CLc1nKSJFNpseK4&#10;YLChV0PFaXOxCuzn9mv/fTn8dP5latz++TzBt7NSj8N+tQARqA//4b/2h1YwG8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10c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18" o:spid="_x0000_s1245" style="position:absolute;left:5184;top:2400;width:960;height:480" coordorigin="5184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            <v:group id="Group 219" o:spid="_x0000_s1246" style="position:absolute;left:5184;top:2400;width:480;height:480" coordorigin="518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              <v:line id="Line 220" o:spid="_x0000_s1247" style="position:absolute;visibility:visible;mso-wrap-style:square" from="5184,2640" to="56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iwsYAAADcAAAADwAAAGRycy9kb3ducmV2LnhtbESPT2sCMRTE74V+h/AK3mrWUkRWo/iH&#10;UtFKqXrx9kiem203L8sm6uqnbwoFj8PM/IYZTVpXiTM1ofSsoNfNQBBrb0ouFOx3b88DECEiG6w8&#10;k4IrBZiMHx9GmBt/4S86b2MhEoRDjgpsjHUuZdCWHIaur4mTd/SNw5hkU0jT4CXBXSVfsqwvHZac&#10;FizWNLekf7Ynp2C2+D5s1u8zG7XeG//pd+XH6qZU56mdDkFEauM9/N9eGgWD3iv8nUlHQI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VYsLGAAAA3AAAAA8AAAAAAAAA&#10;AAAAAAAAoQIAAGRycy9kb3ducmV2LnhtbFBLBQYAAAAABAAEAPkAAACUAwAAAAA=&#10;" strokecolor="windowText">
                                  <v:stroke dashstyle="dash"/>
                                </v:line>
                                <v:line id="Line 221" o:spid="_x0000_s1248" style="position:absolute;rotation:-90;visibility:visible;mso-wrap-style:square" from="5184,2640" to="566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jbxM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ulwD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jbx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22" o:spid="_x0000_s1249" style="position:absolute;left:5664;top:2400;width:480;height:480" coordorigin="5664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              <v:line id="Line 223" o:spid="_x0000_s1250" style="position:absolute;visibility:visible;mso-wrap-style:square" from="5664,2640" to="61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BfLcYAAADcAAAADwAAAGRycy9kb3ducmV2LnhtbESPT2sCMRTE74LfITzBm2b1ILIaRS2l&#10;pa0U/1y8PZLnZnXzsmxS3fbTNwWhx2FmfsPMl62rxI2aUHpWMBpmIIi1NyUXCo6H58EURIjIBivP&#10;pOCbAiwX3c4cc+PvvKPbPhYiQTjkqMDGWOdSBm3JYRj6mjh5Z984jEk2hTQN3hPcVXKcZRPpsOS0&#10;YLGmjSV93X85Beuny2n7/rK2Ueuj8Z/+UH68/SjV77WrGYhIbfwPP9qvRsF0NIa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wXy3GAAAA3AAAAA8AAAAAAAAA&#10;AAAAAAAAoQIAAGRycy9kb3ducmV2LnhtbFBLBQYAAAAABAAEAPkAAACUAwAAAAA=&#10;" strokecolor="windowText">
                                  <v:stroke dashstyle="dash"/>
                                </v:line>
                                <v:line id="Line 224" o:spid="_x0000_s1251" style="position:absolute;rotation:-90;visibility:visible;mso-wrap-style:square" from="5664,2640" to="6144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mK8UAAADcAAAADwAAAGRycy9kb3ducmV2LnhtbESPQWvCQBSE70L/w/IKvelGiyJpNtKK&#10;hYKCVgteX7Ov2dDs25hdTfz33YLgcZiZb5hs0dtaXKj1lWMF41ECgrhwuuJSwdfhfTgH4QOyxtox&#10;KbiSh0X+MMgw1a7jT7rsQykihH2KCkwITSqlLwxZ9CPXEEfvx7UWQ5RtKXWLXYTbWk6SZCYtVhwX&#10;DDa0NFT87s9WgV0fNsft+XvX+beZccfpaYKrk1JPj/3rC4hAfbiHb+0PrWA+f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3mK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25" o:spid="_x0000_s1252" style="position:absolute;left:4224;top:2880;width:1920;height:960" coordorigin="4224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<v:group id="Group 226" o:spid="_x0000_s1253" style="position:absolute;left:4224;top:2880;width:960;height:960" coordorigin="422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      <v:group id="Group 227" o:spid="_x0000_s1254" style="position:absolute;left:4224;top:2880;width:960;height:480" coordorigin="422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<v:group id="Group 228" o:spid="_x0000_s1255" style="position:absolute;left:4224;top:2880;width:480;height:480" coordorigin="422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              <v:line id="Line 229" o:spid="_x0000_s1256" style="position:absolute;visibility:visible;mso-wrap-style:square" from="4224,3120" to="470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0H8YAAADcAAAADwAAAGRycy9kb3ducmV2LnhtbESPT2sCMRTE7wW/Q3hCbzVrKUVWo2hL&#10;aWkV8c/F2yN5blY3L8sm1W0/vREEj8PM/IYZTVpXiRM1ofSsoN/LQBBrb0ouFGw3H08DECEiG6w8&#10;k4I/CjAZdx5GmBt/5hWd1rEQCcIhRwU2xjqXMmhLDkPP18TJ2/vGYUyyKaRp8JzgrpLPWfYqHZac&#10;FizW9GZJH9e/TsHs/bBb/HzObNR6a/zSb8r5979Sj912OgQRqY338K39ZRQMshe4nklHQI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M9B/GAAAA3AAAAA8AAAAAAAAA&#10;AAAAAAAAoQIAAGRycy9kb3ducmV2LnhtbFBLBQYAAAAABAAEAPkAAACUAwAAAAA=&#10;" strokecolor="windowText">
                                  <v:stroke dashstyle="dash"/>
                                </v:line>
                                <v:line id="Line 230" o:spid="_x0000_s1257" style="position:absolute;rotation:-90;visibility:visible;mso-wrap-style:square" from="4224,3120" to="470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FNGcUAAADcAAAADwAAAGRycy9kb3ducmV2LnhtbESPQWvCQBSE7wX/w/KE3urGgCLRVVQU&#10;Ci201YLXZ/aZDWbfJtnVpP++Wyh4HGbmG2ax6m0l7tT60rGC8SgBQZw7XXKh4Pu4f5mB8AFZY+WY&#10;FPyQh9Vy8LTATLuOv+h+CIWIEPYZKjAh1JmUPjdk0Y9cTRy9i2sthijbQuoWuwi3lUyTZCotlhwX&#10;DNa0NZRfDzerwL4d308ft/Nn5zdT406TJsVdo9TzsF/PQQTqwyP8337VCmbJB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FNG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31" o:spid="_x0000_s1258" style="position:absolute;left:4704;top:2880;width:480;height:480" coordorigin="470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              <v:line id="Line 232" o:spid="_x0000_s1259" style="position:absolute;visibility:visible;mso-wrap-style:square" from="4704,3120" to="51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J8MUAAADcAAAADwAAAGRycy9kb3ducmV2LnhtbESPQWsCMRSE7wX/Q3iCt5qtB5HVKNpS&#10;lNoiXb14eyTPzermZdmkuvbXN4VCj8PMfMPMFp2rxZXaUHlW8DTMQBBrbyouFRz2r48TECEiG6w9&#10;k4I7BVjMew8zzI2/8Sddi1iKBOGQowIbY5NLGbQlh2HoG+LknXzrMCbZltK0eEtwV8tRlo2lw4rT&#10;gsWGni3pS/HlFKxezseP7Xplo9YH43d+X72/fSs16HfLKYhIXfwP/7U3RsEkG8HvmX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nJ8MUAAADcAAAADwAAAAAAAAAA&#10;AAAAAAChAgAAZHJzL2Rvd25yZXYueG1sUEsFBgAAAAAEAAQA+QAAAJMDAAAAAA==&#10;" strokecolor="windowText">
                                  <v:stroke dashstyle="dash"/>
                                </v:line>
                                <v:line id="Line 233" o:spid="_x0000_s1260" style="position:absolute;rotation:-90;visibility:visible;mso-wrap-style:square" from="4704,3120" to="518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Rw9sUAAADcAAAADwAAAGRycy9kb3ducmV2LnhtbESP3WoCMRSE7wt9h3CE3tWsloqsRrFi&#10;odCCv+DtcXPcLG5O1k10t29vBMHLYWa+YcbT1pbiSrUvHCvodRMQxJnTBecKdtvv9yEIH5A1lo5J&#10;wT95mE5eX8aYatfwmq6bkIsIYZ+iAhNClUrpM0MWfddVxNE7utpiiLLOpa6xiXBbyn6SDKTFguOC&#10;wYrmhrLT5mIV2N/t3355Oawa/zUwbv957uPirNRbp52NQARqwzP8aP9oBcPkA+5n4hG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Rw9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34" o:spid="_x0000_s1261" style="position:absolute;left:4224;top:3360;width:960;height:480" coordorigin="422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<v:group id="Group 235" o:spid="_x0000_s1262" style="position:absolute;left:4224;top:3360;width:480;height:480" coordorigin="422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<v:line id="Line 236" o:spid="_x0000_s1263" style="position:absolute;visibility:visible;mso-wrap-style:square" from="4224,3600" to="470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/y8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k1r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//8vDAAAA3AAAAA8AAAAAAAAAAAAA&#10;AAAAoQIAAGRycy9kb3ducmV2LnhtbFBLBQYAAAAABAAEAPkAAACRAwAAAAA=&#10;" strokecolor="windowText">
                                  <v:stroke dashstyle="dash"/>
                                </v:line>
                                <v:line id="Line 237" o:spid="_x0000_s1264" style="position:absolute;rotation:-90;visibility:visible;mso-wrap-style:square" from="4224,3600" to="470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JGzcUAAADcAAAADwAAAGRycy9kb3ducmV2LnhtbESPQWsCMRSE74X+h/AK3mq2grauRlFR&#10;ECpoVfD63Dw3Szcv6ya6239vCoUeh5n5hhlPW1uKO9W+cKzgrZuAIM6cLjhXcDysXj9A+ICssXRM&#10;Cn7Iw3Ty/DTGVLuGv+i+D7mIEPYpKjAhVKmUPjNk0XddRRy9i6sthijrXOoamwi3pewlyUBaLDgu&#10;GKxoYSj73t+sAvt52Jy2t/Ou8fOBcaf+tYfLq1Kdl3Y2AhGoDf/hv/ZaK3g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JGz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38" o:spid="_x0000_s1265" style="position:absolute;left:4704;top:3360;width:480;height:480" coordorigin="470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<v:line id="Line 239" o:spid="_x0000_s1266" style="position:absolute;visibility:visible;mso-wrap-style:square" from="4704,3600" to="51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OIscAAADcAAAADwAAAGRycy9kb3ducmV2LnhtbESPzU7DMBCE70h9B2uReqMOHAoNdaOm&#10;qALxI0TaC7eVvY3TxusoNm3g6TESUo+jmflGMy8G14oj9aHxrOB6koEg1t40XCvYbtZXdyBCRDbY&#10;eiYF3xSgWIwu5pgbf+IPOlaxFgnCIUcFNsYulzJoSw7DxHfEydv53mFMsq+l6fGU4K6VN1k2lQ4b&#10;TgsWO1pZ0ofqyykoH/afby+PpY1ab41/95vm9flHqfHlsLwHEWmI5/B/+8kouJ1N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7M4ixwAAANwAAAAPAAAAAAAA&#10;AAAAAAAAAKECAABkcnMvZG93bnJldi54bWxQSwUGAAAAAAQABAD5AAAAlQMAAAAA&#10;" strokecolor="windowText">
                                  <v:stroke dashstyle="dash"/>
                                </v:line>
                                <v:line id="Line 240" o:spid="_x0000_s1267" style="position:absolute;rotation:-90;visibility:visible;mso-wrap-style:square" from="4704,3600" to="518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3JMYAAADcAAAADwAAAGRycy9kb3ducmV2LnhtbESPQWvCQBSE74L/YXmCt2ajoLapq1RR&#10;KLSg1YLX1+wzG5p9G7OrSf99t1DwOMzMN8x82dlK3KjxpWMFoyQFQZw7XXKh4PO4fXgE4QOyxsox&#10;KfghD8tFvzfHTLuWP+h2CIWIEPYZKjAh1JmUPjdk0SeuJo7e2TUWQ5RNIXWDbYTbSo7TdCotlhwX&#10;DNa0NpR/H65WgX07vp92169961dT406Tyxg3F6WGg+7lGUSgLtzD/+1XrWD2NIO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Bdy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41" o:spid="_x0000_s1268" style="position:absolute;left:5184;top:2880;width:960;height:960" coordorigin="5184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<v:group id="Group 242" o:spid="_x0000_s1269" style="position:absolute;left:5184;top:2880;width:960;height:480" coordorigin="5184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<v:group id="Group 243" o:spid="_x0000_s1270" style="position:absolute;left:5184;top:2880;width:480;height:480" coordorigin="518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          <v:line id="Line 244" o:spid="_x0000_s1271" style="position:absolute;visibility:visible;mso-wrap-style:square" from="5184,3120" to="56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zzcMAAADcAAAADwAAAGRycy9kb3ducmV2LnhtbERPy04CMRTdk/gPzTVhJx1YoA4UAhiD&#10;QY3hsWF3016mo9PbybTAwNfThQnLk/MeT1tXiRM1ofSsoN/LQBBrb0ouFOy2708vIEJENlh5JgUX&#10;CjCdPHTGmBt/5jWdNrEQKYRDjgpsjHUuZdCWHIaer4kTd/CNw5hgU0jT4DmFu0oOsmwoHZacGizW&#10;tLCk/zZHp2D+9rv//lzObdR6Z/yP35Zfq6tS3cd2NgIRqY138b/7wyh4fk3z05l0BOTk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J883DAAAA3AAAAA8AAAAAAAAAAAAA&#10;AAAAoQIAAGRycy9kb3ducmV2LnhtbFBLBQYAAAAABAAEAPkAAACRAwAAAAA=&#10;" strokecolor="windowText">
                                  <v:stroke dashstyle="dash"/>
                                </v:line>
                                <v:line id="Line 245" o:spid="_x0000_s1272" style="position:absolute;rotation:-90;visibility:visible;mso-wrap-style:square" from="5184,3120" to="566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Ky8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3gb9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RKy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46" o:spid="_x0000_s1273" style="position:absolute;left:5664;top:2880;width:480;height:480" coordorigin="5664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    <v:line id="Line 247" o:spid="_x0000_s1274" style="position:absolute;visibility:visible;mso-wrap-style:square" from="5664,3120" to="61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pFsMAAADcAAAADwAAAGRycy9kb3ducmV2LnhtbERPTWsCMRC9C/0PYQreNFsPVrZG0Yoo&#10;VSlVL70NybjZdjNZNlHX/vrmIHh8vO/xtHWVuFATSs8KXvoZCGLtTcmFguNh2RuBCBHZYOWZFNwo&#10;wHTy1BljbvyVv+iyj4VIIRxyVGBjrHMpg7bkMPR9TZy4k28cxgSbQpoGryncVXKQZUPpsOTUYLGm&#10;d0v6d392CuaLn+/dZjW3Ueuj8Z/+UG4//pTqPrezNxCR2vgQ391ro+B1lNam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maRbDAAAA3AAAAA8AAAAAAAAAAAAA&#10;AAAAoQIAAGRycy9kb3ducmV2LnhtbFBLBQYAAAAABAAEAPkAAACRAwAAAAA=&#10;" strokecolor="windowText">
                                  <v:stroke dashstyle="dash"/>
                                </v:line>
                                <v:line id="Line 248" o:spid="_x0000_s1275" style="position:absolute;rotation:-90;visibility:visible;mso-wrap-style:square" from="5664,3120" to="6144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QEMYAAADcAAAADwAAAGRycy9kb3ducmV2LnhtbESPQWvCQBSE7wX/w/IEb81GQWtTV6mi&#10;UKhgqwWvr9lnNjT7NmZXk/77rlDwOMzMN8xs0dlKXKnxpWMFwyQFQZw7XXKh4OuweZyC8AFZY+WY&#10;FPySh8W89zDDTLuWP+m6D4WIEPYZKjAh1JmUPjdk0SeuJo7eyTUWQ5RNIXWDbYTbSo7SdCItlhwX&#10;DNa0MpT/7C9WgX0/bI+7y/dH65cT447j8wjXZ6UG/e71BUSgLtzD/+03reBp+gy3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L0BD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49" o:spid="_x0000_s1276" style="position:absolute;left:5184;top:3360;width:960;height:480" coordorigin="5184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<v:group id="Group 250" o:spid="_x0000_s1277" style="position:absolute;left:5184;top:3360;width:480;height:480" coordorigin="518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              <v:line id="Line 251" o:spid="_x0000_s1278" style="position:absolute;visibility:visible;mso-wrap-style:square" from="5184,3600" to="56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jE8cAAADcAAAADwAAAGRycy9kb3ducmV2LnhtbESPQUsDMRSE7wX/Q3iCtzZrkbasTRe3&#10;RZRWEdtevD2S52bt5mXZxHbrr28EweMwM98w86J3jThSF2rPCm5HGQhi7U3NlYL97nE4AxEissHG&#10;Myk4U4BicTWYY278id/puI2VSBAOOSqwMba5lEFbchhGviVO3qfvHMYku0qaDk8J7ho5zrKJdFhz&#10;WrDY0tKSPmy/nYJy9fXxunkqbdR6b/yb39Uv6x+lbq77h3sQkfr4H/5rPxsF09kd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q2MTxwAAANwAAAAPAAAAAAAA&#10;AAAAAAAAAKECAABkcnMvZG93bnJldi54bWxQSwUGAAAAAAQABAD5AAAAlQMAAAAA&#10;" strokecolor="windowText">
                                  <v:stroke dashstyle="dash"/>
                                </v:line>
                                <v:line id="Line 252" o:spid="_x0000_s1279" style="position:absolute;rotation:-90;visibility:visible;mso-wrap-style:square" from="5184,3600" to="566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aFcUAAADcAAAADwAAAGRycy9kb3ducmV2LnhtbESPQWvCQBSE74L/YXlCb7qpoJU0G6mi&#10;ULDQVgteX7PPbDD7NmZXE/99t1DocZiZb5hs2dta3Kj1lWMFj5MEBHHhdMWlgq/DdrwA4QOyxtox&#10;KbiTh2U+HGSYatfxJ932oRQRwj5FBSaEJpXSF4Ys+olriKN3cq3FEGVbSt1iF+G2ltMkmUuLFccF&#10;gw2tDRXn/dUqsLvD2/H9+v3R+dXcuOPsMsXNRamHUf/yDCJQH/7Df+1XreBpMYP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baF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53" o:spid="_x0000_s1280" style="position:absolute;left:5664;top:3360;width:480;height:480" coordorigin="5664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      <v:line id="Line 254" o:spid="_x0000_s1281" style="position:absolute;visibility:visible;mso-wrap-style:square" from="5664,3600" to="61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5e/MYAAADcAAAADwAAAGRycy9kb3ducmV2LnhtbESPQWsCMRSE7wX/Q3iCt5rVQ5XVKNpS&#10;WmqlVL14eyTPzdrNy7KJuvrrm0LB4zAz3zDTeesqcaYmlJ4VDPoZCGLtTcmFgt329XEMIkRkg5Vn&#10;UnClAPNZ52GKufEX/qbzJhYiQTjkqMDGWOdSBm3JYej7mjh5B984jEk2hTQNXhLcVXKYZU/SYclp&#10;wWJNz5b0z+bkFCxfjvv16m1po9Y747/8tvz8uCnV67aLCYhIbbyH/9vvRsFoPIS/M+kI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OXvzGAAAA3AAAAA8AAAAAAAAA&#10;AAAAAAAAoQIAAGRycy9kb3ducmV2LnhtbFBLBQYAAAAABAAEAPkAAACUAwAAAAA=&#10;" strokecolor="windowText">
                                  <v:stroke dashstyle="dash"/>
                                </v:line>
                                <v:line id="Line 255" o:spid="_x0000_s1282" style="position:absolute;rotation:-90;visibility:visible;mso-wrap-style:square" from="5664,3600" to="6144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n+sUAAADcAAAADwAAAGRycy9kb3ducmV2LnhtbESPQWsCMRSE74X+h/AK3mq2Sq2sRlFR&#10;EFrQquD1uXlulm5e1k10139vCoUeh5n5hhlPW1uKG9W+cKzgrZuAIM6cLjhXcNivXocgfEDWWDom&#10;BXfyMJ08P40x1a7hb7rtQi4ihH2KCkwIVSqlzwxZ9F1XEUfv7GqLIco6l7rGJsJtKXtJMpAWC44L&#10;BitaGMp+dlerwH7uv46b62nb+PnAuOP7pYfLi1Kdl3Y2AhGoDf/hv/ZaK/gY9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Pn+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257" o:spid="_x0000_s1283" style="position:absolute;left:2304;top:2112;width:2304;height:2112" coordorigin="2304,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group id="Group 258" o:spid="_x0000_s1284" style="position:absolute;left:2304;top:2112;width:3840;height:1920" coordorigin="2304,211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<v:group id="Group 259" o:spid="_x0000_s1285" style="position:absolute;left:2304;top:2112;width:1920;height:1920" coordorigin="2304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      <v:group id="Group 260" o:spid="_x0000_s1286" style="position:absolute;left:2304;top:2112;width:1920;height:960" coordorigin="2304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        <v:group id="Group 261" o:spid="_x0000_s1287" style="position:absolute;left:2304;top:2112;width:960;height:960" coordorigin="230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          <v:group id="Group 262" o:spid="_x0000_s1288" style="position:absolute;left:2304;top:2112;width:960;height:480" coordorigin="230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          <v:group id="Group 263" o:spid="_x0000_s1289" style="position:absolute;left:2304;top:2112;width:480;height:480" coordorigin="230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              <v:line id="Line 264" o:spid="_x0000_s1290" style="position:absolute;visibility:visible;mso-wrap-style:square" from="2304,2352" to="27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P7M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Dd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qj+zDAAAA3AAAAA8AAAAAAAAAAAAA&#10;AAAAoQIAAGRycy9kb3ducmV2LnhtbFBLBQYAAAAABAAEAPkAAACRAwAAAAA=&#10;" strokecolor="windowText">
                                  <v:stroke dashstyle="dash"/>
                                </v:line>
                                <v:line id="Line 265" o:spid="_x0000_s1291" style="position:absolute;rotation:-90;visibility:visible;mso-wrap-style:square" from="2304,2352" to="27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26sUAAADcAAAADwAAAGRycy9kb3ducmV2LnhtbESP3WrCQBSE7wu+w3IE7+pGwVSjq7Sl&#10;hUIL/oK3x+wxG8yejdnVpG/fLRR6OczMN8xi1dlK3KnxpWMFo2ECgjh3uuRCwWH//jgF4QOyxsox&#10;KfgmD6tl72GBmXYtb+m+C4WIEPYZKjAh1JmUPjdk0Q9dTRy9s2sshiibQuoG2wi3lRwnSSotlhwX&#10;DNb0aii/7G5Wgf3cfx3Xt9Om9S+pccfJdYxvV6UG/e55DiJQF/7Df+0PreApn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c26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66" o:spid="_x0000_s1292" style="position:absolute;left:2784;top:2112;width:480;height:480" coordorigin="278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<v:line id="Line 267" o:spid="_x0000_s1293" style="position:absolute;visibility:visible;mso-wrap-style:square" from="2784,2352" to="32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+BcYAAADcAAAADwAAAGRycy9kb3ducmV2LnhtbESPQWsCMRSE74X+h/AK3mq2HtayNUpt&#10;EYtWpOrF2yN5brbdvCybVFd/vSkUPA4z8w0zmnSuFkdqQ+VZwVM/A0Gsvam4VLDbzh6fQYSIbLD2&#10;TArOFGAyvr8bYWH8ib/ouImlSBAOBSqwMTaFlEFbchj6viFO3sG3DmOSbSlNi6cEd7UcZFkuHVac&#10;Fiw29GZJ/2x+nYLp+/d+tZxPbdR6Z/zab6vPxUWp3kP3+gIiUhdv4f/2h1EwzH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5vgXGAAAA3AAAAA8AAAAAAAAA&#10;AAAAAAAAoQIAAGRycy9kb3ducmV2LnhtbFBLBQYAAAAABAAEAPkAAACUAwAAAAA=&#10;" strokecolor="windowText">
                                  <v:stroke dashstyle="dash"/>
                                </v:line>
                                <v:line id="Line 268" o:spid="_x0000_s1294" style="position:absolute;rotation:-90;visibility:visible;mso-wrap-style:square" from="2784,2352" to="32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HA8UAAADcAAAADwAAAGRycy9kb3ducmV2LnhtbESP3WrCQBSE7wu+w3KE3tWNQmOJrqLS&#10;QqGF+lPw9pg9ZoPZszG7mvTtXaHg5TAz3zDTeWcrcaXGl44VDAcJCOLc6ZILBb+7j5c3ED4ga6wc&#10;k4I/8jCf9Z6mmGnX8oau21CICGGfoQITQp1J6XNDFv3A1cTRO7rGYoiyKaRusI1wW8lRkqTSYslx&#10;wWBNK0P5aXuxCuzX7nv/czmsW79Mjdu/nkf4flbqud8tJiACdeER/m9/agXjd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QHA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269" o:spid="_x0000_s1295" style="position:absolute;left:2304;top:2592;width:960;height:480" coordorigin="230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  <v:group id="Group 270" o:spid="_x0000_s1296" style="position:absolute;left:2304;top:2592;width:480;height:480" coordorigin="230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              <v:line id="Line 271" o:spid="_x0000_s1297" style="position:absolute;visibility:visible;mso-wrap-style:square" from="2304,2832" to="27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4BsYAAADcAAAADwAAAGRycy9kb3ducmV2LnhtbESPQWsCMRSE7wX/Q3hCbzWrBy2rUbQi&#10;LWopVS/eHslzs3bzsmxSXfvrG6HQ4zAz3zCTWesqcaEmlJ4V9HsZCGLtTcmFgsN+9fQMIkRkg5Vn&#10;UnCjALNp52GCufFX/qTLLhYiQTjkqMDGWOdSBm3JYej5mjh5J984jEk2hTQNXhPcVXKQZUPpsOS0&#10;YLGmF0v6a/ftFCyW5+P75nVho9YH4z/8vtyuf5R67LbzMYhIbfwP/7XfjILRcAD3M+kI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CuAbGAAAA3AAAAA8AAAAAAAAA&#10;AAAAAAAAoQIAAGRycy9kb3ducmV2LnhtbFBLBQYAAAAABAAEAPkAAACUAwAAAAA=&#10;" strokecolor="windowText">
                                  <v:stroke dashstyle="dash"/>
                                </v:line>
                                <v:line id="Line 272" o:spid="_x0000_s1298" style="position:absolute;rotation:-90;visibility:visible;mso-wrap-style:square" from="2304,2832" to="27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8BAM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sE0ncD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8BA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73" o:spid="_x0000_s1299" style="position:absolute;left:2784;top:2592;width:480;height:480" coordorigin="278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        <v:line id="Line 274" o:spid="_x0000_s1300" style="position:absolute;visibility:visible;mso-wrap-style:square" from="2784,2832" to="32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yD6s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Dd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cg+rDAAAA3AAAAA8AAAAAAAAAAAAA&#10;AAAAoQIAAGRycy9kb3ducmV2LnhtbFBLBQYAAAAABAAEAPkAAACRAwAAAAA=&#10;" strokecolor="windowText">
                                  <v:stroke dashstyle="dash"/>
                                </v:line>
                                <v:line id="Line 275" o:spid="_x0000_s1301" style="position:absolute;rotation:-90;visibility:visible;mso-wrap-style:square" from="2784,2832" to="32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E67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l7T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E67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276" o:spid="_x0000_s1302" style="position:absolute;left:3264;top:2112;width:960;height:960" coordorigin="326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    <v:group id="Group 277" o:spid="_x0000_s1303" style="position:absolute;left:3264;top:2112;width:960;height:480" coordorigin="326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          <v:group id="Group 278" o:spid="_x0000_s1304" style="position:absolute;left:3264;top:2112;width:480;height:480" coordorigin="326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      <v:line id="Line 279" o:spid="_x0000_s1305" style="position:absolute;visibility:visible;mso-wrap-style:square" from="3264,2352" to="37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PVMYAAADcAAAADwAAAGRycy9kb3ducmV2LnhtbESPQWsCMRSE74X+h/AK3mq2om3ZGqUq&#10;otiWUvXi7ZE8N9tuXpZN1NVfbwqFHoeZ+YYZjltXiSM1ofSs4KGbgSDW3pRcKNhu5vfPIEJENlh5&#10;JgVnCjAe3d4MMTf+xF90XMdCJAiHHBXYGOtcyqAtOQxdXxMnb+8bhzHJppCmwVOCu0r2suxROiw5&#10;LVisaWpJ/6wPTsFk9r37eFtMbNR6a/yn35Tvq4tSnbv29QVEpDb+h//aS6PgadC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LT1TGAAAA3AAAAA8AAAAAAAAA&#10;AAAAAAAAoQIAAGRycy9kb3ducmV2LnhtbFBLBQYAAAAABAAEAPkAAACUAwAAAAA=&#10;" strokecolor="windowText">
                                  <v:stroke dashstyle="dash"/>
                                </v:line>
                                <v:line id="Line 280" o:spid="_x0000_s1306" style="position:absolute;rotation:-90;visibility:visible;mso-wrap-style:square" from="3264,2352" to="37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2UsUAAADcAAAADwAAAGRycy9kb3ducmV2LnhtbESPQWvCQBSE7wX/w/IEb3WjECvRVVRa&#10;ECzUquD1mX3Nhmbfxuxq4r/vFgo9DjPzDTNfdrYSd2p86VjBaJiAIM6dLrlQcDq+PU9B+ICssXJM&#10;Ch7kYbnoPc0x067lT7ofQiEihH2GCkwIdSalzw1Z9ENXE0fvyzUWQ5RNIXWDbYTbSo6TZCItlhwX&#10;DNa0MZR/H25Wgd0d388ft8u+9euJcef0OsbXq1KDfreagQjUhf/wX3urFbyk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2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281" o:spid="_x0000_s1307" style="position:absolute;left:3744;top:2112;width:480;height:480" coordorigin="374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<v:line id="Line 282" o:spid="_x0000_s1308" style="position:absolute;visibility:visible;mso-wrap-style:square" from="3744,2352" to="422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5yu8cAAADcAAAADwAAAGRycy9kb3ducmV2LnhtbESPT2sCMRTE74V+h/AKvdVshf5hNUpV&#10;xNIq4urF2yN53WzdvCybqKufvikUehxm5jfMcNy5WpyoDZVnBY+9DASx9qbiUsFuO394BREissHa&#10;Mym4UIDx6PZmiLnxZ97QqYilSBAOOSqwMTa5lEFbchh6viFO3pdvHcYk21KaFs8J7mrZz7Jn6bDi&#10;tGCxoaklfSiOTsFk9r1ffS4mNmq9M37tt9Xy46rU/V33NgARqYv/4b/2u1Hw8tSH3zPpCMjR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bnK7xwAAANwAAAAPAAAAAAAA&#10;AAAAAAAAAKECAABkcnMvZG93bnJldi54bWxQSwUGAAAAAAQABAD5AAAAlQMAAAAA&#10;" strokecolor="windowText">
                                  <v:stroke dashstyle="dash"/>
                                </v:line>
                                <v:line id="Line 283" o:spid="_x0000_s1309" style="position:absolute;rotation:-90;visibility:visible;mso-wrap-style:square" from="3744,2352" to="422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Lvc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eBxOo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Dy7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284" o:spid="_x0000_s1310" style="position:absolute;left:3264;top:2592;width:960;height:480" coordorigin="326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        <v:group id="Group 285" o:spid="_x0000_s1311" style="position:absolute;left:3264;top:2592;width:480;height:480" coordorigin="326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        <v:line id="Line 286" o:spid="_x0000_s1312" style="position:absolute;visibility:visible;mso-wrap-style:square" from="3264,2832" to="37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/TjMMAAADcAAAADwAAAGRycy9kb3ducmV2LnhtbERPy2oCMRTdC/2HcAvuakaRtoxGUUux&#10;2JbiY+Puklwn005uhknU0a83i4LLw3mPp62rxImaUHpW0O9lIIi1NyUXCnbb96dXECEiG6w8k4IL&#10;BZhOHjpjzI0/85pOm1iIFMIhRwU2xjqXMmhLDkPP18SJO/jGYUywKaRp8JzCXSUHWfYsHZacGizW&#10;tLCk/zZHp2D+9rv//lzObdR6Z/yP35Zfq6tS3cd2NgIRqY138b/7wyh4G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f04zDAAAA3AAAAA8AAAAAAAAAAAAA&#10;AAAAoQIAAGRycy9kb3ducmV2LnhtbFBLBQYAAAAABAAEAPkAAACRAwAAAAA=&#10;" strokecolor="windowText">
                                  <v:stroke dashstyle="dash"/>
                                </v:line>
                                <v:line id="Line 287" o:spid="_x0000_s1313" style="position:absolute;rotation:-90;visibility:visible;mso-wrap-style:square" from="3264,2832" to="37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qis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Kn0Q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aor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288" o:spid="_x0000_s1314" style="position:absolute;left:3744;top:2592;width:480;height:480" coordorigin="374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      <v:line id="Line 289" o:spid="_x0000_s1315" style="position:absolute;visibility:visible;mso-wrap-style:square" from="3744,2832" to="422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ziZc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0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OJlxwAAANwAAAAPAAAAAAAA&#10;AAAAAAAAAKECAABkcnMvZG93bnJldi54bWxQSwUGAAAAAAQABAD5AAAAlQMAAAAA&#10;" strokecolor="windowText">
                                  <v:stroke dashstyle="dash"/>
                                </v:line>
                                <v:line id="Line 290" o:spid="_x0000_s1316" style="position:absolute;rotation:-90;visibility:visible;mso-wrap-style:square" from="3744,2832" to="422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bY8YAAADcAAAADwAAAGRycy9kb3ducmV2LnhtbESPQWvCQBSE7wX/w/IEb81GsVpSV6mi&#10;UGjBVgteX7PPbGj2bcyuJv33rlDwOMzMN8xs0dlKXKjxpWMFwyQFQZw7XXKh4Hu/eXwG4QOyxsox&#10;KfgjD4t572GGmXYtf9FlFwoRIewzVGBCqDMpfW7Iok9cTRy9o2sshiibQuoG2wi3lRyl6URaLDku&#10;GKxpZSj/3Z2tAvu+/zhszz+frV9OjDs8nUa4Pik16HevLyACdeEe/m+/aQXT8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hW2P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291" o:spid="_x0000_s1317" style="position:absolute;left:2304;top:3072;width:1920;height:960" coordorigin="2304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        <v:group id="Group 292" o:spid="_x0000_s1318" style="position:absolute;left:2304;top:3072;width:960;height:960" coordorigin="230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        <v:group id="Group 293" o:spid="_x0000_s1319" style="position:absolute;left:2304;top:3072;width:960;height:480" coordorigin="230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            <v:group id="Group 294" o:spid="_x0000_s1320" style="position:absolute;left:2304;top:3072;width:480;height:480" coordorigin="230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          <v:line id="Line 295" o:spid="_x0000_s1321" style="position:absolute;visibility:visible;mso-wrap-style:square" from="2304,3312" to="27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g8c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h4Ga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ZoPHDAAAA3AAAAA8AAAAAAAAAAAAA&#10;AAAAoQIAAGRycy9kb3ducmV2LnhtbFBLBQYAAAAABAAEAPkAAACRAwAAAAA=&#10;" strokecolor="windowText">
                                  <v:stroke dashstyle="dash"/>
                                </v:line>
                                <v:line id="Line 296" o:spid="_x0000_s1322" style="position:absolute;rotation:-90;visibility:visible;mso-wrap-style:square" from="2304,3312" to="27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Z98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Kn0Q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0Gf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297" o:spid="_x0000_s1323" style="position:absolute;left:2784;top:3072;width:480;height:480" coordorigin="278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        <v:line id="Line 298" o:spid="_x0000_s1324" style="position:absolute;visibility:visible;mso-wrap-style:square" from="2784,3312" to="32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qRGMcAAADcAAAADwAAAGRycy9kb3ducmV2LnhtbESPQUsDMRSE7wX/Q3iCtzZrhVbWpotr&#10;EcW2iG0v3h7Jc7O6eVk2sd3215tCweMwM98ws6J3jdhTF2rPCm5HGQhi7U3NlYLd9nl4DyJEZION&#10;Z1JwpADF/Goww9z4A3/QfhMrkSAcclRgY2xzKYO25DCMfEucvC/fOYxJdpU0HR4S3DVynGUT6bDm&#10;tGCxpSdL+mfz6xSUi+/P9fKltFHrnfHvfluv3k5K3Vz3jw8gIvXxP3xpvxoF0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pEYxwAAANwAAAAPAAAAAAAA&#10;AAAAAAAAAKECAABkcnMvZG93bnJldi54bWxQSwUGAAAAAAQABAD5AAAAlQMAAAAA&#10;" strokecolor="windowText">
                                  <v:stroke dashstyle="dash"/>
                                </v:line>
                                <v:line id="Line 299" o:spid="_x0000_s1325" style="position:absolute;rotation:-90;visibility:visible;mso-wrap-style:square" from="2784,3312" to="32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oHsYAAADcAAAADwAAAGRycy9kb3ducmV2LnhtbESPQWvCQBSE7wX/w/IEb81GpVpSV6mi&#10;UGjBVgteX7PPbGj2bcyuJv33rlDwOMzMN8xs0dlKXKjxpWMFwyQFQZw7XXKh4Hu/eXwG4QOyxsox&#10;KfgjD4t572GGmXYtf9FlFwoRIewzVGBCqDMpfW7Iok9cTRy9o2sshiibQuoG2wi3lRyl6URaLDku&#10;GKxpZSj/3Z2tAvu+/zhszz+frV9OjDs8nUa4Pik16HevLyACdeEe/m+/aQXT8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nKB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300" o:spid="_x0000_s1326" style="position:absolute;left:2304;top:3552;width:960;height:480" coordorigin="230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            <v:group id="Group 301" o:spid="_x0000_s1327" style="position:absolute;left:2304;top:3552;width:480;height:480" coordorigin="230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              <v:line id="Line 302" o:spid="_x0000_s1328" style="position:absolute;visibility:visible;mso-wrap-style:square" from="2304,3792" to="27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GXG8YAAADcAAAADwAAAGRycy9kb3ducmV2LnhtbESPQWsCMRSE74X+h/AKvdVsLbRlNUpV&#10;xNIq4urF2yN53WzdvCybqKu/vikUehxm5htmOO5cLU7UhsqzgsdeBoJYe1NxqWC3nT+8gggR2WDt&#10;mRRcKMB4dHszxNz4M2/oVMRSJAiHHBXYGJtcyqAtOQw93xAn78u3DmOSbSlNi+cEd7XsZ9mzdFhx&#10;WrDY0NSSPhRHp2Ay+96vPhcTG7XeGb/222r5cVXq/q57G4CI1MX/8F/73Sh4ee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xlxvGAAAA3AAAAA8AAAAAAAAA&#10;AAAAAAAAoQIAAGRycy9kb3ducmV2LnhtbFBLBQYAAAAABAAEAPkAAACUAwAAAAA=&#10;" strokecolor="windowText">
                                  <v:stroke dashstyle="dash"/>
                                </v:line>
                                <v:line id="Line 303" o:spid="_x0000_s1329" style="position:absolute;rotation:-90;visibility:visible;mso-wrap-style:square" from="2304,3792" to="27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wuHc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HjZAK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Lh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304" o:spid="_x0000_s1330" style="position:absolute;left:2784;top:3552;width:480;height:480" coordorigin="278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              <v:line id="Line 305" o:spid="_x0000_s1331" style="position:absolute;visibility:visible;mso-wrap-style:square" from="2784,3792" to="32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+s98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h4Ga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vrPfDAAAA3AAAAA8AAAAAAAAAAAAA&#10;AAAAoQIAAGRycy9kb3ducmV2LnhtbFBLBQYAAAAABAAEAPkAAACRAwAAAAA=&#10;" strokecolor="windowText">
                                  <v:stroke dashstyle="dash"/>
                                </v:line>
                                <v:line id="Line 306" o:spid="_x0000_s1332" style="position:absolute;rotation:-90;visibility:visible;mso-wrap-style:square" from="2784,3792" to="32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IV8c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sc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Ff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07" o:spid="_x0000_s1333" style="position:absolute;left:3264;top:3072;width:960;height:960" coordorigin="326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          <v:group id="Group 308" o:spid="_x0000_s1334" style="position:absolute;left:3264;top:3072;width:960;height:480" coordorigin="326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            <v:group id="Group 309" o:spid="_x0000_s1335" style="position:absolute;left:3264;top:3072;width:480;height:480" coordorigin="326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          <v:line id="Line 310" o:spid="_x0000_s1336" style="position:absolute;visibility:visible;mso-wrap-style:square" from="3264,3312" to="37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8KcYAAADcAAAADwAAAGRycy9kb3ducmV2LnhtbESPQWsCMRSE74X+h/AKvdVspbRlNUpV&#10;xNIq4urF2yN53WzdvCybqKu/vikUehxm5htmOO5cLU7UhsqzgsdeBoJYe1NxqWC3nT+8gggR2WDt&#10;mRRcKMB4dHszxNz4M2/oVMRSJAiHHBXYGJtcyqAtOQw93xAn78u3DmOSbSlNi+cEd7XsZ9mzdFhx&#10;WrDY0NSSPhRHp2Ay+96vPhcTG7XeGb/222r5cVXq/q57G4CI1MX/8F/73Sh46T/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NPCnGAAAA3AAAAA8AAAAAAAAA&#10;AAAAAAAAoQIAAGRycy9kb3ducmV2LnhtbFBLBQYAAAAABAAEAPkAAACUAwAAAAA=&#10;" strokecolor="windowText">
                                  <v:stroke dashstyle="dash"/>
                                </v:line>
                                <v:line id="Line 311" o:spid="_x0000_s1337" style="position:absolute;rotation:-90;visibility:visible;mso-wrap-style:square" from="3264,3312" to="37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FL8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Jh2of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CFL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12" o:spid="_x0000_s1338" style="position:absolute;left:3744;top:3072;width:480;height:480" coordorigin="374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              <v:line id="Line 313" o:spid="_x0000_s1339" style="position:absolute;visibility:visible;mso-wrap-style:square" from="3744,3312" to="422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gBxsYAAADcAAAADwAAAGRycy9kb3ducmV2LnhtbESPQWsCMRSE74X+h/AK3mq2e9CyNUpt&#10;EYtWpOrF2yN5brbdvCybVFd/vSkUPA4z8w0zmnSuFkdqQ+VZwVM/A0Gsvam4VLDbzh6fQYSIbLD2&#10;TArOFGAyvr8bYWH8ib/ouImlSBAOBSqwMTaFlEFbchj6viFO3sG3DmOSbSlNi6cEd7XMs2wgHVac&#10;Fiw29GZJ/2x+nYLp+/d+tZxPbdR6Z/zab6vPxUWp3kP3+gIiUhdv4f/2h1EwzH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oAcbGAAAA3AAAAA8AAAAAAAAA&#10;AAAAAAAAoQIAAGRycy9kb3ducmV2LnhtbFBLBQYAAAAABAAEAPkAAACUAwAAAAA=&#10;" strokecolor="windowText">
                                  <v:stroke dashstyle="dash"/>
                                </v:line>
                                <v:line id="Line 314" o:spid="_x0000_s1340" style="position:absolute;rotation:-90;visibility:visible;mso-wrap-style:square" from="3744,3312" to="422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W4wM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WCa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W4w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15" o:spid="_x0000_s1341" style="position:absolute;left:3264;top:3552;width:960;height:480" coordorigin="326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          <v:group id="Group 316" o:spid="_x0000_s1342" style="position:absolute;left:3264;top:3552;width:480;height:480" coordorigin="326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              <v:line id="Line 317" o:spid="_x0000_s1343" style="position:absolute;visibility:visible;mso-wrap-style:square" from="3264,3792" to="37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8kcMAAADcAAAADwAAAGRycy9kb3ducmV2LnhtbERPy2oCMRTdF/oP4Ra662R0oTI1ig/E&#10;Uiul6qa7S3KdTDu5GSapjn59sxBcHs57PO1cLU7Uhsqzgl6WgyDW3lRcKjjsVy8jECEiG6w9k4IL&#10;BZhOHh/GWBh/5i867WIpUgiHAhXYGJtCyqAtOQyZb4gTd/Stw5hgW0rT4jmFu1r283wgHVacGiw2&#10;tLCkf3d/TsF8+fO93aznNmp9MP7T76uP96tSz0/d7BVEpC7exTf3m1Ew7KW16Uw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s/JHDAAAA3AAAAA8AAAAAAAAAAAAA&#10;AAAAoQIAAGRycy9kb3ducmV2LnhtbFBLBQYAAAAABAAEAPkAAACRAwAAAAA=&#10;" strokecolor="windowText">
                                  <v:stroke dashstyle="dash"/>
                                </v:line>
                                <v:line id="Line 318" o:spid="_x0000_s1344" style="position:absolute;rotation:-90;visibility:visible;mso-wrap-style:square" from="3264,3792" to="37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Fl8UAAADcAAAADwAAAGRycy9kb3ducmV2LnhtbESPQWsCMRSE74X+h/AK3mpWQVtXo6go&#10;CBW0Knh9bl43Szcv6ya6239vCoUeh5n5hpnMWluKO9W+cKyg101AEGdOF5wrOB3Xr+8gfEDWWDom&#10;BT/kYTZ9fppgql3Dn3Q/hFxECPsUFZgQqlRKnxmy6LuuIo7el6sthijrXOoamwi3pewnyVBaLDgu&#10;GKxoaSj7PtysAvtx3J53t8u+8YuhcefBtY+rq1Kdl3Y+BhGoDf/hv/ZGK3jrjeD3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FFl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19" o:spid="_x0000_s1345" style="position:absolute;left:3744;top:3552;width:480;height:480" coordorigin="374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        <v:line id="Line 320" o:spid="_x0000_s1346" style="position:absolute;visibility:visible;mso-wrap-style:square" from="3744,3792" to="422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/NeMYAAADcAAAADwAAAGRycy9kb3ducmV2LnhtbESPT2sCMRTE7wW/Q3iCt5rVg5atUWqL&#10;WLRF/HPp7ZG8blY3L8sm1dVPbwqFHoeZ+Q0zmbWuEmdqQulZwaCfgSDW3pRcKDjsF49PIEJENlh5&#10;JgVXCjCbdh4mmBt/4S2dd7EQCcIhRwU2xjqXMmhLDkPf18TJ+/aNw5hkU0jT4CXBXSWHWTaSDktO&#10;CxZrerWkT7sfp2D+dvz6XC/nNmp9MH7j9+XH6qZUr9u+PIOI1Mb/8F/73SgYD0bweyYd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/zXjGAAAA3AAAAA8AAAAAAAAA&#10;AAAAAAAAoQIAAGRycy9kb3ducmV2LnhtbFBLBQYAAAAABAAEAPkAAACUAwAAAAA=&#10;" strokecolor="windowText">
                                  <v:stroke dashstyle="dash"/>
                                </v:line>
                                <v:line id="Line 321" o:spid="_x0000_s1347" style="position:absolute;rotation:-90;visibility:visible;mso-wrap-style:square" from="3744,3792" to="422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J0fsYAAADcAAAADwAAAGRycy9kb3ducmV2LnhtbESP3WrCQBSE7wu+w3KE3tWNQlWim2BL&#10;C4UWWn/A22P2mA1mz8bsatK3d4VCL4eZ+YZZ5r2txZVaXzlWMB4lIIgLpysuFey2709zED4ga6wd&#10;k4Jf8pBng4clptp1vKbrJpQiQtinqMCE0KRS+sKQRT9yDXH0jq61GKJsS6lb7CLc1nKSJFNpseK4&#10;YLChV0PFaXOxCuzn9mv/fTn8dP5latz++TzBt7NSj8N+tQARqA//4b/2h1YwG8/g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SdH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322" o:spid="_x0000_s1348" style="position:absolute;left:4224;top:2112;width:1920;height:1920" coordorigin="4224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      <v:group id="Group 323" o:spid="_x0000_s1349" style="position:absolute;left:4224;top:2112;width:1920;height:960" coordorigin="4224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      <v:group id="Group 324" o:spid="_x0000_s1350" style="position:absolute;left:4224;top:2112;width:960;height:960" coordorigin="422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    <v:group id="Group 325" o:spid="_x0000_s1351" style="position:absolute;left:4224;top:2112;width:960;height:480" coordorigin="422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      <v:group id="Group 326" o:spid="_x0000_s1352" style="position:absolute;left:4224;top:2112;width:480;height:480" coordorigin="422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              <v:line id="Line 327" o:spid="_x0000_s1353" style="position:absolute;visibility:visible;mso-wrap-style:square" from="4224,2352" to="470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bpcUAAADcAAAADwAAAGRycy9kb3ducmV2LnhtbESPQWsCMRSE74L/IbxCb5qtBytbo9QW&#10;qVSlVL309kheN1s3L8sm6uqvN4LQ4zAz3zDjaesqcaQmlJ4VPPUzEMTam5ILBbvtvDcCESKywcoz&#10;KThTgOmk2xljbvyJv+m4iYVIEA45KrAx1rmUQVtyGPq+Jk7er28cxiSbQpoGTwnuKjnIsqF0WHJa&#10;sFjTmyW93xycgtn73896+TGzUeud8V9+W64+L0o9PrSvLyAitfE/fG8vjILnbAi3M+kIyM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ZbpcUAAADcAAAADwAAAAAAAAAA&#10;AAAAAAChAgAAZHJzL2Rvd25yZXYueG1sUEsFBgAAAAAEAAQA+QAAAJMDAAAAAA==&#10;" strokecolor="windowText">
                                  <v:stroke dashstyle="dash"/>
                                </v:line>
                                <v:line id="Line 328" o:spid="_x0000_s1354" style="position:absolute;rotation:-90;visibility:visible;mso-wrap-style:square" from="4224,2352" to="470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io8UAAADcAAAADwAAAGRycy9kb3ducmV2LnhtbESPQWsCMRSE74L/ITzBm2YV1LI1iopC&#10;oYJWC15fN6+bpZuXdRPd9d83BaHHYWa+YebL1pbiTrUvHCsYDRMQxJnTBecKPs+7wQsIH5A1lo5J&#10;wYM8LBfdzhxT7Rr+oPsp5CJC2KeowIRQpVL6zJBFP3QVcfS+XW0xRFnnUtfYRLgt5ThJptJiwXHB&#10;YEUbQ9nP6WYV2Pfz/nK4fR0bv54ad5lcx7i9KtXvtatXEIHa8B9+tt+0glkyg7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vio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29" o:spid="_x0000_s1355" style="position:absolute;left:4704;top:2112;width:480;height:480" coordorigin="470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          <v:line id="Line 330" o:spid="_x0000_s1356" style="position:absolute;visibility:visible;mso-wrap-style:square" from="4704,2352" to="51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hgScYAAADcAAAADwAAAGRycy9kb3ducmV2LnhtbESPQWsCMRSE74L/ITzBm2Yr0patUaoi&#10;FmspVS+9PZLXzermZdlE3fbXm0Khx2FmvmEms9ZV4kJNKD0ruBtmIIi1NyUXCg771eARRIjIBivP&#10;pOCbAsym3c4Ec+Ov/EGXXSxEgnDIUYGNsc6lDNqSwzD0NXHyvnzjMCbZFNI0eE1wV8lRlt1LhyWn&#10;BYs1LSzp0+7sFMyXx8+31/XcRq0Pxr/7fbnd/CjV77XPTyAitfE//Nd+MQoesjH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4YEnGAAAA3AAAAA8AAAAAAAAA&#10;AAAAAAAAoQIAAGRycy9kb3ducmV2LnhtbFBLBQYAAAAABAAEAPkAAACUAwAAAAA=&#10;" strokecolor="windowText">
                                  <v:stroke dashstyle="dash"/>
                                </v:line>
                                <v:line id="Line 331" o:spid="_x0000_s1357" style="position:absolute;rotation:-90;visibility:visible;mso-wrap-style:square" from="4704,2352" to="518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ZT8YAAADc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ekyn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V2U/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332" o:spid="_x0000_s1358" style="position:absolute;left:4224;top:2592;width:960;height:480" coordorigin="422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            <v:group id="Group 333" o:spid="_x0000_s1359" style="position:absolute;left:4224;top:2592;width:480;height:480" coordorigin="422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              <v:line id="Line 334" o:spid="_x0000_s1360" style="position:absolute;visibility:visible;mso-wrap-style:square" from="4224,2832" to="470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NmSsMAAADcAAAADwAAAGRycy9kb3ducmV2LnhtbERPTWsCMRC9C/6HMAVvbrY9WNkapbYU&#10;S1VK1Yu3IRk3WzeTZRN16683B6HHx/uezDpXizO1ofKs4DHLQRBrbyouFey2H8MxiBCRDdaeScEf&#10;BZhN+70JFsZf+IfOm1iKFMKhQAU2xqaQMmhLDkPmG+LEHXzrMCbYltK0eEnhrpZPeT6SDitODRYb&#10;erOkj5uTUzB//92vl4u5jVrvjP/222r1dVVq8NC9voCI1MV/8d39aRQ852l+OpOO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DZkrDAAAA3AAAAA8AAAAAAAAAAAAA&#10;AAAAoQIAAGRycy9kb3ducmV2LnhtbFBLBQYAAAAABAAEAPkAAACRAwAAAAA=&#10;" strokecolor="windowText">
                                  <v:stroke dashstyle="dash"/>
                                </v:line>
                                <v:line id="Line 335" o:spid="_x0000_s1361" style="position:absolute;rotation:-90;visibility:visible;mso-wrap-style:square" from="4224,2832" to="470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7fTMUAAADcAAAADwAAAGRycy9kb3ducmV2LnhtbESPQWvCQBSE70L/w/KE3nSjUFtSN8GK&#10;hYJCrRa8vmaf2WD2bcyuJv57t1DocZiZb5h53ttaXKn1lWMFk3ECgrhwuuJSwff+ffQCwgdkjbVj&#10;UnAjD3n2MJhjql3HX3TdhVJECPsUFZgQmlRKXxiy6MeuIY7e0bUWQ5RtKXWLXYTbWk6TZCYtVhwX&#10;DDa0NFScdherwK73m8Pn5Wfb+beZcYen8xRXZ6Ueh/3iFUSgPvyH/9ofWsFzMoHfM/EI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7fT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36" o:spid="_x0000_s1362" style="position:absolute;left:4704;top:2592;width:480;height:480" coordorigin="470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        <v:line id="Line 337" o:spid="_x0000_s1363" style="position:absolute;visibility:visible;mso-wrap-style:square" from="4704,2832" to="51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7wVs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jtP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e8FbDAAAA3AAAAA8AAAAAAAAAAAAA&#10;AAAAoQIAAGRycy9kb3ducmV2LnhtbFBLBQYAAAAABAAEAPkAAACRAwAAAAA=&#10;" strokecolor="windowText">
                                  <v:stroke dashstyle="dash"/>
                                </v:line>
                                <v:line id="Line 338" o:spid="_x0000_s1364" style="position:absolute;rotation:-90;visibility:visible;mso-wrap-style:square" from="4704,2832" to="518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NJUM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aSTC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NJU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39" o:spid="_x0000_s1365" style="position:absolute;left:5184;top:2112;width:960;height:960" coordorigin="5184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        <v:group id="Group 340" o:spid="_x0000_s1366" style="position:absolute;left:5184;top:2112;width:960;height:480" coordorigin="5184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          <v:group id="Group 341" o:spid="_x0000_s1367" style="position:absolute;left:5184;top:2112;width:480;height:480" coordorigin="518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          <v:line id="Line 342" o:spid="_x0000_s1368" style="position:absolute;visibility:visible;mso-wrap-style:square" from="5184,2352" to="56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HvMYAAADcAAAADwAAAGRycy9kb3ducmV2LnhtbESPQWsCMRSE7wX/Q3hCbzWrB7GrUbQi&#10;LWopVS/eHslzs3bzsmxSXfvrG6HQ4zAz3zCTWesqcaEmlJ4V9HsZCGLtTcmFgsN+9TQCESKywcoz&#10;KbhRgNm08zDB3Pgrf9JlFwuRIBxyVGBjrHMpg7bkMPR8TZy8k28cxiSbQpoGrwnuKjnIsqF0WHJa&#10;sFjTiyX9tft2ChbL8/F987qwUeuD8R9+X27XP0o9dtv5GESkNv6H/9pvRsHweQD3M+kI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2x7zGAAAA3AAAAA8AAAAAAAAA&#10;AAAAAAAAoQIAAGRycy9kb3ducmV2LnhtbFBLBQYAAAAABAAEAPkAAACUAwAAAAA=&#10;" strokecolor="windowText">
                                  <v:stroke dashstyle="dash"/>
                                </v:line>
                                <v:line id="Line 343" o:spid="_x0000_s1369" style="position:absolute;rotation:-90;visibility:visible;mso-wrap-style:square" from="5184,2352" to="566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t+usUAAADcAAAADwAAAGRycy9kb3ducmV2LnhtbESP3WrCQBSE7wu+w3IE7+pGpUGjq7Sl&#10;hUIL/oK3x+wxG8yejdnVpG/fLRR6OczMN8xi1dlK3KnxpWMFo2ECgjh3uuRCwWH//jgF4QOyxsox&#10;KfgmD6tl72GBmXYtb+m+C4WIEPYZKjAh1JmUPjdk0Q9dTRy9s2sshiibQuoG2wi3lRwnSSotlhwX&#10;DNb0aii/7G5Wgf3cfx3Xt9Om9S+pccen6xjfrkoN+t3zHESgLvyH/9ofWkE6m8D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t+u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44" o:spid="_x0000_s1370" style="position:absolute;left:5664;top:2112;width:480;height:480" coordorigin="5664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              <v:line id="Line 345" o:spid="_x0000_s1371" style="position:absolute;visibility:visible;mso-wrap-style:square" from="5664,2352" to="61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8UMMAAADcAAAADwAAAGRycy9kb3ducmV2LnhtbERPTWsCMRC9C/0PYQq9udl6EN0aRSul&#10;pSql6qW3IRk3224myybV1V9vDoLHx/uezDpXiyO1ofKs4DnLQRBrbyouFex3b/0RiBCRDdaeScGZ&#10;AsymD70JFsaf+JuO21iKFMKhQAU2xqaQMmhLDkPmG+LEHXzrMCbYltK0eErhrpaDPB9KhxWnBosN&#10;vVrSf9t/p2Cx/P3ZrN4XNmq9N/7L76r150Wpp8du/gIiUhfv4pv7wygYjtP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o/FDDAAAA3AAAAA8AAAAAAAAAAAAA&#10;AAAAoQIAAGRycy9kb3ducmV2LnhtbFBLBQYAAAAABAAEAPkAAACRAwAAAAA=&#10;" strokecolor="windowText">
                                  <v:stroke dashstyle="dash"/>
                                </v:line>
                                <v:line id="Line 346" o:spid="_x0000_s1372" style="position:absolute;rotation:-90;visibility:visible;mso-wrap-style:square" from="5664,2352" to="614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VFVsUAAADcAAAADwAAAGRycy9kb3ducmV2LnhtbESPQWvCQBSE70L/w/KE3nSj0FCjq1ix&#10;ULBQq4LXZ/aZDWbfxuxq4r/vFgo9DjPzDTNbdLYSd2p86VjBaJiAIM6dLrlQcNi/D15B+ICssXJM&#10;Ch7kYTF/6s0w067lb7rvQiEihH2GCkwIdSalzw1Z9ENXE0fv7BqLIcqmkLrBNsJtJcdJkkqLJccF&#10;gzWtDOWX3c0qsJv95/Hrdtq2/i017vhyHeP6qtRzv1tOQQTqwn/4r/2hFaST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VF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47" o:spid="_x0000_s1373" style="position:absolute;left:5184;top:2592;width:960;height:480" coordorigin="5184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          <v:group id="Group 348" o:spid="_x0000_s1374" style="position:absolute;left:5184;top:2592;width:480;height:480" coordorigin="518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    <v:line id="Line 349" o:spid="_x0000_s1375" style="position:absolute;visibility:visible;mso-wrap-style:square" from="5184,2832" to="56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RXYsYAAADcAAAADwAAAGRycy9kb3ducmV2LnhtbESPT2sCMRTE7wW/Q3iCt5ptD4tsjaIV&#10;qbQW8c+lt0fy3KxuXpZNqls/fVMoeBxm5jfMeNq5WlyoDZVnBU/DDASx9qbiUsFhv3wcgQgR2WDt&#10;mRT8UIDppPcwxsL4K2/psoulSBAOBSqwMTaFlEFbchiGviFO3tG3DmOSbSlNi9cEd7V8zrJcOqw4&#10;LVhs6NWSPu++nYL54vT1+fE2t1Hrg/Ebv6/W7zelBv1u9gIiUhfv4f/2yijIRzn8nUlHQE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UV2LGAAAA3AAAAA8AAAAAAAAA&#10;AAAAAAAAoQIAAGRycy9kb3ducmV2LnhtbFBLBQYAAAAABAAEAPkAAACUAwAAAAA=&#10;" strokecolor="windowText">
                                  <v:stroke dashstyle="dash"/>
                                </v:line>
                                <v:line id="Line 350" o:spid="_x0000_s1376" style="position:absolute;rotation:-90;visibility:visible;mso-wrap-style:square" from="5184,2832" to="566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nuZ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tLJK/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nuZ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51" o:spid="_x0000_s1377" style="position:absolute;left:5664;top:2592;width:480;height:480" coordorigin="5664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            <v:line id="Line 352" o:spid="_x0000_s1378" style="position:absolute;visibility:visible;mso-wrap-style:square" from="5664,2832" to="61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sjsUAAADcAAAADwAAAGRycy9kb3ducmV2LnhtbESPQWsCMRSE74X+h/AK3mq2IiKrUbQi&#10;Fm0pVS/eHslzs+3mZdmkuvrrjVDocZiZb5jxtHWVOFETSs8KXroZCGLtTcmFgv1u+TwEESKywcoz&#10;KbhQgOnk8WGMufFn/qLTNhYiQTjkqMDGWOdSBm3JYej6mjh5R984jEk2hTQNnhPcVbKXZQPpsOS0&#10;YLGmV0v6Z/vrFMwX34ePzWpuo9Z74z/9rnxfX5XqPLWzEYhIbfwP/7XfjILBsA/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psjsUAAADcAAAADwAAAAAAAAAA&#10;AAAAAAChAgAAZHJzL2Rvd25yZXYueG1sUEsFBgAAAAAEAAQA+QAAAJMDAAAAAA==&#10;" strokecolor="windowText">
                                  <v:stroke dashstyle="dash"/>
                                </v:line>
                                <v:line id="Line 353" o:spid="_x0000_s1379" style="position:absolute;rotation:-90;visibility:visible;mso-wrap-style:square" from="5664,2832" to="6144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ViMQAAADcAAAADwAAAGRycy9kb3ducmV2LnhtbESP3WrCQBSE7wt9h+UUelc3FQwSXUVL&#10;C4UW/AVvj9ljNpg9G7OriW/vCoKXw8x8w4ynna3EhRpfOlbw2UtAEOdOl1wo2G5+PoYgfEDWWDkm&#10;BVfyMJ28vowx067lFV3WoRARwj5DBSaEOpPS54Ys+p6riaN3cI3FEGVTSN1gG+G2kv0kSaXFkuOC&#10;wZq+DOXH9dkqsH+b/93ivF+2fp4atxuc+vh9Uur9rZuNQATqwjP8aP9qBelwAPcz8QjI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J9WI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354" o:spid="_x0000_s1380" style="position:absolute;left:4224;top:3072;width:1920;height:960" coordorigin="4224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  <v:group id="Group 355" o:spid="_x0000_s1381" style="position:absolute;left:4224;top:3072;width:960;height:960" coordorigin="422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        <v:group id="Group 356" o:spid="_x0000_s1382" style="position:absolute;left:4224;top:3072;width:960;height:480" coordorigin="422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            <v:group id="Group 357" o:spid="_x0000_s1383" style="position:absolute;left:4224;top:3072;width:480;height:480" coordorigin="422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        <v:line id="Line 358" o:spid="_x0000_s1384" style="position:absolute;visibility:visible;mso-wrap-style:square" from="4224,3312" to="470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nRcYAAADcAAAADwAAAGRycy9kb3ducmV2LnhtbESPQWsCMRSE74X+h/AK3mq2HtayNUpt&#10;EYtWpOrF2yN5brbdvCybVFd/vSkUPA4z8w0zmnSuFkdqQ+VZwVM/A0Gsvam4VLDbzh6fQYSIbLD2&#10;TArOFGAyvr8bYWH8ib/ouImlSBAOBSqwMTaFlEFbchj6viFO3sG3DmOSbSlNi6cEd7UcZFkuHVac&#10;Fiw29GZJ/2x+nYLp+/d+tZxPbdR6Z/zab6vPxUWp3kP3+gIiUhdv4f/2h1GQD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BJ0XGAAAA3AAAAA8AAAAAAAAA&#10;AAAAAAAAoQIAAGRycy9kb3ducmV2LnhtbFBLBQYAAAAABAAEAPkAAACUAwAAAAA=&#10;" strokecolor="windowText">
                                  <v:stroke dashstyle="dash"/>
                                </v:line>
                                <v:line id="Line 359" o:spid="_x0000_s1385" style="position:absolute;rotation:-90;visibility:visible;mso-wrap-style:square" from="4224,3312" to="470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yeQ8UAAADcAAAADwAAAGRycy9kb3ducmV2LnhtbESP3WrCQBSE7wu+w3KE3tWNQmOJrqLS&#10;QqGF+lPw9pg9ZoPZszG7mvTtXaHg5TAz3zDTeWcrcaXGl44VDAcJCOLc6ZILBb+7j5c3ED4ga6wc&#10;k4I/8jCf9Z6mmGnX8oau21CICGGfoQITQp1J6XNDFv3A1cTRO7rGYoiyKaRusI1wW8lRkqTSYslx&#10;wWBNK0P5aXuxCuzX7nv/czmsW79Mjdu/nkf4flbqud8tJiACdeER/m9/agXpe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yeQ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60" o:spid="_x0000_s1386" style="position:absolute;left:4704;top:3072;width:480;height:480" coordorigin="470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          <v:line id="Line 361" o:spid="_x0000_s1387" style="position:absolute;visibility:visible;mso-wrap-style:square" from="4704,3312" to="51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8cqc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k+kd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nxypxwAAANwAAAAPAAAAAAAA&#10;AAAAAAAAAKECAABkcnMvZG93bnJldi54bWxQSwUGAAAAAAQABAD5AAAAlQMAAAAA&#10;" strokecolor="windowText">
                                  <v:stroke dashstyle="dash"/>
                                </v:line>
                                <v:line id="Line 362" o:spid="_x0000_s1388" style="position:absolute;rotation:-90;visibility:visible;mso-wrap-style:square" from="4704,3312" to="518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Klr8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tKXC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Klr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63" o:spid="_x0000_s1389" style="position:absolute;left:4224;top:3552;width:960;height:480" coordorigin="422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            <v:group id="Group 364" o:spid="_x0000_s1390" style="position:absolute;left:4224;top:3552;width:480;height:480" coordorigin="422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            <v:line id="Line 365" o:spid="_x0000_s1391" style="position:absolute;visibility:visible;mso-wrap-style:square" from="4224,3792" to="470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aqsMAAADcAAAADwAAAGRycy9kb3ducmV2LnhtbERPTWsCMRC9C/0PYQq9udl6UNkaRSul&#10;pSql6qW3IRk3224myybV1V9vDoLHx/uezDpXiyO1ofKs4DnLQRBrbyouFex3b/0xiBCRDdaeScGZ&#10;AsymD70JFsaf+JuO21iKFMKhQAU2xqaQMmhLDkPmG+LEHXzrMCbYltK0eErhrpaDPB9KhxWnBosN&#10;vVrSf9t/p2Cx/P3ZrN4XNmq9N/7L76r150Wpp8du/gIiUhfv4pv7wygYjtL8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kGqrDAAAA3AAAAA8AAAAAAAAAAAAA&#10;AAAAoQIAAGRycy9kb3ducmV2LnhtbFBLBQYAAAAABAAEAPkAAACRAwAAAAA=&#10;" strokecolor="windowText">
                                  <v:stroke dashstyle="dash"/>
                                </v:line>
                                <v:line id="Line 366" o:spid="_x0000_s1392" style="position:absolute;rotation:-90;visibility:visible;mso-wrap-style:square" from="4224,3792" to="470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jrMUAAADcAAAADwAAAGRycy9kb3ducmV2LnhtbESPQWvCQBSE70L/w/KE3nSj0FSiq1ix&#10;ULBQq4LXZ/aZDWbfxuxq4r/vFgo9DjPzDTNbdLYSd2p86VjBaJiAIM6dLrlQcNi/DyYgfEDWWDkm&#10;BQ/ysJg/9WaYadfyN913oRARwj5DBSaEOpPS54Ys+qGriaN3do3FEGVTSN1gG+G2kuMkSaXFkuOC&#10;wZpWhvLL7mYV2M3+8/h1O21b/5Yad3y5jnF9Veq53y2nIAJ14T/81/7QCtLXEfyeiUd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mj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67" o:spid="_x0000_s1393" style="position:absolute;left:4704;top:3552;width:480;height:480" coordorigin="470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              <v:line id="Line 368" o:spid="_x0000_s1394" style="position:absolute;visibility:visible;mso-wrap-style:square" from="4704,3792" to="51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AccMAAADcAAAADwAAAGRycy9kb3ducmV2LnhtbERPy2oCMRTdF/oP4RbcdTLtYiijUdRS&#10;WlpFfGzcXZLrZHRyM0yiTv16syh0eTjv0aR3jbhQF2rPCl6yHASx9qbmSsFu+/H8BiJEZIONZ1Lw&#10;SwEm48eHEZbGX3lNl02sRArhUKICG2NbShm0JYch8y1x4g6+cxgT7CppOrymcNfI1zwvpMOaU4PF&#10;luaW9Glzdgpm78f98udzZqPWO+NXflsvvm9KDZ766RBEpD7+i//cX0ZBUaS16Uw6An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LgHHDAAAA3AAAAA8AAAAAAAAAAAAA&#10;AAAAoQIAAGRycy9kb3ducmV2LnhtbFBLBQYAAAAABAAEAPkAAACRAwAAAAA=&#10;" strokecolor="windowText">
                                  <v:stroke dashstyle="dash"/>
                                </v:line>
                                <v:line id="Line 369" o:spid="_x0000_s1395" style="position:absolute;rotation:-90;visibility:visible;mso-wrap-style:square" from="4704,3792" to="518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Y5d8UAAADcAAAADwAAAGRycy9kb3ducmV2LnhtbESPQWvCQBSE7wX/w/IK3uqmgqGNrlJF&#10;QVBoq4LXZ/aZDc2+jdnVxH/vFgo9DjPzDTOZdbYSN2p86VjB6yABQZw7XXKh4LBfvbyB8AFZY+WY&#10;FNzJw2zae5pgpl3L33TbhUJECPsMFZgQ6kxKnxuy6AeuJo7e2TUWQ5RNIXWDbYTbSg6TJJUWS44L&#10;BmtaGMp/dlerwG722+Pn9fTV+nlq3HF0GeLyolT/ufsYgwjUhf/wX3utFaTpO/yeiUd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Y5d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370" o:spid="_x0000_s1396" style="position:absolute;left:5184;top:3072;width:960;height:960" coordorigin="5184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    <v:group id="Group 371" o:spid="_x0000_s1397" style="position:absolute;left:5184;top:3072;width:960;height:480" coordorigin="5184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          <v:group id="Group 372" o:spid="_x0000_s1398" style="position:absolute;left:5184;top:3072;width:480;height:480" coordorigin="518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              <v:line id="Line 373" o:spid="_x0000_s1399" style="position:absolute;visibility:visible;mso-wrap-style:square" from="5184,3312" to="56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3m8UAAADcAAAADwAAAGRycy9kb3ducmV2LnhtbESPQWsCMRSE74X+h/AK3mpWD4usRlFL&#10;UVqLVL14eyTPzbabl2UTdfXXN4VCj8PMfMNMZp2rxYXaUHlWMOhnIIi1NxWXCg771+cRiBCRDdae&#10;ScGNAsymjw8TLIy/8idddrEUCcKhQAU2xqaQMmhLDkPfN8TJO/nWYUyyLaVp8ZrgrpbDLMulw4rT&#10;gsWGlpb09+7sFCxevo4f76uFjVofjN/6fbV5uyvVe+rmYxCRuvgf/muvjYI8H8LvmXQE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3m8UAAADcAAAADwAAAAAAAAAA&#10;AAAAAAChAgAAZHJzL2Rvd25yZXYueG1sUEsFBgAAAAAEAAQA+QAAAJMDAAAAAA==&#10;" strokecolor="windowText">
                                  <v:stroke dashstyle="dash"/>
                                </v:line>
                                <v:line id="Line 374" o:spid="_x0000_s1400" style="position:absolute;rotation:-90;visibility:visible;mso-wrap-style:square" from="5184,3312" to="566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4OncUAAADcAAAADwAAAGRycy9kb3ducmV2LnhtbESPQWvCQBSE70L/w/KE3nSjpUFSV7Gl&#10;hUILaix4fc2+ZoPZtzG7mvTfu4LgcZiZb5j5sre1OFPrK8cKJuMEBHHhdMWlgp/dx2gGwgdkjbVj&#10;UvBPHpaLh8EcM+063tI5D6WIEPYZKjAhNJmUvjBk0Y9dQxy9P9daDFG2pdQtdhFuazlNklRarDgu&#10;GGzozVBxyE9Wgf3afe/Xp99N519T4/bPxym+H5V6HParFxCB+nAP39qfWkGaPsH1TDwCcn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4On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75" o:spid="_x0000_s1401" style="position:absolute;left:5664;top:3072;width:480;height:480" coordorigin="5664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              <v:line id="Line 376" o:spid="_x0000_s1402" style="position:absolute;visibility:visible;mso-wrap-style:square" from="5664,3312" to="61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Md8MAAADcAAAADwAAAGRycy9kb3ducmV2LnhtbERPy2oCMRTdF/oP4RbcdTLtYiijUdRS&#10;WlpFfGzcXZLrZHRyM0yiTv16syh0eTjv0aR3jbhQF2rPCl6yHASx9qbmSsFu+/H8BiJEZIONZ1Lw&#10;SwEm48eHEZbGX3lNl02sRArhUKICG2NbShm0JYch8y1x4g6+cxgT7CppOrymcNfI1zwvpMOaU4PF&#10;luaW9Glzdgpm78f98udzZqPWO+NXflsvvm9KDZ766RBEpD7+i//cX0ZBUaT56Uw6An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9jHfDAAAA3AAAAA8AAAAAAAAAAAAA&#10;AAAAoQIAAGRycy9kb3ducmV2LnhtbFBLBQYAAAAABAAEAPkAAACRAwAAAAA=&#10;" strokecolor="windowText">
                                  <v:stroke dashstyle="dash"/>
                                </v:line>
                                <v:line id="Line 377" o:spid="_x0000_s1403" style="position:absolute;rotation:-90;visibility:visible;mso-wrap-style:square" from="5664,3312" to="6144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1ccUAAADcAAAADwAAAGRycy9kb3ducmV2LnhtbESPQWvCQBSE74X+h+UVvNWNgqGk2Ygt&#10;LQgKtlrw+sw+s8Hs25hdTfz3bqHQ4zAz3zD5fLCNuFLna8cKJuMEBHHpdM2Vgp/d5/MLCB+QNTaO&#10;ScGNPMyLx4ccM+16/qbrNlQiQthnqMCE0GZS+tKQRT92LXH0jq6zGKLsKqk77CPcNnKaJKm0WHNc&#10;MNjSu6HytL1YBXa1W+83l8NX799S4/az8xQ/zkqNnobFK4hAQ/gP/7WXWkGaTuD3TDwCsr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A1c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78" o:spid="_x0000_s1404" style="position:absolute;left:5184;top:3552;width:960;height:480" coordorigin="5184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            <v:group id="Group 379" o:spid="_x0000_s1405" style="position:absolute;left:5184;top:3552;width:480;height:480" coordorigin="518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        <v:line id="Line 380" o:spid="_x0000_s1406" style="position:absolute;visibility:visible;mso-wrap-style:square" from="5184,3792" to="56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7JcYAAADcAAAADwAAAGRycy9kb3ducmV2LnhtbESPQWsCMRSE74X+h/AEbzVroUvZGqW2&#10;lIpWpOrF2yN5brbdvCybqKu/3hQKHoeZ+YYZTTpXiyO1ofKsYDjIQBBrbyouFWw3Hw/PIEJENlh7&#10;JgVnCjAZ39+NsDD+xN90XMdSJAiHAhXYGJtCyqAtOQwD3xAnb+9bhzHJtpSmxVOCu1o+ZlkuHVac&#10;Fiw29GZJ/64PTsH0/We3XHxObdR6a/zKb6qv+UWpfq97fQERqYu38H97ZhTkT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0eyXGAAAA3AAAAA8AAAAAAAAA&#10;AAAAAAAAoQIAAGRycy9kb3ducmV2LnhtbFBLBQYAAAAABAAEAPkAAACUAwAAAAA=&#10;" strokecolor="windowText">
                                  <v:stroke dashstyle="dash"/>
                                </v:line>
                                <v:line id="Line 381" o:spid="_x0000_s1407" style="position:absolute;rotation:-90;visibility:visible;mso-wrap-style:square" from="5184,3792" to="566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nCI8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tLJC/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nCI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82" o:spid="_x0000_s1408" style="position:absolute;left:5664;top:3552;width:480;height:480" coordorigin="5664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              <v:line id="Line 383" o:spid="_x0000_s1409" style="position:absolute;visibility:visible;mso-wrap-style:square" from="5664,3792" to="61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AycYAAADcAAAADwAAAGRycy9kb3ducmV2LnhtbESPQWsCMRSE7wX/Q3iF3mq2xYqsRtEW&#10;aWkVcfXi7ZE8N2s3L8sm1W1/fVMoeBxm5htmMutcLc7Uhsqzgod+BoJYe1NxqWC/W96PQISIbLD2&#10;TAq+KcBs2ruZYG78hbd0LmIpEoRDjgpsjE0uZdCWHIa+b4iTd/Stw5hkW0rT4iXBXS0fs2woHVac&#10;Fiw29GxJfxZfTsHi5XRYf7wubNR6b/zG76rV+49Sd7fdfAwiUhev4f/2m1EwfBr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qQMnGAAAA3AAAAA8AAAAAAAAA&#10;AAAAAAAAoQIAAGRycy9kb3ducmV2LnhtbFBLBQYAAAAABAAEAPkAAACUAwAAAAA=&#10;" strokecolor="windowText">
                                  <v:stroke dashstyle="dash"/>
                                </v:line>
                                <v:line id="Line 384" o:spid="_x0000_s1410" style="position:absolute;rotation:-90;visibility:visible;mso-wrap-style:square" from="5664,3792" to="6144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5z8UAAADcAAAADwAAAGRycy9kb3ducmV2LnhtbESPQWvCQBSE74X+h+UVvNWNQoKkrlJL&#10;BUHBVgten9lnNjT7NmZXE/+9WxB6HGbmG2Y6720trtT6yrGC0TABQVw4XXGp4Ge/fJ2A8AFZY+2Y&#10;FNzIw3z2/DTFXLuOv+m6C6WIEPY5KjAhNLmUvjBk0Q9dQxy9k2sthijbUuoWuwi3tRwnSSYtVhwX&#10;DDb0Yaj43V2sArvebw7by/Gr84vMuEN6HuPnWanBS//+BiJQH/7Dj/ZKK8jSFP7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f5z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385" o:spid="_x0000_s1411" style="position:absolute;left:2304;top:4032;width:3840;height:1920" coordorigin="2304,403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<v:group id="Group 386" o:spid="_x0000_s1412" style="position:absolute;left:2304;top:4032;width:1920;height:1920" coordorigin="2304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<v:group id="Group 387" o:spid="_x0000_s1413" style="position:absolute;left:2304;top:4032;width:1920;height:960" coordorigin="2304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    <v:group id="Group 388" o:spid="_x0000_s1414" style="position:absolute;left:2304;top:4032;width:960;height:960" coordorigin="230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  <v:group id="Group 389" o:spid="_x0000_s1415" style="position:absolute;left:2304;top:4032;width:960;height:480" coordorigin="230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            <v:group id="Group 390" o:spid="_x0000_s1416" style="position:absolute;left:2304;top:4032;width:480;height:480" coordorigin="230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              <v:line id="Line 391" o:spid="_x0000_s1417" style="position:absolute;visibility:visible;mso-wrap-style:square" from="2304,4272" to="27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r+8UAAADcAAAADwAAAGRycy9kb3ducmV2LnhtbESPQWsCMRSE70L/Q3gFb5qtFJGtUWpF&#10;KlYpVS+9PZLXzbabl2UTdeuvN4LgcZiZb5jxtHWVOFITSs8KnvoZCGLtTcmFgv1u0RuBCBHZYOWZ&#10;FPxTgOnkoTPG3PgTf9FxGwuRIBxyVGBjrHMpg7bkMPR9TZy8H984jEk2hTQNnhLcVXKQZUPpsOS0&#10;YLGmN0v6b3twCmbz3+/Nx/vMRq33xn/6XblenZXqPravLyAitfEevrWXRsHweQD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br+8UAAADcAAAADwAAAAAAAAAA&#10;AAAAAAChAgAAZHJzL2Rvd25yZXYueG1sUEsFBgAAAAAEAAQA+QAAAJMDAAAAAA==&#10;" strokecolor="windowText">
                                  <v:stroke dashstyle="dash"/>
                                </v:line>
                                <v:line id="Line 392" o:spid="_x0000_s1418" style="position:absolute;rotation:-90;visibility:visible;mso-wrap-style:square" from="2304,4272" to="27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S/cUAAADcAAAADwAAAGRycy9kb3ducmV2LnhtbESP3WrCQBSE7wu+w3IE7+pGbYNEV2lL&#10;C4UW/AVvj9ljNpg9G7OrSd++Wyh4OczMN8x82dlK3KjxpWMFo2ECgjh3uuRCwX738TgF4QOyxsox&#10;KfghD8tF72GOmXYtb+i2DYWIEPYZKjAh1JmUPjdk0Q9dTRy9k2sshiibQuoG2wi3lRwnSSotlhwX&#10;DNb0Zig/b69Wgf3afR9W1+O69a+pcYfnyxjfL0oN+t3LDESgLtzD/+1PrSB9msD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tS/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393" o:spid="_x0000_s1419" style="position:absolute;left:2784;top:4032;width:480;height:480" coordorigin="278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      <v:line id="Line 394" o:spid="_x0000_s1420" style="position:absolute;visibility:visible;mso-wrap-style:square" from="2784,4272" to="32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QF8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oJc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I0BfDAAAA3AAAAA8AAAAAAAAAAAAA&#10;AAAAoQIAAGRycy9kb3ducmV2LnhtbFBLBQYAAAAABAAEAPkAAACRAwAAAAA=&#10;" strokecolor="windowText">
                                  <v:stroke dashstyle="dash"/>
                                </v:line>
                                <v:line id="Line 395" o:spid="_x0000_s1421" style="position:absolute;rotation:-90;visibility:visible;mso-wrap-style:square" from="2784,4272" to="32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pEcUAAADcAAAADwAAAGRycy9kb3ducmV2LnhtbESPQWvCQBSE74X+h+UJ3upGsUGiq9hS&#10;QWihVgWvz+wzG8y+jdnVpP/eFQo9DjPzDTNbdLYSN2p86VjBcJCAIM6dLrlQsN+tXiYgfEDWWDkm&#10;Bb/kYTF/fpphpl3LP3TbhkJECPsMFZgQ6kxKnxuy6AeuJo7eyTUWQ5RNIXWDbYTbSo6SJJUWS44L&#10;Bmt6N5Sft1erwH7uvg7f1+Om9W+pcYfXywg/Lkr1e91yCiJQF/7Df+21VpCO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VpE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396" o:spid="_x0000_s1422" style="position:absolute;left:2304;top:4512;width:960;height:480" coordorigin="230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  <v:group id="Group 397" o:spid="_x0000_s1423" style="position:absolute;left:2304;top:4512;width:480;height:480" coordorigin="230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            <v:line id="Line 398" o:spid="_x0000_s1424" style="position:absolute;visibility:visible;mso-wrap-style:square" from="2304,4752" to="27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ehcYAAADcAAAADwAAAGRycy9kb3ducmV2LnhtbESPQWsCMRSE74X+h/AEbzVrC0vZGqW2&#10;lIpWpOrF2yN5brbdvCybqKu/3hQKHoeZ+YYZTTpXiyO1ofKsYDjIQBBrbyouFWw3Hw/PIEJENlh7&#10;JgVnCjAZ39+NsDD+xN90XMdSJAiHAhXYGJtCyqAtOQwD3xAnb+9bhzHJtpSmxVOCu1o+ZlkuHVac&#10;Fiw29GZJ/64PTsH0/We3XHxObdR6a/zKb6qv+UWpfq97fQERqYu38H97ZhTkT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rnoXGAAAA3AAAAA8AAAAAAAAA&#10;AAAAAAAAoQIAAGRycy9kb3ducmV2LnhtbFBLBQYAAAAABAAEAPkAAACUAwAAAAA=&#10;" strokecolor="windowText">
                                  <v:stroke dashstyle="dash"/>
                                </v:line>
                                <v:line id="Line 399" o:spid="_x0000_s1425" style="position:absolute;rotation:-90;visibility:visible;mso-wrap-style:square" from="2304,4752" to="27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ng8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kE6m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Yng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00" o:spid="_x0000_s1426" style="position:absolute;left:2784;top:4512;width:480;height:480" coordorigin="278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              <v:line id="Line 401" o:spid="_x0000_s1427" style="position:absolute;visibility:visible;mso-wrap-style:square" from="2784,4752" to="32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Wlac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EwHDzB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1pWnGAAAA3AAAAA8AAAAAAAAA&#10;AAAAAAAAoQIAAGRycy9kb3ducmV2LnhtbFBLBQYAAAAABAAEAPkAAACUAwAAAAA=&#10;" strokecolor="windowText">
                                  <v:stroke dashstyle="dash"/>
                                </v:line>
                                <v:line id="Line 402" o:spid="_x0000_s1428" style="position:absolute;rotation:-90;visibility:visible;mso-wrap-style:square" from="2784,4752" to="32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cb8UAAADcAAAADwAAAGRycy9kb3ducmV2LnhtbESP3WrCQBSE7wu+w3KE3tWNFkOJrqLS&#10;QqGF+lPw9pg9ZoPZszG7mvTtXaHg5TAz3zDTeWcrcaXGl44VDAcJCOLc6ZILBb+7j5c3ED4ga6wc&#10;k4I/8jCf9Z6mmGnX8oau21CICGGfoQITQp1J6XNDFv3A1cTRO7rGYoiyKaRusI1wW8lRkqTSYslx&#10;wWBNK0P5aXuxCuzX7nv/czmsW79MjduPzyN8Pyv13O8WExCBuvAI/7c/tYL0dQ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gcb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03" o:spid="_x0000_s1429" style="position:absolute;left:3264;top:4032;width:960;height:960" coordorigin="326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    <v:group id="Group 404" o:spid="_x0000_s1430" style="position:absolute;left:3264;top:4032;width:960;height:480" coordorigin="326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      <v:group id="Group 405" o:spid="_x0000_s1431" style="position:absolute;left:3264;top:4032;width:480;height:480" coordorigin="326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      <v:line id="Line 406" o:spid="_x0000_s1432" style="position:absolute;visibility:visible;mso-wrap-style:square" from="3264,4272" to="37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5scMAAADcAAAADwAAAGRycy9kb3ducmV2LnhtbERPz2vCMBS+C/sfwhvspuk8iHSmohtD&#10;2Sai9rLbI3k23ZqX0mRa99ebg+Dx4/s9m/euESfqQu1ZwfMoA0Gsvam5UlAe3odTECEiG2w8k4IL&#10;BZgXD4MZ5safeUenfaxECuGQowIbY5tLGbQlh2HkW+LEHX3nMCbYVdJ0eE7hrpHjLJtIhzWnBost&#10;vVrSv/s/p2D59vO9+VwtbdS6NH7rD/XXx79ST4/94gVEpD7exTf32iiYjNPa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hObHDAAAA3AAAAA8AAAAAAAAAAAAA&#10;AAAAoQIAAGRycy9kb3ducmV2LnhtbFBLBQYAAAAABAAEAPkAAACRAwAAAAA=&#10;" strokecolor="windowText">
                                  <v:stroke dashstyle="dash"/>
                                </v:line>
                                <v:line id="Line 407" o:spid="_x0000_s1433" style="position:absolute;rotation:-90;visibility:visible;mso-wrap-style:square" from="3264,4272" to="37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yAt8UAAADcAAAADwAAAGRycy9kb3ducmV2LnhtbESPQWvCQBSE7wX/w/IEb3VjwNCmrlJF&#10;QbDQVgten9lnNjT7NmZXE/99t1DocZiZb5jZore1uFHrK8cKJuMEBHHhdMWlgq/D5vEJhA/IGmvH&#10;pOBOHhbzwcMMc+06/qTbPpQiQtjnqMCE0ORS+sKQRT92DXH0zq61GKJsS6lb7CLc1jJNkkxarDgu&#10;GGxoZaj43l+tArs7vB3fr6ePzi8z447TS4rri1KjYf/6AiJQH/7Df+2tVpClz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yAt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08" o:spid="_x0000_s1434" style="position:absolute;left:3744;top:4032;width:480;height:480" coordorigin="374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        <v:line id="Line 409" o:spid="_x0000_s1435" style="position:absolute;visibility:visible;mso-wrap-style:square" from="3744,4272" to="422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IWMUAAADcAAAADwAAAGRycy9kb3ducmV2LnhtbESPQWsCMRSE74X+h/AK3mpWD4usRlFL&#10;UVqLVL14eyTPzbabl2UTdfXXN4VCj8PMfMNMZp2rxYXaUHlWMOhnIIi1NxWXCg771+cRiBCRDdae&#10;ScGNAsymjw8TLIy/8idddrEUCcKhQAU2xqaQMmhLDkPfN8TJO/nWYUyyLaVp8ZrgrpbDLMulw4rT&#10;gsWGlpb09+7sFCxevo4f76uFjVofjN/6fbV5uyvVe+rmYxCRuvgf/muvjYJ8mMPvmXQE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IIWMUAAADcAAAADwAAAAAAAAAA&#10;AAAAAAChAgAAZHJzL2Rvd25yZXYueG1sUEsFBgAAAAAEAAQA+QAAAJMDAAAAAA==&#10;" strokecolor="windowText">
                                  <v:stroke dashstyle="dash"/>
                                </v:line>
                                <v:line id="Line 410" o:spid="_x0000_s1436" style="position:absolute;rotation:-90;visibility:visible;mso-wrap-style:square" from="3744,4272" to="422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+xXsUAAADcAAAADwAAAGRycy9kb3ducmV2LnhtbESPQWvCQBSE7wX/w/IEb3VjwLSkrlJF&#10;QbDQVgten9lnNjT7NmZXE/99t1DocZiZb5jZore1uFHrK8cKJuMEBHHhdMWlgq/D5vEZhA/IGmvH&#10;pOBOHhbzwcMMc+06/qTbPpQiQtjnqMCE0ORS+sKQRT92DXH0zq61GKJsS6lb7CLc1jJNkkxarDgu&#10;GGxoZaj43l+tArs7vB3fr6ePzi8z447TS4rri1KjYf/6AiJQH/7Df+2tVpClT/B7Jh4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+xX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11" o:spid="_x0000_s1437" style="position:absolute;left:3264;top:4512;width:960;height:480" coordorigin="326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      <v:group id="Group 412" o:spid="_x0000_s1438" style="position:absolute;left:3264;top:4512;width:480;height:480" coordorigin="326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    <v:line id="Line 413" o:spid="_x0000_s1439" style="position:absolute;visibility:visible;mso-wrap-style:square" from="3264,4752" to="37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OW8UAAADcAAAADwAAAGRycy9kb3ducmV2LnhtbESPQWsCMRSE70L/Q3gFb5p1D1JWo6il&#10;KNoiVS/eHslzs+3mZdlE3fbXN4VCj8PMfMNM552rxY3aUHlWMBpmIIi1NxWXCk7Hl8ETiBCRDdae&#10;ScEXBZjPHnpTLIy/8zvdDrEUCcKhQAU2xqaQMmhLDsPQN8TJu/jWYUyyLaVp8Z7grpZ5lo2lw4rT&#10;gsWGVpb05+HqFCyfP85vu/XSRq1Pxu/9sXrdfivVf+wWExCRuvgf/mtvjIJxnsPvmXQE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kOW8UAAADcAAAADwAAAAAAAAAA&#10;AAAAAAChAgAAZHJzL2Rvd25yZXYueG1sUEsFBgAAAAAEAAQA+QAAAJMDAAAAAA==&#10;" strokecolor="windowText">
                                  <v:stroke dashstyle="dash"/>
                                </v:line>
                                <v:line id="Line 414" o:spid="_x0000_s1440" style="position:absolute;rotation:-90;visibility:visible;mso-wrap-style:square" from="3264,4752" to="37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3XcYAAADcAAAADwAAAGRycy9kb3ducmV2LnhtbESP3WrCQBSE7wt9h+UIvasbUwwSXcWK&#10;hYKF1h/w9pg9ZoPZszG7mvTtu4VCL4eZ+YaZLXpbizu1vnKsYDRMQBAXTldcKjjs354nIHxA1lg7&#10;JgXf5GExf3yYYa5dx1u670IpIoR9jgpMCE0upS8MWfRD1xBH7+xaiyHKtpS6xS7CbS3TJMmkxYrj&#10;gsGGVoaKy+5mFdjN/uP4eTt9df41M+44vqa4vir1NOiXUxCB+vAf/mu/awVZ+g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kt1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15" o:spid="_x0000_s1441" style="position:absolute;left:3744;top:4512;width:480;height:480" coordorigin="374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        <v:line id="Line 416" o:spid="_x0000_s1442" style="position:absolute;visibility:visible;mso-wrap-style:square" from="3744,4752" to="422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1t8MAAADcAAAADwAAAGRycy9kb3ducmV2LnhtbERPz2vCMBS+C/sfwhvspuk8iHSmohtD&#10;2Sai9rLbI3k23ZqX0mRa99ebg+Dx4/s9m/euESfqQu1ZwfMoA0Gsvam5UlAe3odTECEiG2w8k4IL&#10;BZgXD4MZ5safeUenfaxECuGQowIbY5tLGbQlh2HkW+LEHX3nMCbYVdJ0eE7hrpHjLJtIhzWnBost&#10;vVrSv/s/p2D59vO9+VwtbdS6NH7rD/XXx79ST4/94gVEpD7exTf32iiYjNP8dCYdAVl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XNbfDAAAA3AAAAA8AAAAAAAAAAAAA&#10;AAAAoQIAAGRycy9kb3ducmV2LnhtbFBLBQYAAAAABAAEAPkAAACRAwAAAAA=&#10;" strokecolor="windowText">
                                  <v:stroke dashstyle="dash"/>
                                </v:line>
                                <v:line id="Line 417" o:spid="_x0000_s1443" style="position:absolute;rotation:-90;visibility:visible;mso-wrap-style:square" from="3744,4752" to="422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MscUAAADcAAAADwAAAGRycy9kb3ducmV2LnhtbESPQWvCQBSE7wX/w/KE3urGgEGiq6i0&#10;ILTQVgWvz+wzG8y+jdnVpP++WxB6HGbmG2a+7G0t7tT6yrGC8SgBQVw4XXGp4LB/e5mC8AFZY+2Y&#10;FPyQh+Vi8DTHXLuOv+m+C6WIEPY5KjAhNLmUvjBk0Y9cQxy9s2sthijbUuoWuwi3tUyTJJMWK44L&#10;BhvaGCouu5tVYN/3H8fP2+mr8+vMuOPkmuLrVannYb+agQjUh//wo73VCrJ0DH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qMs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18" o:spid="_x0000_s1444" style="position:absolute;left:2304;top:4992;width:1920;height:960" coordorigin="2304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      <v:group id="Group 419" o:spid="_x0000_s1445" style="position:absolute;left:2304;top:4992;width:960;height:960" coordorigin="230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  <v:group id="Group 420" o:spid="_x0000_s1446" style="position:absolute;left:2304;top:4992;width:960;height:480" coordorigin="230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          <v:group id="Group 421" o:spid="_x0000_s1447" style="position:absolute;left:2304;top:4992;width:480;height:480" coordorigin="230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          <v:line id="Line 422" o:spid="_x0000_s1448" style="position:absolute;visibility:visible;mso-wrap-style:square" from="2304,5232" to="27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XE5sYAAADcAAAADwAAAGRycy9kb3ducmV2LnhtbESPT2sCMRTE74LfITyhN83qQWQ1SlVE&#10;aS3FP5feHsnrZuvmZdmkuvrpm0Khx2FmfsPMFq2rxJWaUHpWMBxkIIi1NyUXCs6nTX8CIkRkg5Vn&#10;UnCnAIt5tzPD3PgbH+h6jIVIEA45KrAx1rmUQVtyGAa+Jk7ep28cxiSbQpoGbwnuKjnKsrF0WHJa&#10;sFjTypK+HL+dguX66+Ptdbu0Ueuz8e/+VO5fHko99drnKYhIbfwP/7V3RsF4OILfM+kI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lxObGAAAA3AAAAA8AAAAAAAAA&#10;AAAAAAAAoQIAAGRycy9kb3ducmV2LnhtbFBLBQYAAAAABAAEAPkAAACUAwAAAAA=&#10;" strokecolor="windowText">
                                  <v:stroke dashstyle="dash"/>
                                </v:line>
                                <v:line id="Line 423" o:spid="_x0000_s1449" style="position:absolute;rotation:-90;visibility:visible;mso-wrap-style:square" from="2304,5232" to="27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h94MUAAADcAAAADwAAAGRycy9kb3ducmV2LnhtbESPQWvCQBSE74X+h+UJ3upGpUGiq9hS&#10;QWihVgWvz+wzG8y+jdnVpP/eFQo9DjPzDTNbdLYSN2p86VjBcJCAIM6dLrlQsN+tXiYgfEDWWDkm&#10;Bb/kYTF/fpphpl3LP3TbhkJECPsMFZgQ6kxKnxuy6AeuJo7eyTUWQ5RNIXWDbYTbSo6SJJUWS44L&#10;Bmt6N5Sft1erwH7uvg7f1+Om9W+pcYfXywg/Lkr1e91yCiJQF/7Df+21VpAOx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h94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24" o:spid="_x0000_s1450" style="position:absolute;left:2784;top:4992;width:480;height:480" coordorigin="278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            <v:line id="Line 425" o:spid="_x0000_s1451" style="position:absolute;visibility:visible;mso-wrap-style:square" from="2784,5232" to="32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/CsIAAADcAAAADwAAAGRycy9kb3ducmV2LnhtbERPy2oCMRTdF/yHcAV3mrELkdEoPigt&#10;bUV8bNxdkutk2snNMIk69uvNQujycN7TeesqcaUmlJ4VDAcZCGLtTcmFguPhrT8GESKywcozKbhT&#10;gPms8zLF3Pgb7+i6j4VIIRxyVGBjrHMpg7bkMAx8TZy4s28cxgSbQpoGbyncVfI1y0bSYcmpwWJN&#10;K0v6d39xCpbrn9Pm631po9ZH47f+UH5//inV67aLCYhIbfwXP90fRsFomO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v/CsIAAADcAAAADwAAAAAAAAAAAAAA&#10;AAChAgAAZHJzL2Rvd25yZXYueG1sUEsFBgAAAAAEAAQA+QAAAJADAAAAAA==&#10;" strokecolor="windowText">
                                  <v:stroke dashstyle="dash"/>
                                </v:line>
                                <v:line id="Line 426" o:spid="_x0000_s1452" style="position:absolute;rotation:-90;visibility:visible;mso-wrap-style:square" from="2784,5232" to="32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GDMUAAADcAAAADwAAAGRycy9kb3ducmV2LnhtbESPQWvCQBSE74X+h+UVequbCA0luoot&#10;CoUWrFHw+sw+s8Hs25hdTfrv3ULB4zAz3zDT+WAbcaXO144VpKMEBHHpdM2Vgt129fIGwgdkjY1j&#10;UvBLHuazx4cp5tr1vKFrESoRIexzVGBCaHMpfWnIoh+5ljh6R9dZDFF2ldQd9hFuGzlOkkxarDku&#10;GGzpw1B5Ki5Wgf3afu/Xl8NP798z4/av5zEuz0o9Pw2LCYhAQ7iH/9ufWkGWpvB3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ZGD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27" o:spid="_x0000_s1453" style="position:absolute;left:2304;top:5472;width:960;height:480" coordorigin="230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      <v:group id="Group 428" o:spid="_x0000_s1454" style="position:absolute;left:2304;top:5472;width:480;height:480" coordorigin="230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              <v:line id="Line 429" o:spid="_x0000_s1455" style="position:absolute;visibility:visible;mso-wrap-style:square" from="2304,5712" to="27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dUOMUAAADcAAAADwAAAGRycy9kb3ducmV2LnhtbESPQWsCMRSE70L/Q3gFb5qth0W2RtEW&#10;aWktUvXi7ZE8N2s3L8sm6uqvbwoFj8PMfMNMZp2rxZnaUHlW8DTMQBBrbyouFey2y8EYRIjIBmvP&#10;pOBKAWbTh94EC+Mv/E3nTSxFgnAoUIGNsSmkDNqSwzD0DXHyDr51GJNsS2lavCS4q+Uoy3LpsOK0&#10;YLGhF0v6Z3NyChavx/3X59vCRq13xq/9tlp93JTqP3bzZxCRungP/7ffjYI8y+HvTDoC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dUOMUAAADcAAAADwAAAAAAAAAA&#10;AAAAAAChAgAAZHJzL2Rvd25yZXYueG1sUEsFBgAAAAAEAAQA+QAAAJMDAAAAAA==&#10;" strokecolor="windowText">
                                  <v:stroke dashstyle="dash"/>
                                </v:line>
                                <v:line id="Line 430" o:spid="_x0000_s1456" style="position:absolute;rotation:-90;visibility:visible;mso-wrap-style:square" from="2304,5712" to="27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tPsUAAADcAAAADwAAAGRycy9kb3ducmV2LnhtbESPQWvCQBSE70L/w/KE3nSj0Cipq9jS&#10;QqEFNRa8vmZfs8Hs25hdTfrvu4LgcZiZb5jFqre1uFDrK8cKJuMEBHHhdMWlgu/9+2gOwgdkjbVj&#10;UvBHHlbLh8ECM+063tElD6WIEPYZKjAhNJmUvjBk0Y9dQxy9X9daDFG2pdQtdhFuazlNklRarDgu&#10;GGzo1VBxzM9Wgf3cfx02559t519S4w5Ppym+nZR6HPbrZxCB+nAP39ofWkGazOB6Jh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rtP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31" o:spid="_x0000_s1457" style="position:absolute;left:2784;top:5472;width:480;height:480" coordorigin="278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              <v:line id="Line 432" o:spid="_x0000_s1458" style="position:absolute;visibility:visible;mso-wrap-style:square" from="2784,5712" to="32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lv1MYAAADc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pG2RP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Zb9TGAAAA3AAAAA8AAAAAAAAA&#10;AAAAAAAAoQIAAGRycy9kb3ducmV2LnhtbFBLBQYAAAAABAAEAPkAAACUAwAAAAA=&#10;" strokecolor="windowText">
                                  <v:stroke dashstyle="dash"/>
                                </v:line>
                                <v:line id="Line 433" o:spid="_x0000_s1459" style="position:absolute;rotation:-90;visibility:visible;mso-wrap-style:square" from="2784,5712" to="32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TW0sQAAADcAAAADwAAAGRycy9kb3ducmV2LnhtbESPQWvCQBSE70L/w/IK3nRTwSCpq1hR&#10;ECzYasHrM/vMBrNvY3Y16b93C0KPw8x8w0znna3EnRpfOlbwNkxAEOdOl1wo+DmsBxMQPiBrrByT&#10;gl/yMJ+99KaYadfyN933oRARwj5DBSaEOpPS54Ys+qGriaN3do3FEGVTSN1gG+G2kqMkSaXFkuOC&#10;wZqWhvLL/mYV2O3h87i7nb5a/5EadxxfR7i6KtV/7RbvIAJ14T/8bG+0gjQZw9+ZeATk7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9NbSxAAAANw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34" o:spid="_x0000_s1460" style="position:absolute;left:3264;top:4992;width:960;height:960" coordorigin="326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          <v:group id="Group 435" o:spid="_x0000_s1461" style="position:absolute;left:3264;top:4992;width:960;height:480" coordorigin="326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      <v:group id="Group 436" o:spid="_x0000_s1462" style="position:absolute;left:3264;top:4992;width:480;height:480" coordorigin="326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        <v:line id="Line 437" o:spid="_x0000_s1463" style="position:absolute;visibility:visible;mso-wrap-style:square" from="3264,5232" to="37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uRKs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kSrDAAAA3AAAAA8AAAAAAAAAAAAA&#10;AAAAoQIAAGRycy9kb3ducmV2LnhtbFBLBQYAAAAABAAEAPkAAACRAwAAAAA=&#10;" strokecolor="windowText">
                                  <v:stroke dashstyle="dash"/>
                                </v:line>
                                <v:line id="Line 438" o:spid="_x0000_s1464" style="position:absolute;rotation:-90;visibility:visible;mso-wrap-style:square" from="3264,5232" to="37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YoLMUAAADcAAAADwAAAGRycy9kb3ducmV2LnhtbESPQWvCQBSE74L/YXlCb7qpoNQ0G6mi&#10;ULDQVgteX7PPbDD7NmZXE/99t1DocZiZb5hs2dta3Kj1lWMFj5MEBHHhdMWlgq/DdvwEwgdkjbVj&#10;UnAnD8t8OMgw1a7jT7rtQykihH2KCkwITSqlLwxZ9BPXEEfv5FqLIcq2lLrFLsJtLadJMpcWK44L&#10;BhtaGyrO+6tVYHeHt+P79fuj86u5ccfZZYqbi1IPo/7lGUSgPvyH/9qvWsFssYDfM/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YoL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39" o:spid="_x0000_s1465" style="position:absolute;left:3744;top:4992;width:480;height:480" coordorigin="374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              <v:line id="Line 440" o:spid="_x0000_s1466" style="position:absolute;visibility:visible;mso-wrap-style:square" from="3744,5232" to="422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gw8cAAADcAAAADwAAAGRycy9kb3ducmV2LnhtbESPQUsDMRSE7wX/Q3iCtzZrwVLXpotr&#10;EcW2iG0v3h7Jc7O6eVk2sd3215tCweMwM98ws6J3jdhTF2rPCm5HGQhi7U3NlYLd9nk4BREissHG&#10;Myk4UoBifjWYYW78gT9ov4mVSBAOOSqwMba5lEFbchhGviVO3pfvHMYku0qaDg8J7ho5zrKJdFhz&#10;WrDY0pMl/bP5dQrKxffnevlS2qj1zvh3v61Xbyelbq77xwcQkfr4H760X42Cu/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KDDxwAAANwAAAAPAAAAAAAA&#10;AAAAAAAAAKECAABkcnMvZG93bnJldi54bWxQSwUGAAAAAAQABAD5AAAAlQMAAAAA&#10;" strokecolor="windowText">
                                  <v:stroke dashstyle="dash"/>
                                </v:line>
                                <v:line id="Line 441" o:spid="_x0000_s1467" style="position:absolute;rotation:-90;visibility:visible;mso-wrap-style:square" from="3744,5232" to="422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UZxcUAAADcAAAADwAAAGRycy9kb3ducmV2LnhtbESP3WoCMRSE7wt9h3AKvavZClpdjVKl&#10;gqDgL3h73Jxulm5O1k1017c3hUIvh5n5hhlPW1uKG9W+cKzgvZOAIM6cLjhXcDws3gYgfEDWWDom&#10;BXfyMJ08P40x1a7hHd32IRcRwj5FBSaEKpXSZ4Ys+o6riKP37WqLIco6l7rGJsJtKbtJ0pcWC44L&#10;BiuaG8p+9lerwK4O69Pmet42ftY37tS7dPHrotTrS/s5AhGoDf/hv/ZSK+gN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UZx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42" o:spid="_x0000_s1468" style="position:absolute;left:3264;top:5472;width:960;height:480" coordorigin="326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            <v:group id="Group 443" o:spid="_x0000_s1469" style="position:absolute;left:3264;top:5472;width:480;height:480" coordorigin="326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        <v:line id="Line 444" o:spid="_x0000_s1470" style="position:absolute;visibility:visible;mso-wrap-style:square" from="3264,5712" to="37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OmwMYAAADcAAAADwAAAGRycy9kb3ducmV2LnhtbESPQWsCMRSE74X+h/AKvdVshZZ2NUpV&#10;xNIq4urF2yN53WzdvCybqKu/vikUehxm5htmOO5cLU7UhsqzgsdeBoJYe1NxqWC3nT+8gAgR2WDt&#10;mRRcKMB4dHszxNz4M2/oVMRSJAiHHBXYGJtcyqAtOQw93xAn78u3DmOSbSlNi+cEd7XsZ9mzdFhx&#10;WrDY0NSSPhRHp2Ay+96vPhcTG7XeGb/222r5cVXq/q57G4CI1MX/8F/73Sh4eu3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TpsDGAAAA3AAAAA8AAAAAAAAA&#10;AAAAAAAAoQIAAGRycy9kb3ducmV2LnhtbFBLBQYAAAAABAAEAPkAAACUAwAAAAA=&#10;" strokecolor="windowText">
                                  <v:stroke dashstyle="dash"/>
                                </v:line>
                                <v:line id="Line 445" o:spid="_x0000_s1471" style="position:absolute;rotation:-90;visibility:visible;mso-wrap-style:square" from="3264,5712" to="37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4fxsYAAADcAAAADwAAAGRycy9kb3ducmV2LnhtbESPQWvCQBSE74L/YXmCt2ajorSpq1RR&#10;KLSg1YLX1+wzG5p9G7OrSf99t1DwOMzMN8x82dlK3KjxpWMFoyQFQZw7XXKh4PO4fXgE4QOyxsox&#10;KfghD8tFvzfHTLuWP+h2CIWIEPYZKjAh1JmUPjdk0SeuJo7e2TUWQ5RNIXWDbYTbSo7TdCYtlhwX&#10;DNa0NpR/H65WgX07vp92169961cz407Tyxg3F6WGg+7lGUSgLtzD/+1XrWD6NI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H8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446" o:spid="_x0000_s1472" style="position:absolute;left:3744;top:5472;width:480;height:480" coordorigin="374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      <v:line id="Line 447" o:spid="_x0000_s1473" style="position:absolute;visibility:visible;mso-wrap-style:square" from="3744,5712" to="4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dLMMAAADcAAAADwAAAGRycy9kb3ducmV2LnhtbERPy2oCMRTdC/2HcAvuakbB0o5GUUux&#10;2JbiY+Puklwn005uhknU0a83i4LLw3mPp62rxImaUHpW0O9lIIi1NyUXCnbb96cXECEiG6w8k4IL&#10;BZhOHjpjzI0/85pOm1iIFMIhRwU2xjqXMmhLDkPP18SJO/jGYUywKaRp8JzCXSUHWfYsHZacGizW&#10;tLCk/zZHp2D+9rv//lzObdR6Z/yP35Zfq6tS3cd2NgIRqY138b/7wygYv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NnSzDAAAA3AAAAA8AAAAAAAAAAAAA&#10;AAAAoQIAAGRycy9kb3ducmV2LnhtbFBLBQYAAAAABAAEAPkAAACRAwAAAAA=&#10;" strokecolor="windowText">
                                  <v:stroke dashstyle="dash"/>
                                </v:line>
                                <v:line id="Line 448" o:spid="_x0000_s1474" style="position:absolute;rotation:-90;visibility:visible;mso-wrap-style:square" from="3744,5712" to="4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kKsUAAADcAAAADwAAAGRycy9kb3ducmV2LnhtbESPQWvCQBSE7wX/w/IEb3WTgFJTV1Fp&#10;QbDQqgWvr9nXbDD7NmZXE/99t1DocZiZb5j5sre1uFHrK8cK0nECgrhwuuJSwefx9fEJhA/IGmvH&#10;pOBOHpaLwcMcc+063tPtEEoRIexzVGBCaHIpfWHIoh+7hjh63661GKJsS6lb7CLc1jJLkqm0WHFc&#10;MNjQxlBxPlytArs7vp3er18fnV9PjTtNLhm+XJQaDfvVM4hAffgP/7W3WsFkls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AkK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449" o:spid="_x0000_s1475" style="position:absolute;left:4224;top:4032;width:1920;height:1920" coordorigin="4224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<v:group id="Group 450" o:spid="_x0000_s1476" style="position:absolute;left:4224;top:4032;width:1920;height:960" coordorigin="4224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    <v:group id="Group 451" o:spid="_x0000_s1477" style="position:absolute;left:4224;top:4032;width:960;height:960" coordorigin="422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      <v:group id="Group 452" o:spid="_x0000_s1478" style="position:absolute;left:4224;top:4032;width:960;height:480" coordorigin="422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          <v:group id="Group 453" o:spid="_x0000_s1479" style="position:absolute;left:4224;top:4032;width:480;height:480" coordorigin="422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        <v:line id="Line 454" o:spid="_x0000_s1480" style="position:absolute;visibility:visible;mso-wrap-style:square" from="4224,4272" to="470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QL8cIAAADcAAAADwAAAGRycy9kb3ducmV2LnhtbERPTWsCMRC9C/0PYQreNFvB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QL8cIAAADcAAAADwAAAAAAAAAAAAAA&#10;AAChAgAAZHJzL2Rvd25yZXYueG1sUEsFBgAAAAAEAAQA+QAAAJADAAAAAA==&#10;" strokecolor="windowText">
                                  <v:stroke dashstyle="dash"/>
                                </v:line>
                                <v:line id="Line 455" o:spid="_x0000_s1481" style="position:absolute;rotation:-90;visibility:visible;mso-wrap-style:square" from="4224,4272" to="470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y98UAAADcAAAADwAAAGRycy9kb3ducmV2LnhtbESPQWvCQBSE70L/w/IKvelGQZHUVWxR&#10;KLRQjQWvz+wzG8y+jdnVxH/vFgSPw8x8w8wWna3ElRpfOlYwHCQgiHOnSy4U/O3W/SkIH5A1Vo5J&#10;wY08LOYvvRmm2rW8pWsWChEh7FNUYEKoUyl9bsiiH7iaOHpH11gMUTaF1A22EW4rOUqSibRYclww&#10;WNOnofyUXawC+7372f9eDpvWf0yM24/PI1ydlXp77ZbvIAJ14Rl+tL+0gvF0CP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my9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56" o:spid="_x0000_s1482" style="position:absolute;left:4704;top:4032;width:480;height:480" coordorigin="470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            <v:line id="Line 457" o:spid="_x0000_s1483" style="position:absolute;visibility:visible;mso-wrap-style:square" from="4704,4272" to="51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30MMAAADcAAAADwAAAGRycy9kb3ducmV2LnhtbERPy2oCMRTdC/2HcAvuakbBtoxGUUux&#10;2JbiY+Puklwn005uhknU0a83i4LLw3mPp62rxImaUHpW0O9lIIi1NyUXCnbb96dXECEiG6w8k4IL&#10;BZhOHjpjzI0/85pOm1iIFMIhRwU2xjqXMmhLDkPP18SJO/jGYUywKaRp8JzCXSUHWfYsHZacGizW&#10;tLCk/zZHp2D+9rv//lzObdR6Z/yP35Zfq6tS3cd2NgIRqY138b/7wygYvqS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3d9DDAAAA3AAAAA8AAAAAAAAAAAAA&#10;AAAAoQIAAGRycy9kb3ducmV2LnhtbFBLBQYAAAAABAAEAPkAAACRAwAAAAA=&#10;" strokecolor="windowText">
                                  <v:stroke dashstyle="dash"/>
                                </v:line>
                                <v:line id="Line 458" o:spid="_x0000_s1484" style="position:absolute;rotation:-90;visibility:visible;mso-wrap-style:square" from="4704,4272" to="518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rO1sUAAADcAAAADwAAAGRycy9kb3ducmV2LnhtbESP3WoCMRSE7wt9h3AKvavZClpdjVKl&#10;gqDgL3h73Jxulm5O1k1017c3hUIvh5n5hhlPW1uKG9W+cKzgvZOAIM6cLjhXcDws3gYgfEDWWDom&#10;BXfyMJ08P40x1a7hHd32IRcRwj5FBSaEKpXSZ4Ys+o6riKP37WqLIco6l7rGJsJtKbtJ0pcWC44L&#10;BiuaG8p+9lerwK4O69Pmet42ftY37tS7dPHrotTrS/s5AhGoDf/hv/ZSK+h9DO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rO1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59" o:spid="_x0000_s1485" style="position:absolute;left:4224;top:4512;width:960;height:480" coordorigin="422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      <v:group id="Group 460" o:spid="_x0000_s1486" style="position:absolute;left:4224;top:4512;width:480;height:480" coordorigin="422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          <v:line id="Line 461" o:spid="_x0000_s1487" style="position:absolute;visibility:visible;mso-wrap-style:square" from="4224,4752" to="470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p91cYAAADcAAAADwAAAGRycy9kb3ducmV2LnhtbESPQWsCMRSE74X+h/AK3mq2om3ZGqUq&#10;otiWUvXi7ZE8N9tuXpZN1NVfbwqFHoeZ+YYZjltXiSM1ofSs4KGbgSDW3pRcKNhu5vfPIEJENlh5&#10;JgVnCjAe3d4MMTf+xF90XMdCJAiHHBXYGOtcyqAtOQxdXxMnb+8bhzHJppCmwVOCu0r2suxROiw5&#10;LVisaWpJ/6wPTsFk9r37eFtMbNR6a/yn35Tvq4tSnbv29QVEpDb+h//aS6Ng8NSH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6fdXGAAAA3AAAAA8AAAAAAAAA&#10;AAAAAAAAoQIAAGRycy9kb3ducmV2LnhtbFBLBQYAAAAABAAEAPkAAACUAwAAAAA=&#10;" strokecolor="windowText">
                                  <v:stroke dashstyle="dash"/>
                                </v:line>
                                <v:line id="Line 462" o:spid="_x0000_s1488" style="position:absolute;rotation:-90;visibility:visible;mso-wrap-style:square" from="4224,4752" to="470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fE08UAAADcAAAADwAAAGRycy9kb3ducmV2LnhtbESPQWvCQBSE7wX/w/IEb3WjECvRVVRa&#10;ECzUquD1mX3Nhmbfxuxq4r/vFgo9DjPzDTNfdrYSd2p86VjBaJiAIM6dLrlQcDq+PU9B+ICssXJM&#10;Ch7kYbnoPc0x067lT7ofQiEihH2GCkwIdSalzw1Z9ENXE0fvyzUWQ5RNIXWDbYTbSo6TZCItlhwX&#10;DNa0MZR/H25Wgd0d388ft8u+9euJcef0OsbXq1KDfreagQjUhf/wX3urFaQv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fE0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63" o:spid="_x0000_s1489" style="position:absolute;left:4704;top:4512;width:480;height:480" coordorigin="470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            <v:line id="Line 464" o:spid="_x0000_s1490" style="position:absolute;visibility:visible;mso-wrap-style:square" from="4704,4752" to="51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9AOscAAADcAAAADwAAAGRycy9kb3ducmV2LnhtbESPT2sCMRTE74V+h/AKvdVshf5hNUpV&#10;xNIq4urF2yN53WzdvCybqKufvikUehxm5jfMcNy5WpyoDZVnBY+9DASx9qbiUsFuO394BREissHa&#10;Mym4UIDx6PZmiLnxZ97QqYilSBAOOSqwMTa5lEFbchh6viFO3pdvHcYk21KaFs8J7mrZz7Jn6bDi&#10;tGCxoaklfSiOTsFk9r1ffS4mNmq9M37tt9Xy46rU/V33NgARqYv/4b/2u1Hw9NKH3zPpCMjR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0A6xwAAANwAAAAPAAAAAAAA&#10;AAAAAAAAAKECAABkcnMvZG93bnJldi54bWxQSwUGAAAAAAQABAD5AAAAlQMAAAAA&#10;" strokecolor="windowText">
                                  <v:stroke dashstyle="dash"/>
                                </v:line>
                                <v:line id="Line 465" o:spid="_x0000_s1491" style="position:absolute;rotation:-90;visibility:visible;mso-wrap-style:square" from="4704,4752" to="518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5PM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D6OIG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y+T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66" o:spid="_x0000_s1492" style="position:absolute;left:5184;top:4032;width:960;height:960" coordorigin="5184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    <v:group id="Group 467" o:spid="_x0000_s1493" style="position:absolute;left:5184;top:4032;width:960;height:480" coordorigin="5184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      <v:group id="Group 468" o:spid="_x0000_s1494" style="position:absolute;left:5184;top:4032;width:480;height:480" coordorigin="518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      <v:line id="Line 469" o:spid="_x0000_s1495" style="position:absolute;visibility:visible;mso-wrap-style:square" from="5184,4272" to="56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3Q5MYAAADcAAAADwAAAGRycy9kb3ducmV2LnhtbESPQWsCMRSE74X+h/AEbzVroU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90OTGAAAA3AAAAA8AAAAAAAAA&#10;AAAAAAAAoQIAAGRycy9kb3ducmV2LnhtbFBLBQYAAAAABAAEAPkAAACUAwAAAAA=&#10;" strokecolor="windowText">
                                  <v:stroke dashstyle="dash"/>
                                </v:line>
                                <v:line id="Line 470" o:spid="_x0000_s1496" style="position:absolute;rotation:-90;visibility:visible;mso-wrap-style:square" from="5184,4272" to="566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Bp4sUAAADcAAAADwAAAGRycy9kb3ducmV2LnhtbESPQWvCQBSE7wX/w/IEb3WjYCrRVVRa&#10;ECzUquD1mX3Nhmbfxuxq4r/vFgo9DjPzDTNfdrYSd2p86VjBaJiAIM6dLrlQcDq+PU9B+ICssXJM&#10;Ch7kYbnoPc0x067lT7ofQiEihH2GCkwIdSalzw1Z9ENXE0fvyzUWQ5RNIXWDbYTbSo6TJJUWS44L&#10;BmvaGMq/DzerwO6O7+eP22Xf+nVq3HlyHePrValBv1vNQATqwn/4r73VCibpC/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Bp4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71" o:spid="_x0000_s1497" style="position:absolute;left:5664;top:4032;width:480;height:480" coordorigin="5664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    <v:line id="Line 472" o:spid="_x0000_s1498" style="position:absolute;visibility:visible;mso-wrap-style:square" from="5664,4272" to="61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PrCMYAAADcAAAADwAAAGRycy9kb3ducmV2LnhtbESPQWsCMRSE7wX/Q3iF3mq2xYqsRtEW&#10;aWkVcfXi7ZE8N2s3L8sm1W1/fVMoeBxm5htmMutcLc7Uhsqzgod+BoJYe1NxqWC/W96PQISIbLD2&#10;TAq+KcBs2ruZYG78hbd0LmIpEoRDjgpsjE0uZdCWHIa+b4iTd/Stw5hkW0rT4iXBXS0fs2woHVac&#10;Fiw29GxJfxZfTsHi5XRYf7wubNR6b/zG76rV+49Sd7fdfAwiUhev4f/2m1HwNBzA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j6wjGAAAA3AAAAA8AAAAAAAAA&#10;AAAAAAAAoQIAAGRycy9kb3ducmV2LnhtbFBLBQYAAAAABAAEAPkAAACUAwAAAAA=&#10;" strokecolor="windowText">
                                  <v:stroke dashstyle="dash"/>
                                </v:line>
                                <v:line id="Line 473" o:spid="_x0000_s1499" style="position:absolute;rotation:-90;visibility:visible;mso-wrap-style:square" from="5664,4272" to="6144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5SDsUAAADcAAAADwAAAGRycy9kb3ducmV2LnhtbESPQWvCQBSE74X+h+UVvNWNQoKkrlJL&#10;BUHBVgten9lnNjT7NmZXE/+9WxB6HGbmG2Y6720trtT6yrGC0TABQVw4XXGp4Ge/fJ2A8AFZY+2Y&#10;FNzIw3z2/DTFXLuOv+m6C6WIEPY5KjAhNLmUvjBk0Q9dQxy9k2sthijbUuoWuwi3tRwnSSYtVhwX&#10;DDb0Yaj43V2sArvebw7by/Gr84vMuEN6HuPnWanBS//+BiJQH/7Dj/ZKK0izFP7OxCM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5SD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474" o:spid="_x0000_s1500" style="position:absolute;left:5184;top:4512;width:960;height:480" coordorigin="5184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      <v:group id="Group 475" o:spid="_x0000_s1501" style="position:absolute;left:5184;top:4512;width:480;height:480" coordorigin="518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        <v:line id="Line 476" o:spid="_x0000_s1502" style="position:absolute;visibility:visible;mso-wrap-style:square" from="5184,4752" to="56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tC8MAAADcAAAADwAAAGRycy9kb3ducmV2LnhtbERPy2oCMRTdC/5DuEJ3mqlQkalRfFAq&#10;tVKqbrq7JNfJ1MnNMIk69eubheDycN6TWesqcaEmlJ4VPA8yEMTam5ILBYf9W38MIkRkg5VnUvBH&#10;AWbTbmeCufFX/qbLLhYihXDIUYGNsc6lDNqSwzDwNXHijr5xGBNsCmkavKZwV8lhlo2kw5JTg8Wa&#10;lpb0aXd2Char35/t5n1ho9YH47/8vvz8uCn11GvnryAitfEhvrvXRsHLKM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7QvDAAAA3AAAAA8AAAAAAAAAAAAA&#10;AAAAoQIAAGRycy9kb3ducmV2LnhtbFBLBQYAAAAABAAEAPkAAACRAwAAAAA=&#10;" strokecolor="windowText">
                                  <v:stroke dashstyle="dash"/>
                                </v:line>
                                <v:line id="Line 477" o:spid="_x0000_s1503" style="position:absolute;rotation:-90;visibility:visible;mso-wrap-style:square" from="5184,4752" to="566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VUDcUAAADcAAAADwAAAGRycy9kb3ducmV2LnhtbESP3WrCQBSE7wu+w3IE7+pGwVCiq6hY&#10;KFho/QFvj9ljNpg9G7OrSd++Wyh4OczMN8xs0dlKPKjxpWMFo2ECgjh3uuRCwfHw/voGwgdkjZVj&#10;UvBDHhbz3ssMM+1a3tFjHwoRIewzVGBCqDMpfW7Ioh+6mjh6F9dYDFE2hdQNthFuKzlOklRaLDku&#10;GKxpbSi/7u9Wgd0ePk9f9/N361epcafJbYybm1KDfrecggjUhWf4v/2hFUzS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VUD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78" o:spid="_x0000_s1504" style="position:absolute;left:5664;top:4512;width:480;height:480" coordorigin="5664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        <v:line id="Line 479" o:spid="_x0000_s1505" style="position:absolute;visibility:visible;mso-wrap-style:square" from="5664,4752" to="61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rsMMAAADcAAAADwAAAGRycy9kb3ducmV2LnhtbERPTWsCMRC9C/0PYQq9udkKimyNopXS&#10;UpVS9dLbkIybbTeTZZPq6q83B8Hj431PZp2rxZHaUHlW8JzlIIi1NxWXCva7t/4YRIjIBmvPpOBM&#10;AWbTh94EC+NP/E3HbSxFCuFQoAIbY1NIGbQlhyHzDXHiDr51GBNsS2laPKVwV8tBno+kw4pTg8WG&#10;Xi3pv+2/U7BY/v5sVu8LG7XeG//ld9X686LU02M3fwERqYt38c39YRQM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K7DDAAAA3AAAAA8AAAAAAAAAAAAA&#10;AAAAoQIAAGRycy9kb3ducmV2LnhtbFBLBQYAAAAABAAEAPkAAACRAwAAAAA=&#10;" strokecolor="windowText">
                                  <v:stroke dashstyle="dash"/>
                                </v:line>
                                <v:line id="Line 480" o:spid="_x0000_s1506" style="position:absolute;rotation:-90;visibility:visible;mso-wrap-style:square" from="5664,4752" to="6144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+StsUAAADcAAAADwAAAGRycy9kb3ducmV2LnhtbESPQWvCQBSE7wX/w/IEb3WjEKnRVVRa&#10;ECzUquD1mX3Nhmbfxuxq4r/vFgo9DjPzDTNfdrYSd2p86VjBaJiAIM6dLrlQcDq+Pb+A8AFZY+WY&#10;FDzIw3LRe5pjpl3Ln3Q/hEJECPsMFZgQ6kxKnxuy6IeuJo7el2sshiibQuoG2wi3lRwnyURaLDku&#10;GKxpYyj/PtysArs7vp8/bpd969cT487pdYyvV6UG/W41AxGoC//hv/ZWK0jTK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+St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481" o:spid="_x0000_s1507" style="position:absolute;left:4224;top:4992;width:1920;height:960" coordorigin="4224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<v:group id="Group 482" o:spid="_x0000_s1508" style="position:absolute;left:4224;top:4992;width:960;height:960" coordorigin="422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  <v:group id="Group 483" o:spid="_x0000_s1509" style="position:absolute;left:4224;top:4992;width:960;height:480" coordorigin="422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      <v:group id="Group 484" o:spid="_x0000_s1510" style="position:absolute;left:4224;top:4992;width:480;height:480" coordorigin="422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              <v:line id="Line 485" o:spid="_x0000_s1511" style="position:absolute;visibility:visible;mso-wrap-style:square" from="4224,5232" to="470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ntsMAAADcAAAADwAAAGRycy9kb3ducmV2LnhtbERPTWsCMRC9C/0PYQq9udkKimyNopXS&#10;UpVS9dLbkIybbTeTZZPq6q83B8Hj431PZp2rxZHaUHlW8JzlIIi1NxWXCva7t/4YRIjIBmvPpOBM&#10;AWbTh94EC+NP/E3HbSxFCuFQoAIbY1NIGbQlhyHzDXHiDr51GBNsS2laPKVwV8tBno+kw4pTg8WG&#10;Xi3pv+2/U7BY/v5sVu8LG7XeG//ld9X686LU02M3fwERqYt38c39YRQMh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J7bDAAAA3AAAAA8AAAAAAAAAAAAA&#10;AAAAoQIAAGRycy9kb3ducmV2LnhtbFBLBQYAAAAABAAEAPkAAACRAwAAAAA=&#10;" strokecolor="windowText">
                                  <v:stroke dashstyle="dash"/>
                                </v:line>
                                <v:line id="Line 486" o:spid="_x0000_s1512" style="position:absolute;rotation:-90;visibility:visible;mso-wrap-style:square" from="4224,5232" to="470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esMUAAADcAAAADwAAAGRycy9kb3ducmV2LnhtbESP3WrCQBSE7wu+w3IE7+pGIVKiq6hY&#10;KFho/QFvj9ljNpg9G7OrSd++Wyh4OczMN8xs0dlKPKjxpWMFo2ECgjh3uuRCwfHw/voGwgdkjZVj&#10;UvBDHhbz3ssMM+1a3tFjHwoRIewzVGBCqDMpfW7Ioh+6mjh6F9dYDFE2hdQNthFuKzlOkom0WHJc&#10;MFjT2lB+3d+tArs9fJ6+7ufv1q8mxp3S2xg3N6UG/W45BRGoC8/wf/tDK0jT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mes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87" o:spid="_x0000_s1513" style="position:absolute;left:4704;top:4992;width:480;height:480" coordorigin="470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        <v:line id="Line 488" o:spid="_x0000_s1514" style="position:absolute;visibility:visible;mso-wrap-style:square" from="4704,5232" to="51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9bcMAAADcAAAADwAAAGRycy9kb3ducmV2LnhtbERPy2oCMRTdC/2HcAvuakaxpYxGUUux&#10;2JbiY+Puklwn005uhknU0a83i4LLw3mPp62rxImaUHpW0O9lIIi1NyUXCnbb96dXECEiG6w8k4IL&#10;BZhOHjpjzI0/85pOm1iIFMIhRwU2xjqXMmhLDkPP18SJO/jGYUywKaRp8JzCXSUHWfYiHZacGizW&#10;tLCk/zZHp2D+9rv//lzObdR6Z/yP35Zfq6tS3cd2NgIRqY138b/7wyh4H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bvW3DAAAA3AAAAA8AAAAAAAAAAAAA&#10;AAAAoQIAAGRycy9kb3ducmV2LnhtbFBLBQYAAAAABAAEAPkAAACRAwAAAAA=&#10;" strokecolor="windowText">
                                  <v:stroke dashstyle="dash"/>
                                </v:line>
                                <v:line id="Line 489" o:spid="_x0000_s1515" style="position:absolute;rotation:-90;visibility:visible;mso-wrap-style:square" from="4704,5232" to="518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YEa8YAAADcAAAADwAAAGRycy9kb3ducmV2LnhtbESPQWvCQBSE74L/YXmCt2ajqLSpq1RR&#10;KLSg1YLX1+wzG5p9G7OrSf99t1DwOMzMN8x82dlK3KjxpWMFoyQFQZw7XXKh4PO4fXgE4QOyxsox&#10;KfghD8tFvzfHTLuWP+h2CIWIEPYZKjAh1JmUPjdk0SeuJo7e2TUWQ5RNIXWDbYTbSo7TdCYtlhwX&#10;DNa0NpR/H65WgX07vp92169961cz407Tyxg3F6WGg+7lGUSgLtzD/+1XrWA6eYK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2BG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490" o:spid="_x0000_s1516" style="position:absolute;left:4224;top:5472;width:960;height:480" coordorigin="422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            <v:group id="Group 491" o:spid="_x0000_s1517" style="position:absolute;left:4224;top:5472;width:480;height:480" coordorigin="422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      <v:line id="Line 492" o:spid="_x0000_s1518" style="position:absolute;visibility:visible;mso-wrap-style:square" from="4224,5712" to="470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3aMcAAADcAAAADwAAAGRycy9kb3ducmV2LnhtbESPT0sDMRTE70K/Q3hCbzarVClr06Vb&#10;KYp/ELe9eHskr5ttNy/LJrarn94IQo/DzPyGmReDa8WR+tB4VnA9yUAQa28arhVsN+urGYgQkQ22&#10;nknBNwUoFqOLOebGn/iDjlWsRYJwyFGBjbHLpQzaksMw8R1x8na+dxiT7GtpejwluGvlTZbdSYcN&#10;pwWLHa0s6UP15RSUD/vPt5fH0katt8a/+03z+vyj1PhyWN6DiDTEc/i//WQU3E6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1rdoxwAAANwAAAAPAAAAAAAA&#10;AAAAAAAAAKECAABkcnMvZG93bnJldi54bWxQSwUGAAAAAAQABAD5AAAAlQMAAAAA&#10;" strokecolor="windowText">
                                  <v:stroke dashstyle="dash"/>
                                </v:line>
                                <v:line id="Line 493" o:spid="_x0000_s1519" style="position:absolute;rotation:-90;visibility:visible;mso-wrap-style:square" from="4224,5712" to="470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sObsUAAADcAAAADwAAAGRycy9kb3ducmV2LnhtbESP3WrCQBSE7wu+w3KE3tWN0kiJrqLS&#10;QqGF+lPw9pg9ZoPZszG7mvTtXaHg5TAz3zDTeWcrcaXGl44VDAcJCOLc6ZILBb+7j5c3ED4ga6wc&#10;k4I/8jCf9Z6mmGnX8oau21CICGGfoQITQp1J6XNDFv3A1cTRO7rGYoiyKaRusI1wW8lRkoylxZLj&#10;gsGaVoby0/ZiFdiv3ff+53JYt345Nm6fnkf4flbqud8tJiACdeER/m9/agXpaw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sOb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494" o:spid="_x0000_s1520" style="position:absolute;left:4704;top:5472;width:480;height:480" coordorigin="470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    <v:line id="Line 495" o:spid="_x0000_s1521" style="position:absolute;visibility:visible;mso-wrap-style:square" from="4704,5712" to="51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Kh8YAAADcAAAADwAAAGRycy9kb3ducmV2LnhtbESPQWsCMRSE74X+h/AKvdVspS1lNUpV&#10;xNIq4urF2yN53WzdvCybqKu/vikUehxm5htmOO5cLU7UhsqzgsdeBoJYe1NxqWC3nT+8gggR2WDt&#10;mRRcKMB4dHszxNz4M2/oVMRSJAiHHBXYGJtcyqAtOQw93xAn78u3DmOSbSlNi+cEd7XsZ9mLdFhx&#10;WrDY0NSSPhRHp2Ay+96vPhcTG7XeGb/222r5cVXq/q57G4CI1MX/8F/73Sh4fur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ziofGAAAA3AAAAA8AAAAAAAAA&#10;AAAAAAAAoQIAAGRycy9kb3ducmV2LnhtbFBLBQYAAAAABAAEAPkAAACUAwAAAAA=&#10;" strokecolor="windowText">
                                  <v:stroke dashstyle="dash"/>
                                </v:line>
                                <v:line id="Line 496" o:spid="_x0000_s1522" style="position:absolute;rotation:-90;visibility:visible;mso-wrap-style:square" from="4704,5712" to="518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zgcYAAADcAAAADwAAAGRycy9kb3ducmV2LnhtbESPQWvCQBSE7wX/w/IEb81GrVJSV6mi&#10;UGjBVgteX7PPbGj2bcyuJv33rlDwOMzMN8xs0dlKXKjxpWMFwyQFQZw7XXKh4Hu/eXwG4QOyxsox&#10;KfgjD4t572GGmXYtf9FlFwoRIewzVGBCqDMpfW7Iok9cTRy9o2sshiibQuoG2wi3lRyl6VRaLDku&#10;GKxpZSj/3Z2tAvu+/zhszz+frV9OjTtMTiNcn5Qa9LvXFxCBunAP/7fftILJ0xh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eM4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497" o:spid="_x0000_s1523" style="position:absolute;left:5184;top:4992;width:960;height:960" coordorigin="5184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          <v:group id="Group 498" o:spid="_x0000_s1524" style="position:absolute;left:5184;top:4992;width:960;height:480" coordorigin="5184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      <v:group id="Group 499" o:spid="_x0000_s1525" style="position:absolute;left:5184;top:4992;width:480;height:480" coordorigin="518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        <v:line id="Line 500" o:spid="_x0000_s1526" style="position:absolute;visibility:visible;mso-wrap-style:square" from="5184,5232" to="56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7/+cYAAADcAAAADwAAAGRycy9kb3ducmV2LnhtbESPQWsCMRSE7wX/Q3iF3mq2lYqsRtEW&#10;aWkVcfXi7ZE8N2s3L8sm1W1/fVMoeBxm5htmMutcLc7Uhsqzgod+BoJYe1NxqWC/W96PQISIbLD2&#10;TAq+KcBs2ruZYG78hbd0LmIpEoRDjgpsjE0uZdCWHIa+b4iTd/Stw5hkW0rT4iXBXS0fs2woHVac&#10;Fiw29GxJfxZfTsHi5XRYf7wubNR6b/zG76rV+49Sd7fdfAwiUhev4f/2m1HwNBj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O//nGAAAA3AAAAA8AAAAAAAAA&#10;AAAAAAAAoQIAAGRycy9kb3ducmV2LnhtbFBLBQYAAAAABAAEAPkAAACUAwAAAAA=&#10;" strokecolor="windowText">
                                  <v:stroke dashstyle="dash"/>
                                </v:line>
                                <v:line id="Line 501" o:spid="_x0000_s1527" style="position:absolute;rotation:-90;visibility:visible;mso-wrap-style:square" from="5184,5232" to="566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NG/8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A6eYS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jRv/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02" o:spid="_x0000_s1528" style="position:absolute;left:5664;top:4992;width:480;height:480" coordorigin="5664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        <v:line id="Line 503" o:spid="_x0000_s1529" style="position:absolute;visibility:visible;mso-wrap-style:square" from="5664,5232" to="61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EFcYAAADcAAAADwAAAGRycy9kb3ducmV2LnhtbESPQWsCMRSE74X+h/AK3mq2akvZGqUq&#10;otiWUvXi7ZE8N9tuXpZN1NVfbwqFHoeZ+YYZjltXiSM1ofSs4KGbgSDW3pRcKNhu5vfPIEJENlh5&#10;JgVnCjAe3d4MMTf+xF90XMdCJAiHHBXYGOtcyqAtOQxdXxMnb+8bhzHJppCmwVOCu0r2suxJOiw5&#10;LVisaWpJ/6wPTsFk9r37eFtMbNR6a/yn35Tvq4tSnbv29QVEpDb+h//aS6PgsT+A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xBXGAAAA3AAAAA8AAAAAAAAA&#10;AAAAAAAAoQIAAGRycy9kb3ducmV2LnhtbFBLBQYAAAAABAAEAPkAAACUAwAAAAA=&#10;" strokecolor="windowText">
                                  <v:stroke dashstyle="dash"/>
                                </v:line>
                                <v:line id="Line 504" o:spid="_x0000_s1530" style="position:absolute;rotation:-90;visibility:visible;mso-wrap-style:square" from="5664,5232" to="6144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19E8UAAADcAAAADwAAAGRycy9kb3ducmV2LnhtbESP3WrCQBSE7wu+w3KE3tWNlkiJrqLS&#10;QqGF+lPw9pg9ZoPZszG7mvTtXaHg5TAz3zDTeWcrcaXGl44VDAcJCOLc6ZILBb+7j5c3ED4ga6wc&#10;k4I/8jCf9Z6mmGnX8oau21CICGGfoQITQp1J6XNDFv3A1cTRO7rGYoiyKaRusI1wW8lRkoylxZLj&#10;gsGaVoby0/ZiFdiv3ff+53JYt345Nm6fnkf4flbqud8tJiACdeER/m9/agXpaw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19E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05" o:spid="_x0000_s1531" style="position:absolute;left:5184;top:5472;width:960;height:480" coordorigin="5184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      <v:group id="Group 506" o:spid="_x0000_s1532" style="position:absolute;left:5184;top:5472;width:480;height:480" coordorigin="518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      <v:line id="Line 507" o:spid="_x0000_s1533" style="position:absolute;visibility:visible;mso-wrap-style:square" from="5184,5712" to="56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CFsMAAADcAAAADwAAAGRycy9kb3ducmV2LnhtbERPy2oCMRTdC/2HcAvuakalpYxGUUux&#10;2JbiY+Puklwn005uhknU0a83i4LLw3mPp62rxImaUHpW0O9lIIi1NyUXCnbb96dXECEiG6w8k4IL&#10;BZhOHjpjzI0/85pOm1iIFMIhRwU2xjqXMmhLDkPP18SJO/jGYUywKaRp8JzCXSUHWfYiHZacGizW&#10;tLCk/zZHp2D+9rv//lzObdR6Z/yP35Zfq6tS3cd2NgIRqY138b/7wyh4H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rwhbDAAAA3AAAAA8AAAAAAAAAAAAA&#10;AAAAoQIAAGRycy9kb3ducmV2LnhtbFBLBQYAAAAABAAEAPkAAACRAwAAAAA=&#10;" strokecolor="windowText">
                                  <v:stroke dashstyle="dash"/>
                                </v:line>
                                <v:line id="Line 508" o:spid="_x0000_s1534" style="position:absolute;rotation:-90;visibility:visible;mso-wrap-style:square" from="5184,5712" to="566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7E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uYPo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exD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09" o:spid="_x0000_s1535" style="position:absolute;left:5664;top:5472;width:480;height:480" coordorigin="5664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        <v:line id="Line 510" o:spid="_x0000_s1536" style="position:absolute;visibility:visible;mso-wrap-style:square" from="5664,5712" to="61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Yzc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e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EWM3DAAAA3AAAAA8AAAAAAAAAAAAA&#10;AAAAoQIAAGRycy9kb3ducmV2LnhtbFBLBQYAAAAABAAEAPkAAACRAwAAAAA=&#10;" strokecolor="windowText">
                                  <v:stroke dashstyle="dash"/>
                                </v:line>
                                <v:line id="Line 511" o:spid="_x0000_s1537" style="position:absolute;rotation:-90;visibility:visible;mso-wrap-style:square" from="5664,5712" to="614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hy8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aCfjuD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nhy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v:group id="Group 513" o:spid="_x0000_s1538" style="position:absolute;width:2304;height:4224" coordsize="2304,4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514" o:spid="_x0000_s1539" style="position:absolute;width:2304;height: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515" o:spid="_x0000_s1540" style="position:absolute;width:3840;height: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<v:group id="Group 516" o:spid="_x0000_s1541" style="position:absolute;width:1920;height: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group id="Group 517" o:spid="_x0000_s1542" style="position:absolute;width:1920;height: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<v:group id="Group 518" o:spid="_x0000_s1543" style="position:absolute;width:960;height: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          <v:group id="Group 519" o:spid="_x0000_s1544" style="position:absolute;width:960;height: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          <v:group id="Group 520" o:spid="_x0000_s1545" style="position:absolute;width:480;height: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  <v:line id="Line 521" o:spid="_x0000_s1546" style="position:absolute;visibility:visible;mso-wrap-style:square" from="0,24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lmsYAAADcAAAADwAAAGRycy9kb3ducmV2LnhtbESPT2sCMRTE74LfITzBm2YVLGVrlKqU&#10;llYR/1x6eySvm9XNy7JJddtP3wgFj8PM/IaZzltXiQs1ofSsYDTMQBBrb0ouFBwPL4NHECEiG6w8&#10;k4IfCjCfdTtTzI2/8o4u+1iIBOGQowIbY51LGbQlh2Hoa+LkffnGYUyyKaRp8JrgrpLjLHuQDktO&#10;CxZrWlrS5/23U7BYnT43H68LG7U+Gr/1h3L9/qtUv9c+P4GI1MZ7+L/9ZhRMRm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pZrGAAAA3AAAAA8AAAAAAAAA&#10;AAAAAAAAoQIAAGRycy9kb3ducmV2LnhtbFBLBQYAAAAABAAEAPkAAACUAwAAAAA=&#10;" strokecolor="windowText">
                                  <v:stroke dashstyle="dash"/>
                                </v:line>
                                <v:line id="Line 522" o:spid="_x0000_s1547" style="position:absolute;rotation:-90;visibility:visible;mso-wrap-style:square" from="0,240" to="4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0cn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uYjp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tHJ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23" o:spid="_x0000_s1548" style="position:absolute;left:480;width:480;height:480" coordorigin="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<v:line id="Line 524" o:spid="_x0000_s1549" style="position:absolute;visibility:visible;mso-wrap-style:square" from="480,24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edsMAAADcAAAADwAAAGRycy9kb3ducmV2LnhtbERPy2oCMRTdF/oP4Ra662QUFJkaxQdi&#10;qZVSddPdJblOpp3cDJNUR7++WQguD+c9nnauFidqQ+VZQS/LQRBrbyouFRz2q5cRiBCRDdaeScGF&#10;Akwnjw9jLIw/8xeddrEUKYRDgQpsjE0hZdCWHIbMN8SJO/rWYUywLaVp8ZzCXS37eT6UDitODRYb&#10;WljSv7s/p2C+/PnebtZzG7U+GP/p99XH+1Wp56du9goiUhfv4pv7zSgY9NL8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ennbDAAAA3AAAAA8AAAAAAAAAAAAA&#10;AAAAoQIAAGRycy9kb3ducmV2LnhtbFBLBQYAAAAABAAEAPkAAACRAwAAAAA=&#10;" strokecolor="windowText">
                                  <v:stroke dashstyle="dash"/>
                                </v:line>
                                <v:line id="Line 525" o:spid="_x0000_s1550" style="position:absolute;rotation:-90;visibility:visible;mso-wrap-style:square" from="480,240" to="9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ncMUAAADcAAAADwAAAGRycy9kb3ducmV2LnhtbESP3WrCQBSE7wu+w3IE7+omglKiq6hY&#10;KFho/QFvj9ljNpg9G7OrSd++Wyh4OczMN8xs0dlKPKjxpWMF6TABQZw7XXKh4Hh4f30D4QOyxsox&#10;KfghD4t572WGmXYt7+ixD4WIEPYZKjAh1JmUPjdk0Q9dTRy9i2sshiibQuoG2wi3lRwlyURaLDku&#10;GKxpbSi/7u9Wgd0ePk9f9/N361cT407j2wg3N6UG/W45BRGoC8/wf/tDKxinK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Mnc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26" o:spid="_x0000_s1551" style="position:absolute;top:480;width:960;height:480" coordorigin="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<v:group id="Group 527" o:spid="_x0000_s1552" style="position:absolute;top:480;width:480;height:480" coordorigin="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      <v:line id="Line 528" o:spid="_x0000_s1553" style="position:absolute;visibility:visible;mso-wrap-style:square" from="0,720" to="4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I1RMYAAADcAAAADwAAAGRycy9kb3ducmV2LnhtbESPT2sCMRTE74LfIbyCN81WqMjWKLVF&#10;Kv6hVL309kheN1s3L8sm6tpP3whCj8PM/IaZzFpXiTM1ofSs4HGQgSDW3pRcKDjsF/0xiBCRDVae&#10;ScGVAsym3c4Ec+Mv/EnnXSxEgnDIUYGNsc6lDNqSwzDwNXHyvn3jMCbZFNI0eElwV8lhlo2kw5LT&#10;gsWaXi3p4+7kFMzffr626/e5jVofjP/w+3Kz+lWq99C+PIOI1Mb/8L29NAqeshH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iNUTGAAAA3AAAAA8AAAAAAAAA&#10;AAAAAAAAoQIAAGRycy9kb3ducmV2LnhtbFBLBQYAAAAABAAEAPkAAACUAwAAAAA=&#10;" strokecolor="windowText">
                                  <v:stroke dashstyle="dash"/>
                                </v:line>
                                <v:line id="Line 529" o:spid="_x0000_s1554" style="position:absolute;rotation:-90;visibility:visible;mso-wrap-style:square" from="0,720" to="4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+MQsYAAADc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myTP8nYlH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PjE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30" o:spid="_x0000_s1555" style="position:absolute;left:480;top:480;width:480;height:480" coordorigin="48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<v:line id="Line 531" o:spid="_x0000_s1556" style="position:absolute;visibility:visible;mso-wrap-style:square" from="480,720" to="9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wOqMYAAADcAAAADwAAAGRycy9kb3ducmV2LnhtbESPQWsCMRSE74L/ITzBm2YrtpStUaoi&#10;FmspVS+9PZLXzermZdlE3fbXm0Khx2FmvmEms9ZV4kJNKD0ruBtmIIi1NyUXCg771eARRIjIBivP&#10;pOCbAsym3c4Ec+Ov/EGXXSxEgnDIUYGNsc6lDNqSwzD0NXHyvnzjMCbZFNI0eE1wV8lRlj1IhyWn&#10;BYs1LSzp0+7sFMyXx8+31/XcRq0Pxr/7fbnd/CjV77XPTyAitfE//Nd+MQruszH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8DqjGAAAA3AAAAA8AAAAAAAAA&#10;AAAAAAAAoQIAAGRycy9kb3ducmV2LnhtbFBLBQYAAAAABAAEAPkAAACUAwAAAAA=&#10;" strokecolor="windowText">
                                  <v:stroke dashstyle="dash"/>
                                </v:line>
                                <v:line id="Line 532" o:spid="_x0000_s1557" style="position:absolute;rotation:-90;visibility:visible;mso-wrap-style:square" from="480,720" to="9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3rsUAAADcAAAADwAAAGRycy9kb3ducmV2LnhtbESPQWvCQBSE7wX/w/KE3upGISIxG6ml&#10;glChrQpeX7Ov2dDs25hdTfz33YLQ4zAz3zD5arCNuFLna8cKppMEBHHpdM2VguNh87QA4QOyxsYx&#10;KbiRh1Uxesgx067nT7ruQyUihH2GCkwIbSalLw1Z9BPXEkfv23UWQ5RdJXWHfYTbRs6SZC4t1hwX&#10;DLb0Yqj82V+sAvt22J3eL18fvV/PjTul5xm+npV6HA/PSxCBhvAfvre3WkGapPB3Jh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G3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33" o:spid="_x0000_s1558" style="position:absolute;left:960;width:960;height:960" coordorigin="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        <v:group id="Group 534" o:spid="_x0000_s1559" style="position:absolute;left:960;width:960;height:480" coordorigin="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  <v:group id="Group 535" o:spid="_x0000_s1560" style="position:absolute;left:960;width:480;height:480" coordorigin="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            <v:line id="Line 536" o:spid="_x0000_s1561" style="position:absolute;visibility:visible;mso-wrap-style:square" from="960,24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qet8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anrfDAAAA3AAAAA8AAAAAAAAAAAAA&#10;AAAAoQIAAGRycy9kb3ducmV2LnhtbFBLBQYAAAAABAAEAPkAAACRAwAAAAA=&#10;" strokecolor="windowText">
                                  <v:stroke dashstyle="dash"/>
                                </v:line>
                                <v:line id="Line 537" o:spid="_x0000_s1562" style="position:absolute;rotation:-90;visibility:visible;mso-wrap-style:square" from="960,240" to="14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cnscUAAADcAAAADwAAAGRycy9kb3ducmV2LnhtbESPQWsCMRSE74X+h/AK3mq2YqWuRlFR&#10;EFrQquD1uXlulm5e1k10139vCoUeh5n5hhlPW1uKG9W+cKzgrZuAIM6cLjhXcNivXj9A+ICssXRM&#10;Cu7kYTp5fhpjql3D33TbhVxECPsUFZgQqlRKnxmy6LuuIo7e2dUWQ5R1LnWNTYTbUvaSZCAtFhwX&#10;DFa0MJT97K5Wgf3cfx0319O28fOBccf3Sw+XF6U6L+1sBCJQG/7Df+21VtA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cns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38" o:spid="_x0000_s1563" style="position:absolute;left:1440;width:480;height:480" coordorigin="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  <v:line id="Line 539" o:spid="_x0000_s1564" style="position:absolute;visibility:visible;mso-wrap-style:square" from="1440,240" to="19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mvXscAAADcAAAADwAAAGRycy9kb3ducmV2LnhtbESPQUsDMRSE7wX/Q3iCtzZrkVLXpotr&#10;EcW2iG0v3h7Jc7O6eVk2sd3215tCweMwM98ws6J3jdhTF2rPCm5HGQhi7U3NlYLd9nk4BREissHG&#10;Myk4UoBifjWYYW78gT9ov4mVSBAOOSqwMba5lEFbchhGviVO3pfvHMYku0qaDg8J7ho5zrKJdFhz&#10;WrDY0pMl/bP5dQrKxffnevlS2qj1zvh3v61Xbyelbq77xwcQkfr4H760X42Cu/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ya9exwAAANwAAAAPAAAAAAAA&#10;AAAAAAAAAKECAABkcnMvZG93bnJldi54bWxQSwUGAAAAAAQABAD5AAAAlQMAAAAA&#10;" strokecolor="windowText">
                                  <v:stroke dashstyle="dash"/>
                                </v:line>
                                <v:line id="Line 540" o:spid="_x0000_s1565" style="position:absolute;rotation:-90;visibility:visible;mso-wrap-style:square" from="1440,240" to="19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QWWMYAAADcAAAADwAAAGRycy9kb3ducmV2LnhtbESPQWsCMRSE70L/Q3gFb5pV1LZbo7RF&#10;oaBgqwWvr5vnZunmZd1Ed/vvjSB4HGbmG2Y6b20pzlT7wrGCQT8BQZw5XXCu4Ge37D2D8AFZY+mY&#10;FPyTh/nsoTPFVLuGv+m8DbmIEPYpKjAhVKmUPjNk0fddRRy9g6sthijrXOoamwi3pRwmyURaLDgu&#10;GKzow1D2tz1ZBXa1W+83p9+vxr9PjNuPj0NcHJXqPrZvryACteEevrU/tYLRyxN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Fl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41" o:spid="_x0000_s1566" style="position:absolute;left:960;top:480;width:960;height:480" coordorigin="96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  <v:group id="Group 542" o:spid="_x0000_s1567" style="position:absolute;left:960;top:480;width:480;height:480" coordorigin="96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        <v:line id="Line 543" o:spid="_x0000_s1568" style="position:absolute;visibility:visible;mso-wrap-style:square" from="960,720" to="1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pXc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h4eu3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yqV3GAAAA3AAAAA8AAAAAAAAA&#10;AAAAAAAAoQIAAGRycy9kb3ducmV2LnhtbFBLBQYAAAAABAAEAPkAAACUAwAAAAA=&#10;" strokecolor="windowText">
                                  <v:stroke dashstyle="dash"/>
                                </v:line>
                                <v:line id="Line 544" o:spid="_x0000_s1569" style="position:absolute;rotation:-90;visibility:visible;mso-wrap-style:square" from="960,720" to="14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8QW8YAAADcAAAADwAAAGRycy9kb3ducmV2LnhtbESP3WoCMRSE74W+QzgF7zTrL+3WKG1R&#10;KCi01YK3p5vjZunmZN1Ed/v2RhC8HGbmG2a2aG0pzlT7wrGCQT8BQZw5XXCu4Ge36j2B8AFZY+mY&#10;FPyTh8X8oTPDVLuGv+m8DbmIEPYpKjAhVKmUPjNk0fddRRy9g6sthijrXOoamwi3pRwmyVRaLDgu&#10;GKzo3VD2tz1ZBXa92+w/T79fjX+bGrefHIe4PCrVfWxfX0AEasM9fGt/aAXj5xF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fEF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45" o:spid="_x0000_s1570" style="position:absolute;left:1440;top:480;width:480;height:480" coordorigin="144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<v:line id="Line 546" o:spid="_x0000_s1571" style="position:absolute;visibility:visible;mso-wrap-style:square" from="1440,720" to="19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ySscMAAADcAAAADwAAAGRycy9kb3ducmV2LnhtbERPy2oCMRTdC/2HcAvuakaR0o5GUUux&#10;2JbiY+Puklwn005uhknU0a83i4LLw3mPp62rxImaUHpW0O9lIIi1NyUXCnbb96cXECEiG6w8k4IL&#10;BZhOHjpjzI0/85pOm1iIFMIhRwU2xjqXMmhLDkPP18SJO/jGYUywKaRp8JzCXSUHWfYsHZacGizW&#10;tLCk/zZHp2D+9rv//lzObdR6Z/yP35Zfq6tS3cd2NgIRqY138b/7wygYv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skrHDAAAA3AAAAA8AAAAAAAAAAAAA&#10;AAAAoQIAAGRycy9kb3ducmV2LnhtbFBLBQYAAAAABAAEAPkAAACRAwAAAAA=&#10;" strokecolor="windowText">
                                  <v:stroke dashstyle="dash"/>
                                </v:line>
                                <v:line id="Line 547" o:spid="_x0000_s1572" style="position:absolute;rotation:-90;visibility:visible;mso-wrap-style:square" from="1440,720" to="19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rt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DxaQ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BK7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548" o:spid="_x0000_s1573" style="position:absolute;top:960;width:1920;height:960" coordorigin="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<v:group id="Group 549" o:spid="_x0000_s1574" style="position:absolute;top:960;width:960;height:960" coordorigin="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    <v:group id="Group 550" o:spid="_x0000_s1575" style="position:absolute;top:960;width:960;height:480" coordorigin="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    <v:group id="Group 551" o:spid="_x0000_s1576" style="position:absolute;top:960;width:480;height:480" coordorigin="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        <v:line id="Line 552" o:spid="_x0000_s1577" style="position:absolute;visibility:visible;mso-wrap-style:square" from="0,1200" to="4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/gMUAAADcAAAADwAAAGRycy9kb3ducmV2LnhtbESPQWsCMRSE7wX/Q3iCt5pVishqFG0p&#10;LbVSql68PZLnZu3mZdlEXf31TaHgcZiZb5jpvHWVOFMTSs8KBv0MBLH2puRCwW77+jgGESKywcoz&#10;KbhSgPms8zDF3PgLf9N5EwuRIBxyVGBjrHMpg7bkMPR9TZy8g28cxiSbQpoGLwnuKjnMspF0WHJa&#10;sFjTsyX9szk5BcuX4369elvaqPXO+C+/LT8/bkr1uu1iAiJSG+/h//a7UfA0Hs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s/gMUAAADcAAAADwAAAAAAAAAA&#10;AAAAAAChAgAAZHJzL2Rvd25yZXYueG1sUEsFBgAAAAAEAAQA+QAAAJMDAAAAAA==&#10;" strokecolor="windowText">
                                  <v:stroke dashstyle="dash"/>
                                </v:line>
                                <v:line id="Line 553" o:spid="_x0000_s1578" style="position:absolute;rotation:-90;visibility:visible;mso-wrap-style:square" from="0,1200" to="4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GhsUAAADcAAAADwAAAGRycy9kb3ducmV2LnhtbESP3WoCMRSE7wu+QziCdzWrVpGtUbS0&#10;UKjgX8Hb083pZnFzsm6iu337RhC8HGbmG2a2aG0prlT7wrGCQT8BQZw5XXCu4Pvw8TwF4QOyxtIx&#10;KfgjD4t552mGqXYN7+i6D7mIEPYpKjAhVKmUPjNk0fddRRy9X1dbDFHWudQ1NhFuSzlMkom0WHBc&#10;MFjRm6HstL9YBfbrsD5uLj/bxq8mxh3H5yG+n5XqddvlK4hAbXiE7+1PreBlOoLbmXg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aGh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54" o:spid="_x0000_s1579" style="position:absolute;left:480;top:960;width:480;height:480" coordorigin="48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          <v:line id="Line 555" o:spid="_x0000_s1580" style="position:absolute;visibility:visible;mso-wrap-style:square" from="480,1200" to="9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EbMIAAADcAAAADwAAAGRycy9kb3ducmV2LnhtbERPTWsCMRC9C/0PYQreNFuR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UEbMIAAADcAAAADwAAAAAAAAAAAAAA&#10;AAChAgAAZHJzL2Rvd25yZXYueG1sUEsFBgAAAAAEAAQA+QAAAJADAAAAAA==&#10;" strokecolor="windowText">
                                  <v:stroke dashstyle="dash"/>
                                </v:line>
                                <v:line id="Line 556" o:spid="_x0000_s1581" style="position:absolute;rotation:-90;visibility:visible;mso-wrap-style:square" from="480,1200" to="9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9asUAAADcAAAADwAAAGRycy9kb3ducmV2LnhtbESPQWvCQBSE70L/w/IKvelGqSJpNtKK&#10;hYKCVgteX7Ov2dDs25hdTfz33YLgcZiZb5hs0dtaXKj1lWMF41ECgrhwuuJSwdfhfTgH4QOyxtox&#10;KbiSh0X+MMgw1a7jT7rsQykihH2KCkwITSqlLwxZ9CPXEEfvx7UWQ5RtKXWLXYTbWk6SZCYtVhwX&#10;DDa0NFT87s9WgV0fNsft+XvX+beZccfpaYKrk1JPj/3rC4hAfbiHb+0PreB5P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i9a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57" o:spid="_x0000_s1582" style="position:absolute;top:1440;width:960;height:480" coordorigin="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<v:group id="Group 558" o:spid="_x0000_s1583" style="position:absolute;top:1440;width:480;height:480" coordorigin="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    <v:line id="Line 559" o:spid="_x0000_s1584" style="position:absolute;visibility:visible;mso-wrap-style:square" from="0,1680" to="4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JpMcAAADcAAAADwAAAGRycy9kb3ducmV2LnhtbESPQUsDMRSE7wX/Q3iCtzZrkVbWpotr&#10;EcW2iG0v3h7Jc7O6eVk2sd3215tCweMwM98ws6J3jdhTF2rPCm5HGQhi7U3NlYLd9nl4DyJEZION&#10;Z1JwpADF/Goww9z4A3/QfhMrkSAcclRgY2xzKYO25DCMfEucvC/fOYxJdpU0HR4S3DVynGUT6bDm&#10;tGCxpSdL+mfz6xSUi+/P9fKltFHrnfHvfluv3k5K3Vz3jw8gIvXxP3xpvxoFd9M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UmkxwAAANwAAAAPAAAAAAAA&#10;AAAAAAAAAKECAABkcnMvZG93bnJldi54bWxQSwUGAAAAAAQABAD5AAAAlQMAAAAA&#10;" strokecolor="windowText">
                                  <v:stroke dashstyle="dash"/>
                                </v:line>
                                <v:line id="Line 560" o:spid="_x0000_s1585" style="position:absolute;rotation:-90;visibility:visible;mso-wrap-style:square" from="0,1680" to="4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wosYAAADcAAAADwAAAGRycy9kb3ducmV2LnhtbESPQWvCQBSE7wX/w/IEb81GsVpSV6mi&#10;UGjBVgteX7PPbGj2bcyuJv33rlDwOMzMN8xs0dlKXKjxpWMFwyQFQZw7XXKh4Hu/eXwG4QOyxsox&#10;KfgjD4t572GGmXYtf9FlFwoRIewzVGBCqDMpfW7Iok9cTRy9o2sshiibQuoG2wi3lRyl6URaLDku&#10;GKxpZSj/3Z2tAvu+/zhszz+frV9OjDs8nUa4Pik16HevLyACdeEe/m+/aQXj6R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o8K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61" o:spid="_x0000_s1586" style="position:absolute;left:480;top:1440;width:480;height:480" coordorigin="48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        <v:line id="Line 562" o:spid="_x0000_s1587" style="position:absolute;visibility:visible;mso-wrap-style:square" from="480,1680" to="9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tySMcAAADcAAAADwAAAGRycy9kb3ducmV2LnhtbESPT0sDMRTE70K/Q3hCbzarFC1r06Vb&#10;KYp/ELe9eHskr5ttNy/LJrarn94IQo/DzPyGmReDa8WR+tB4VnA9yUAQa28arhVsN+urGYgQkQ22&#10;nknBNwUoFqOLOebGn/iDjlWsRYJwyFGBjbHLpQzaksMw8R1x8na+dxiT7GtpejwluGvlTZbdSocN&#10;pwWLHa0s6UP15RSUD/vPt5fH0katt8a/+03z+vyj1PhyWN6DiDTEc/i//WQUTO+m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W3JIxwAAANwAAAAPAAAAAAAA&#10;AAAAAAAAAKECAABkcnMvZG93bnJldi54bWxQSwUGAAAAAAQABAD5AAAAlQMAAAAA&#10;" strokecolor="windowText">
                                  <v:stroke dashstyle="dash"/>
                                </v:line>
                                <v:line id="Line 563" o:spid="_x0000_s1588" style="position:absolute;rotation:-90;visibility:visible;mso-wrap-style:square" from="480,1680" to="9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LTsYAAADcAAAADwAAAGRycy9kb3ducmV2LnhtbESPQWvCQBSE74L/YXmCt2ajqC2pq1RR&#10;KLSg1YLX1+wzG5p9G7OrSf99t1DwOMzMN8x82dlK3KjxpWMFoyQFQZw7XXKh4PO4fXgC4QOyxsox&#10;KfghD8tFvzfHTLuWP+h2CIWIEPYZKjAh1JmUPjdk0SeuJo7e2TUWQ5RNIXWDbYTbSo7TdCYtlhwX&#10;DNa0NpR/H65WgX07vp92169961cz407Tyxg3F6WGg+7lGUSgLtzD/+1XrWDyOIW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2y0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64" o:spid="_x0000_s1589" style="position:absolute;left:960;top:960;width:960;height:960" coordorigin="96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<v:group id="Group 565" o:spid="_x0000_s1590" style="position:absolute;left:960;top:960;width:960;height:480" coordorigin="96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        <v:group id="Group 566" o:spid="_x0000_s1591" style="position:absolute;left:960;top:960;width:480;height:480" coordorigin="96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    <v:line id="Line 567" o:spid="_x0000_s1592" style="position:absolute;visibility:visible;mso-wrap-style:square" from="960,1200" to="14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ukM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LKK1N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P7pDDAAAA3AAAAA8AAAAAAAAAAAAA&#10;AAAAoQIAAGRycy9kb3ducmV2LnhtbFBLBQYAAAAABAAEAPkAAACRAwAAAAA=&#10;" strokecolor="windowText">
                                  <v:stroke dashstyle="dash"/>
                                </v:line>
                                <v:line id="Line 568" o:spid="_x0000_s1593" style="position:absolute;rotation:-90;visibility:visible;mso-wrap-style:square" from="960,1200" to="14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XlsUAAADcAAAADwAAAGRycy9kb3ducmV2LnhtbESP3WrCQBSE7wu+w3IE7+pGsUGjq7Sl&#10;hUIL/oK3x+wxG8yejdnVpG/fLRR6OczMN8xi1dlK3KnxpWMFo2ECgjh3uuRCwWH//jgF4QOyxsox&#10;KfgmD6tl72GBmXYtb+m+C4WIEPYZKjAh1JmUPjdk0Q9dTRy9s2sshiibQuoG2wi3lRwnSSotlhwX&#10;DNb0aii/7G5Wgf3cfx3Xt9Om9S+pccen6xjfrkoN+t3zHESgLvyH/9ofWsEkncH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JXl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69" o:spid="_x0000_s1594" style="position:absolute;left:1440;top:960;width:480;height:480" coordorigin="144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  <v:line id="Line 570" o:spid="_x0000_s1595" style="position:absolute;visibility:visible;mso-wrap-style:square" from="1440,1200" to="192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zfecYAAADcAAAADwAAAGRycy9kb3ducmV2LnhtbESPQWsCMRSE74X+h/AEbzVrKU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c33nGAAAA3AAAAA8AAAAAAAAA&#10;AAAAAAAAoQIAAGRycy9kb3ducmV2LnhtbFBLBQYAAAAABAAEAPkAAACUAwAAAAA=&#10;" strokecolor="windowText">
                                  <v:stroke dashstyle="dash"/>
                                </v:line>
                                <v:line id="Line 571" o:spid="_x0000_s1596" style="position:absolute;rotation:-90;visibility:visible;mso-wrap-style:square" from="1440,1200" to="192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mf8UAAADcAAAADwAAAGRycy9kb3ducmV2LnhtbESP3WrCQBSE7wu+w3IE7+pGsVGiq7Sl&#10;hUIL/oK3x+wxG8yejdnVpG/fLRR6OczMN8xi1dlK3KnxpWMFo2ECgjh3uuRCwWH//jgD4QOyxsox&#10;KfgmD6tl72GBmXYtb+m+C4WIEPYZKjAh1JmUPjdk0Q9dTRy9s2sshiibQuoG2wi3lRwnSSotlhwX&#10;DNb0aii/7G5Wgf3cfx3Xt9Om9S+pccen6xjfrkoN+t3zHESgLvyH/9ofWsEkn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Fmf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572" o:spid="_x0000_s1597" style="position:absolute;left:960;top:1440;width:960;height:480" coordorigin="96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<v:group id="Group 573" o:spid="_x0000_s1598" style="position:absolute;left:960;top:1440;width:480;height:480" coordorigin="96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      <v:line id="Line 574" o:spid="_x0000_s1599" style="position:absolute;visibility:visible;mso-wrap-style:square" from="960,1680" to="14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fZesUAAADcAAAADwAAAGRycy9kb3ducmV2LnhtbESPQWsCMRSE70L/Q3gFb5qtFJGtUWpF&#10;KlYpVS+9PZLXzbabl2UTdeuvN4LgcZiZb5jxtHWVOFITSs8KnvoZCGLtTcmFgv1u0RuBCBHZYOWZ&#10;FPxTgOnkoTPG3PgTf9FxGwuRIBxyVGBjrHMpg7bkMPR9TZy8H984jEk2hTQNnhLcVXKQZUPpsOS0&#10;YLGmN0v6b3twCmbz3+/Nx/vMRq33xn/6XblenZXqPravLyAitfEevrWXRsHzcAD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fZesUAAADcAAAADwAAAAAAAAAA&#10;AAAAAAChAgAAZHJzL2Rvd25yZXYueG1sUEsFBgAAAAAEAAQA+QAAAJMDAAAAAA==&#10;" strokecolor="windowText">
                                  <v:stroke dashstyle="dash"/>
                                </v:line>
                                <v:line id="Line 575" o:spid="_x0000_s1600" style="position:absolute;rotation:-90;visibility:visible;mso-wrap-style:square" from="960,1680" to="14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pgfMUAAADcAAAADwAAAGRycy9kb3ducmV2LnhtbESP3WrCQBSE7wu+w3IE7+pGbYNEV2lL&#10;C4UW/AVvj9ljNpg9G7OrSd++Wyh4OczMN8x82dlK3KjxpWMFo2ECgjh3uuRCwX738TgF4QOyxsox&#10;KfghD8tF72GOmXYtb+i2DYWIEPYZKjAh1JmUPjdk0Q9dTRy9k2sshiibQuoG2wi3lRwnSSotlhwX&#10;DNb0Zig/b69Wgf3afR9W1+O69a+pcYfnyxjfL0oN+t3LDESgLtzD/+1PreApncD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pgf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76" o:spid="_x0000_s1601" style="position:absolute;left:1440;top:1440;width:480;height:480" coordorigin="144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      <v:line id="Line 577" o:spid="_x0000_s1602" style="position:absolute;visibility:visible;mso-wrap-style:square" from="1440,1680" to="192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ilsMAAADcAAAADwAAAGRycy9kb3ducmV2LnhtbERPy2oCMRTdC/5DuEJ3mqkUkalRfFAq&#10;tVKqbrq7JNfJ1MnNMIk69eubheDycN6TWesqcaEmlJ4VPA8yEMTam5ILBYf9W38MIkRkg5VnUvBH&#10;AWbTbmeCufFX/qbLLhYihXDIUYGNsc6lDNqSwzDwNXHijr5xGBNsCmkavKZwV8lhlo2kw5JTg8Wa&#10;lpb0aXd2Char35/t5n1ho9YH47/8vvz8uCn11GvnryAitfEhvrvXRsHLKM1PZ9IR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54pbDAAAA3AAAAA8AAAAAAAAAAAAA&#10;AAAAoQIAAGRycy9kb3ducmV2LnhtbFBLBQYAAAAABAAEAPkAAACRAwAAAAA=&#10;" strokecolor="windowText">
                                  <v:stroke dashstyle="dash"/>
                                </v:line>
                                <v:line id="Line 578" o:spid="_x0000_s1603" style="position:absolute;rotation:-90;visibility:visible;mso-wrap-style:square" from="1440,1680" to="192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bkMUAAADcAAAADwAAAGRycy9kb3ducmV2LnhtbESPQWvCQBSE74X+h+UJ3upGsUGiq9hS&#10;QWihVgWvz+wzG8y+jdnVpP/eFQo9DjPzDTNbdLYSN2p86VjBcJCAIM6dLrlQsN+tXiYgfEDWWDkm&#10;Bb/kYTF/fpphpl3LP3TbhkJECPsMFZgQ6kxKnxuy6AeuJo7eyTUWQ5RNIXWDbYTbSo6SJJUWS44L&#10;Bmt6N5Sft1erwH7uvg7f1+Om9W+pcYfXywg/Lkr1e91yCiJQF/7Df+21VjBO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Rbk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579" o:spid="_x0000_s1604" style="position:absolute;left:1920;width:1920;height:1920" coordorigin="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<v:group id="Group 580" o:spid="_x0000_s1605" style="position:absolute;left:1920;width:1920;height:960" coordorigin="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<v:group id="Group 581" o:spid="_x0000_s1606" style="position:absolute;left:1920;width:960;height:960" coordorigin="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    <v:group id="Group 582" o:spid="_x0000_s1607" style="position:absolute;left:1920;width:960;height:480" coordorigin="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    <v:group id="Group 583" o:spid="_x0000_s1608" style="position:absolute;left:1920;width:480;height:480" coordorigin="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      <v:line id="Line 584" o:spid="_x0000_s1609" style="position:absolute;visibility:visible;mso-wrap-style:square" from="1920,240" to="2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oK8MAAADcAAAADwAAAGRycy9kb3ducmV2LnhtbERPy2oCMRTdC/2HcAvuakax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VKCvDAAAA3AAAAA8AAAAAAAAAAAAA&#10;AAAAoQIAAGRycy9kb3ducmV2LnhtbFBLBQYAAAAABAAEAPkAAACRAwAAAAA=&#10;" strokecolor="windowText">
                                  <v:stroke dashstyle="dash"/>
                                </v:line>
                                <v:line id="Line 585" o:spid="_x0000_s1610" style="position:absolute;rotation:-90;visibility:visible;mso-wrap-style:square" from="1920,240" to="240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RLcYAAADcAAAADwAAAGRycy9kb3ducmV2LnhtbESP3WrCQBSE7wu+w3KE3tWNUkWim2BL&#10;C4UWWn/A22P2mA1mz8bsatK3d4VCL4eZ+YZZ5r2txZVaXzlWMB4lIIgLpysuFey2709zED4ga6wd&#10;k4Jf8pBng4clptp1vKbrJpQiQtinqMCE0KRS+sKQRT9yDXH0jq61GKJsS6lb7CLc1nKSJDNpseK4&#10;YLChV0PFaXOxCuzn9mv/fTn8dP5lZtx+ep7g21mpx2G/WoAI1If/8F/7Qyt4no7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4kS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586" o:spid="_x0000_s1611" style="position:absolute;left:2400;width:480;height:480" coordorigin="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    <v:line id="Line 587" o:spid="_x0000_s1612" style="position:absolute;visibility:visible;mso-wrap-style:square" from="2400,240" to="28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y8MMAAADcAAAADwAAAGRycy9kb3ducmV2LnhtbERPTWsCMRC9C/0PYQq9udmKiGyNopXS&#10;UpVS9dLbkIybbTeTZZPq6q83B8Hj431PZp2rxZHaUHlW8JzlIIi1NxWXCva7t/4YRIjIBmvPpOBM&#10;AWbTh94EC+NP/E3HbSxFCuFQoAIbY1NIGbQlhyHzDXHiDr51GBNsS2laPKVwV8tBno+kw4pTg8WG&#10;Xi3pv+2/U7BY/v5sVu8LG7XeG//ld9X686LU02M3fwERqYt38c39YRQM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6svDDAAAA3AAAAA8AAAAAAAAAAAAA&#10;AAAAoQIAAGRycy9kb3ducmV2LnhtbFBLBQYAAAAABAAEAPkAAACRAwAAAAA=&#10;" strokecolor="windowText">
                                  <v:stroke dashstyle="dash"/>
                                </v:line>
                                <v:line id="Line 588" o:spid="_x0000_s1613" style="position:absolute;rotation:-90;visibility:visible;mso-wrap-style:square" from="2400,240" to="288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cL9sYAAADcAAAADwAAAGRycy9kb3ducmV2LnhtbESPQWvCQBSE7wX/w/IEb2ajqLSpq9hi&#10;oaDQVgteX7PPbDD7NmZXk/77riD0OMzMN8x82dlKXKnxpWMFoyQFQZw7XXKh4Hv/NnwE4QOyxsox&#10;KfglD8tF72GOmXYtf9F1FwoRIewzVGBCqDMpfW7Iok9cTRy9o2sshiibQuoG2wi3lRyn6UxaLDku&#10;GKzp1VB+2l2sArvZbw8fl5/P1r/MjDtMz2Ncn5Ua9LvVM4hAXfgP39vvWsFk8gS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XC/b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589" o:spid="_x0000_s1614" style="position:absolute;left:1920;top:480;width:960;height:480" coordorigin="192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<v:group id="Group 590" o:spid="_x0000_s1615" style="position:absolute;left:1920;top:480;width:480;height:480" coordorigin="192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      <v:line id="Line 591" o:spid="_x0000_s1616" style="position:absolute;visibility:visible;mso-wrap-style:square" from="1920,720" to="24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49cYAAADcAAAADwAAAGRycy9kb3ducmV2LnhtbESPQWsCMRSE74X+h/AK3mq2skjZGqW2&#10;iEUrUvXi7ZE8N9tuXpZNqqu/3hQKHoeZ+YYZTTpXiyO1ofKs4KmfgSDW3lRcKthtZ4/PIEJENlh7&#10;JgVnCjAZ39+NsDD+xF903MRSJAiHAhXYGJtCyqAtOQx93xAn7+BbhzHJtpSmxVOCu1oOsmwoHVac&#10;Fiw29GZJ/2x+nYLp+/d+tZxPbdR6Z/zab6vPxUWp3kP3+gIiUhdv4f/2h1GQ5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3uPXGAAAA3AAAAA8AAAAAAAAA&#10;AAAAAAAAoQIAAGRycy9kb3ducmV2LnhtbFBLBQYAAAAABAAEAPkAAACUAwAAAAA=&#10;" strokecolor="windowText">
                                  <v:stroke dashstyle="dash"/>
                                </v:line>
                                <v:line id="Line 592" o:spid="_x0000_s1617" style="position:absolute;rotation:-90;visibility:visible;mso-wrap-style:square" from="1920,720" to="24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B88UAAADcAAAADwAAAGRycy9kb3ducmV2LnhtbESP3WoCMRSE7wu+QzhC72pWUZHVKCoW&#10;Ci1Yf8Db4+a4WdycrJvobt++KQi9HGbmG2a2aG0pHlT7wrGCfi8BQZw5XXCu4Hh4f5uA8AFZY+mY&#10;FPyQh8W88zLDVLuGd/TYh1xECPsUFZgQqlRKnxmy6HuuIo7exdUWQ5R1LnWNTYTbUg6SZCwtFhwX&#10;DFa0NpRd93erwH4evk7b+/m78auxcafRbYCbm1Kv3XY5BRGoDf/hZ/tDKxgOR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oB8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593" o:spid="_x0000_s1618" style="position:absolute;left:2400;top:480;width:480;height:480" coordorigin="240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<v:line id="Line 594" o:spid="_x0000_s1619" style="position:absolute;visibility:visible;mso-wrap-style:square" from="2400,720" to="28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KFGsUAAADcAAAADwAAAGRycy9kb3ducmV2LnhtbESPQWsCMRSE7wX/Q3hCbzWriJTVKFqR&#10;FrWUqhdvj+S5Wbt5WTaprv31jVDocZiZb5jJrHWVuFATSs8K+r0MBLH2puRCwWG/enoGESKywcoz&#10;KbhRgNm08zDB3Pgrf9JlFwuRIBxyVGBjrHMpg7bkMPR8TZy8k28cxiSbQpoGrwnuKjnIspF0WHJa&#10;sFjTiyX9tft2ChbL8/F987qwUeuD8R9+X27XP0o9dtv5GESkNv6H/9pvRsFwOID7mX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KFGsUAAADcAAAADwAAAAAAAAAA&#10;AAAAAAChAgAAZHJzL2Rvd25yZXYueG1sUEsFBgAAAAAEAAQA+QAAAJMDAAAAAA==&#10;" strokecolor="windowText">
                                  <v:stroke dashstyle="dash"/>
                                </v:line>
                                <v:line id="Line 595" o:spid="_x0000_s1620" style="position:absolute;rotation:-90;visibility:visible;mso-wrap-style:square" from="2400,720" to="288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88HMYAAADcAAAADwAAAGRycy9kb3ducmV2LnhtbESP3WrCQBSE7wu+w3IE75qNP5WSukoV&#10;hUIFWy14e5o9ZkOzZ2N2Nenbd4WCl8PMfMPMFp2txJUaXzpWMExSEMS50yUXCr4Om8dnED4ga6wc&#10;k4Jf8rCY9x5mmGnX8idd96EQEcI+QwUmhDqT0ueGLPrE1cTRO7nGYoiyKaRusI1wW8lRmk6lxZLj&#10;gsGaVobyn/3FKrDvh+1xd/n+aP1yatzx6TzC9VmpQb97fQERqAv38H/7TSuYTMZwO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/PBz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596" o:spid="_x0000_s1621" style="position:absolute;left:2880;width:960;height:960" coordorigin="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  <v:group id="Group 597" o:spid="_x0000_s1622" style="position:absolute;left:2880;width:960;height:480" coordorigin="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  <v:group id="Group 598" o:spid="_x0000_s1623" style="position:absolute;left:2880;width:480;height:480" coordorigin="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    <v:line id="Line 599" o:spid="_x0000_s1624" style="position:absolute;visibility:visible;mso-wrap-style:square" from="2880,240" to="33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/wZM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HwNBj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v8GTGAAAA3AAAAA8AAAAAAAAA&#10;AAAAAAAAoQIAAGRycy9kb3ducmV2LnhtbFBLBQYAAAAABAAEAPkAAACUAwAAAAA=&#10;" strokecolor="windowText">
                                  <v:stroke dashstyle="dash"/>
                                </v:line>
                                <v:line id="Line 600" o:spid="_x0000_s1625" style="position:absolute;rotation:-90;visibility:visible;mso-wrap-style:square" from="2880,240" to="336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JJYsYAAADcAAAADwAAAGRycy9kb3ducmV2LnhtbESP3WoCMRSE74W+QzgF7zTrb8vWKG1R&#10;KCi01YK3p5vjZunmZN1Ed/v2RhC8HGbmG2a2aG0pzlT7wrGCQT8BQZw5XXCu4Ge36j2D8AFZY+mY&#10;FPyTh8X8oTPDVLuGv+m8DbmIEPYpKjAhVKmUPjNk0fddRRy9g6sthijrXOoamwi3pRwmyVRaLDgu&#10;GKzo3VD2tz1ZBXa92+w/T79fjX+bGrefHIe4PCrVfWxfX0AEasM9fGt/aAXj0RN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SWL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01" o:spid="_x0000_s1626" style="position:absolute;left:3360;width:480;height:480" coordorigin="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<v:line id="Line 602" o:spid="_x0000_s1627" style="position:absolute;visibility:visible;mso-wrap-style:square" from="3360,240" to="38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LiMcAAADcAAAADwAAAGRycy9kb3ducmV2LnhtbESPQUsDMRSE7wX/Q3iCtzZrLUXWpotr&#10;EcW2iG0v3h7Jc7O6eVk2sd3215tCweMwM98ws6J3jdhTF2rPCm5HGQhi7U3NlYLd9nl4DyJEZION&#10;Z1JwpADF/Goww9z4A3/QfhMrkSAcclRgY2xzKYO25DCMfEucvC/fOYxJdpU0HR4S3DVynGVT6bDm&#10;tGCxpSdL+mfz6xSUi+/P9fKltFHrnfHvfluv3k5K3Vz3jw8gIvXxP3xpvxoFk7s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cuIxwAAANwAAAAPAAAAAAAA&#10;AAAAAAAAAKECAABkcnMvZG93bnJldi54bWxQSwUGAAAAAAQABAD5AAAAlQMAAAAA&#10;" strokecolor="windowText">
                                  <v:stroke dashstyle="dash"/>
                                </v:line>
                                <v:line id="Line 603" o:spid="_x0000_s1628" style="position:absolute;rotation:-90;visibility:visible;mso-wrap-style:square" from="3360,240" to="384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yjsYAAADcAAAADwAAAGRycy9kb3ducmV2LnhtbESPQWvCQBSE7wX/w/IEb81GrVJSV6mi&#10;UGjBVgteX7PPbGj2bcyuJv33rlDwOMzMN8xs0dlKXKjxpWMFwyQFQZw7XXKh4Hu/eXwG4QOyxsox&#10;KfgjD4t572GGmXYtf9FlFwoRIewzVGBCqDMpfW7Iok9cTRy9o2sshiibQuoG2wi3lRyl6VRaLDku&#10;GKxpZSj/3Z2tAvu+/zhszz+frV9OjTtMTiNcn5Qa9LvXFxCBunAP/7fftIKn8QRu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cco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04" o:spid="_x0000_s1629" style="position:absolute;left:2880;top:480;width:960;height:480" coordorigin="2880,4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      <v:group id="Group 605" o:spid="_x0000_s1630" style="position:absolute;left:2880;top:480;width:480;height:480" coordorigin="288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              <v:line id="Line 606" o:spid="_x0000_s1631" style="position:absolute;visibility:visible;mso-wrap-style:square" from="2880,720" to="33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rNi8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h4Hqb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zYvDAAAA3AAAAA8AAAAAAAAAAAAA&#10;AAAAoQIAAGRycy9kb3ducmV2LnhtbFBLBQYAAAAABAAEAPkAAACRAwAAAAA=&#10;" strokecolor="windowText">
                                  <v:stroke dashstyle="dash"/>
                                </v:line>
                                <v:line id="Line 607" o:spid="_x0000_s1632" style="position:absolute;rotation:-90;visibility:visible;mso-wrap-style:square" from="2880,720" to="336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d0j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HoeQC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ndI3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08" o:spid="_x0000_s1633" style="position:absolute;left:3360;top:480;width:480;height:480" coordorigin="3360,4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<v:line id="Line 609" o:spid="_x0000_s1634" style="position:absolute;visibility:visible;mso-wrap-style:square" from="3360,720" to="38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XUMMAAADcAAAADwAAAGRycy9kb3ducmV2LnhtbERPTWsCMRC9C/0PYQre3GyliGyNoi2l&#10;pSql6qW3IRk3224myybq6q83B8Hj431PZp2rxZHaUHlW8JTlIIi1NxWXCnbb98EYRIjIBmvPpOBM&#10;AWbTh94EC+NP/EPHTSxFCuFQoAIbY1NIGbQlhyHzDXHi9r51GBNsS2laPKVwV8thno+kw4pTg8WG&#10;Xi3p/83BKVi8/f2ulx8LG7XeGf/tt9Xq66JU/7Gbv4CI1MW7+Ob+NAqeh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V1DDAAAA3AAAAA8AAAAAAAAAAAAA&#10;AAAAoQIAAGRycy9kb3ducmV2LnhtbFBLBQYAAAAABAAEAPkAAACRAwAAAAA=&#10;" strokecolor="windowText">
                                  <v:stroke dashstyle="dash"/>
                                </v:line>
                                <v:line id="Line 610" o:spid="_x0000_s1635" style="position:absolute;rotation:-90;visibility:visible;mso-wrap-style:square" from="3360,720" to="384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uVsUAAADcAAAADwAAAGRycy9kb3ducmV2LnhtbESPQWvCQBSE74L/YXlCb7oxtGKjq2hp&#10;odCCVgWvr9nXbDD7NmZXk/77bkHwOMzMN8x82dlKXKnxpWMF41ECgjh3uuRCwWH/NpyC8AFZY+WY&#10;FPySh+Wi35tjpl3LX3TdhUJECPsMFZgQ6kxKnxuy6EeuJo7ej2sshiibQuoG2wi3lUyTZCItlhwX&#10;DNb0Yig/7S5Wgf3Yfx43l+9t69cT445P5xRfz0o9DLrVDESgLtzDt/a7VvCYPsP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ju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11" o:spid="_x0000_s1636" style="position:absolute;left:1920;top:960;width:1920;height:960" coordorigin="1920,96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  <v:group id="Group 612" o:spid="_x0000_s1637" style="position:absolute;left:1920;top:960;width:960;height:960" coordorigin="192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    <v:group id="Group 613" o:spid="_x0000_s1638" style="position:absolute;left:1920;top:960;width:960;height:480" coordorigin="192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    <v:group id="Group 614" o:spid="_x0000_s1639" style="position:absolute;left:1920;top:960;width:480;height:480" coordorigin="192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      <v:line id="Line 615" o:spid="_x0000_s1640" style="position:absolute;visibility:visible;mso-wrap-style:square" from="1920,1200" to="240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NbVsMAAADcAAAADwAAAGRycy9kb3ducmV2LnhtbERPTWsCMRC9C/0PYQre3GyliGyNoi2l&#10;pSql6qW3IRk3224myybq6q83B8Hj431PZp2rxZHaUHlW8JTlIIi1NxWXCnbb98EYRIjIBmvPpOBM&#10;AWbTh94EC+NP/EPHTSxFCuFQoAIbY1NIGbQlhyHzDXHi9r51GBNsS2laPKVwV8thno+kw4pTg8WG&#10;Xi3p/83BKVi8/f2ulx8LG7XeGf/tt9Xq66JU/7Gbv4CI1MW7+Ob+NAqeh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TW1bDAAAA3AAAAA8AAAAAAAAAAAAA&#10;AAAAoQIAAGRycy9kb3ducmV2LnhtbFBLBQYAAAAABAAEAPkAAACRAwAAAAA=&#10;" strokecolor="windowText">
                                  <v:stroke dashstyle="dash"/>
                                </v:line>
                                <v:line id="Line 616" o:spid="_x0000_s1641" style="position:absolute;rotation:-90;visibility:visible;mso-wrap-style:square" from="1920,1200" to="240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iUMUAAADcAAAADwAAAGRycy9kb3ducmV2LnhtbESPQWvCQBSE74X+h+UJ3urGYEWiq9hS&#10;QWihVgWvz+wzG8y+jdnVpP/eFQo9DjPzDTNbdLYSN2p86VjBcJCAIM6dLrlQsN+tXiYgfEDWWDkm&#10;Bb/kYTF/fpphpl3LP3TbhkJECPsMFZgQ6kxKnxuy6AeuJo7eyTUWQ5RNIXWDbYTbSqZJMpYWS44L&#10;Bmt6N5Sft1erwH7uvg7f1+Om9W9j4w6vlxQ/Lkr1e91yCiJQF/7Df+21VjBKh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7iU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17" o:spid="_x0000_s1642" style="position:absolute;left:2400;top:960;width:480;height:480" coordorigin="240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        <v:line id="Line 618" o:spid="_x0000_s1643" style="position:absolute;visibility:visible;mso-wrap-style:square" from="2400,1200" to="28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md7cMAAADcAAAADwAAAGRycy9kb3ducmV2LnhtbERPy2oCMRTdF/oP4Ra662QUEZkaxQdi&#10;qZVSddPdJblOpp3cDJNUR7++WQguD+c9nnauFidqQ+VZQS/LQRBrbyouFRz2q5cRiBCRDdaeScGF&#10;Akwnjw9jLIw/8xeddrEUKYRDgQpsjE0hZdCWHIbMN8SJO/rWYUywLaVp8ZzCXS37eT6UDitODRYb&#10;WljSv7s/p2C+/PnebtZzG7U+GP/p99XH+1Wp56du9goiUhfv4pv7zSgY9NLa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Jne3DAAAA3AAAAA8AAAAAAAAAAAAA&#10;AAAAoQIAAGRycy9kb3ducmV2LnhtbFBLBQYAAAAABAAEAPkAAACRAwAAAAA=&#10;" strokecolor="windowText">
                                  <v:stroke dashstyle="dash"/>
                                </v:line>
                                <v:line id="Line 619" o:spid="_x0000_s1644" style="position:absolute;rotation:-90;visibility:visible;mso-wrap-style:square" from="2400,1200" to="288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k68YAAADcAAAADwAAAGRycy9kb3ducmV2LnhtbESPQWvCQBSE74L/YXlCb2ajVLGpq7Sl&#10;hYJCqxa8vmaf2WD2bcyuJv33XUHwOMzMN8x82dlKXKjxpWMFoyQFQZw7XXKh4Gf3MZyB8AFZY+WY&#10;FPyRh+Wi35tjpl3LG7psQyEihH2GCkwIdSalzw1Z9ImriaN3cI3FEGVTSN1gG+G2kuM0nUqLJccF&#10;gzW9GcqP27NVYFe79f7r/Pvd+tepcfvJaYzvJ6UeBt3LM4hAXbiHb+1PreBx9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kJOv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20" o:spid="_x0000_s1645" style="position:absolute;left:1920;top:1440;width:960;height:480" coordorigin="192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<v:group id="Group 621" o:spid="_x0000_s1646" style="position:absolute;left:1920;top:1440;width:480;height:480" coordorigin="192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        <v:line id="Line 622" o:spid="_x0000_s1647" style="position:absolute;visibility:visible;mso-wrap-style:square" from="1920,1680" to="240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X6MYAAADcAAAADwAAAGRycy9kb3ducmV2LnhtbESPT2sCMRTE7wW/Q3iCt5pVRMrWKLVF&#10;LNoi/rn09kheN6ubl2WT6uqnN4VCj8PM/IaZzFpXiTM1ofSsYNDPQBBrb0ouFBz2i8cnECEiG6w8&#10;k4IrBZhNOw8TzI2/8JbOu1iIBOGQowIbY51LGbQlh6Hva+LkffvGYUyyKaRp8JLgrpLDLBtLhyWn&#10;BYs1vVrSp92PUzB/O359rpdzG7U+GL/x+/JjdVOq121fnkFEauN/+K/9bhSMBiP4PZOO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l+jGAAAA3AAAAA8AAAAAAAAA&#10;AAAAAAAAoQIAAGRycy9kb3ducmV2LnhtbFBLBQYAAAAABAAEAPkAAACUAwAAAAA=&#10;" strokecolor="windowText">
                                  <v:stroke dashstyle="dash"/>
                                </v:line>
                                <v:line id="Line 623" o:spid="_x0000_s1648" style="position:absolute;rotation:-90;visibility:visible;mso-wrap-style:square" from="1920,1680" to="240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ku7sYAAADcAAAADwAAAGRycy9kb3ducmV2LnhtbESP3WrCQBSE7wu+w3KE3tWNUkWim2BL&#10;C4UWWn/A22P2mA1mz8bsatK3d4VCL4eZ+YZZ5r2txZVaXzlWMB4lIIgLpysuFey2709zED4ga6wd&#10;k4Jf8pBng4clptp1vKbrJpQiQtinqMCE0KRS+sKQRT9yDXH0jq61GKJsS6lb7CLc1nKSJDNpseK4&#10;YLChV0PFaXOxCuzn9mv/fTn8dP5lZtx+ep7g21mpx2G/WoAI1If/8F/7Qyt4Hk/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Lu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24" o:spid="_x0000_s1649" style="position:absolute;left:2400;top:1440;width:480;height:480" coordorigin="240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          <v:line id="Line 625" o:spid="_x0000_s1650" style="position:absolute;visibility:visible;mso-wrap-style:square" from="2400,1680" to="28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GqB8YAAADcAAAADwAAAGRycy9kb3ducmV2LnhtbESPT2sCMRTE74LfITzBm2YVKWVrlKqU&#10;llYR/1x6eySvm9XNy7JJddtP3wgFj8PM/IaZzltXiQs1ofSsYDTMQBBrb0ouFBwPL4NHECEiG6w8&#10;k4IfCjCfdTtTzI2/8o4u+1iIBOGQowIbY51LGbQlh2Hoa+LkffnGYUyyKaRp8JrgrpLjLHuQDktO&#10;CxZrWlrS5/23U7BYnT43H68LG7U+Gr/1h3L9/qtUv9c+P4GI1MZ7+L/9ZhRMRm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hqgfGAAAA3AAAAA8AAAAAAAAA&#10;AAAAAAAAoQIAAGRycy9kb3ducmV2LnhtbFBLBQYAAAAABAAEAPkAAACUAwAAAAA=&#10;" strokecolor="windowText">
                                  <v:stroke dashstyle="dash"/>
                                </v:line>
                                <v:line id="Line 626" o:spid="_x0000_s1651" style="position:absolute;rotation:-90;visibility:visible;mso-wrap-style:square" from="2400,1680" to="288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wTA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Fo8Ay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MEwH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27" o:spid="_x0000_s1652" style="position:absolute;left:2880;top:960;width:960;height:960" coordorigin="2880,96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<v:group id="Group 628" o:spid="_x0000_s1653" style="position:absolute;left:2880;top:960;width:960;height:480" coordorigin="2880,9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  <v:group id="Group 629" o:spid="_x0000_s1654" style="position:absolute;left:2880;top:960;width:480;height:480" coordorigin="288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<v:line id="Line 630" o:spid="_x0000_s1655" style="position:absolute;visibility:visible;mso-wrap-style:square" from="2880,1200" to="33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62cYAAADc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qeshHczqQjIK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OtnGAAAA3AAAAA8AAAAAAAAA&#10;AAAAAAAAoQIAAGRycy9kb3ducmV2LnhtbFBLBQYAAAAABAAEAPkAAACUAwAAAAA=&#10;" strokecolor="windowText">
                                  <v:stroke dashstyle="dash"/>
                                </v:line>
                                <v:line id="Line 631" o:spid="_x0000_s1656" style="position:absolute;rotation:-90;visibility:visible;mso-wrap-style:square" from="2880,1200" to="336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D38UAAADcAAAADwAAAGRycy9kb3ducmV2LnhtbESPS2vDMBCE74X+B7GF3Gq5IS+cKCEp&#10;LRRSyBNy3Vpby9RaOZYSO/8+KhR6HGbmG2a26GwlrtT40rGClyQFQZw7XXKh4Hh4f56A8AFZY+WY&#10;FNzIw2L++DDDTLuWd3Tdh0JECPsMFZgQ6kxKnxuy6BNXE0fv2zUWQ5RNIXWDbYTbSvbTdCQtlhwX&#10;DNb0aij/2V+sArs+fJ42l69t61cj407Dcx/fzkr1nrrlFESgLvyH/9ofWsEgHcPv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6D3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32" o:spid="_x0000_s1657" style="position:absolute;left:3360;top:960;width:480;height:480" coordorigin="3360,9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<v:line id="Line 633" o:spid="_x0000_s1658" style="position:absolute;visibility:visible;mso-wrap-style:square" from="3360,1200" to="38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0BNcUAAADcAAAADwAAAGRycy9kb3ducmV2LnhtbESPQWsCMRSE74L/IbxCb5qtSJGtUWqL&#10;VKpSql56eySvm62bl2UTdfXXG0HocZiZb5jxtHWVOFITSs8KnvoZCGLtTcmFgt123huBCBHZYOWZ&#10;FJwpwHTS7YwxN/7E33TcxEIkCIccFdgY61zKoC05DH1fEyfv1zcOY5JNIU2DpwR3lRxk2bN0WHJa&#10;sFjTmyW93xycgtn73896+TGzUeud8V9+W64+L0o9PrSvLyAitfE/fG8vjIJhNoTbmXQE5O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0BNcUAAADcAAAADwAAAAAAAAAA&#10;AAAAAAChAgAAZHJzL2Rvd25yZXYueG1sUEsFBgAAAAAEAAQA+QAAAJMDAAAAAA==&#10;" strokecolor="windowText">
                                  <v:stroke dashstyle="dash"/>
                                </v:line>
                                <v:line id="Line 634" o:spid="_x0000_s1659" style="position:absolute;rotation:-90;visibility:visible;mso-wrap-style:square" from="3360,1200" to="384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4M8UAAADcAAAADwAAAGRycy9kb3ducmV2LnhtbESPQWsCMRSE74L/ITzBm2YVlbI1iopC&#10;oYJWC15fN6+bpZuXdRPd9d83BaHHYWa+YebL1pbiTrUvHCsYDRMQxJnTBecKPs+7wQsIH5A1lo5J&#10;wYM8LBfdzhxT7Rr+oPsp5CJC2KeowIRQpVL6zJBFP3QVcfS+XW0xRFnnUtfYRLgt5ThJZtJiwXHB&#10;YEUbQ9nP6WYV2Pfz/nK4fR0bv54Zd5lex7i9KtXvtatXEIHa8B9+tt+0gkkyhb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C4M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35" o:spid="_x0000_s1660" style="position:absolute;left:2880;top:1440;width:960;height:480" coordorigin="2880,144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      <v:group id="Group 636" o:spid="_x0000_s1661" style="position:absolute;left:2880;top:1440;width:480;height:480" coordorigin="288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<v:line id="Line 637" o:spid="_x0000_s1662" style="position:absolute;visibility:visible;mso-wrap-style:square" from="2880,1680" to="33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YHNsMAAADcAAAADwAAAGRycy9kb3ducmV2LnhtbERPTWsCMRC9C/6HMAVvbrZFimyNUluK&#10;pSql6sXbkIybrZvJsom69debg9Dj431PZp2rxZnaUHlW8JjlIIi1NxWXCnbbj+EYRIjIBmvPpOCP&#10;Asym/d4EC+Mv/EPnTSxFCuFQoAIbY1NIGbQlhyHzDXHiDr51GBNsS2lavKRwV8unPH+WDitODRYb&#10;erOkj5uTUzB//92vl4u5jVrvjP/222r1dVVq8NC9voCI1MV/8d39aRSM8jQ/nUlH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mBzbDAAAA3AAAAA8AAAAAAAAAAAAA&#10;AAAAoQIAAGRycy9kb3ducmV2LnhtbFBLBQYAAAAABAAEAPkAAACRAwAAAAA=&#10;" strokecolor="windowText">
                                  <v:stroke dashstyle="dash"/>
                                </v:line>
                                <v:line id="Line 638" o:spid="_x0000_s1663" style="position:absolute;rotation:-90;visibility:visible;mso-wrap-style:square" from="2880,1680" to="336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+MMUAAADcAAAADwAAAGRycy9kb3ducmV2LnhtbESP3WoCMRSE7wXfIRyhd5pVrJStUbRU&#10;KFSoPwVvTzfHzeLmZN1Ed317IxS8HGbmG2Y6b20prlT7wrGC4SABQZw5XXCu4He/6r+B8AFZY+mY&#10;FNzIw3zW7Uwx1a7hLV13IRcRwj5FBSaEKpXSZ4Ys+oGriKN3dLXFEGWdS11jE+G2lKMkmUiLBccF&#10;gxV9GMpOu4tVYL/368PP5W/T+OXEuMPreYSfZ6Veeu3iHUSgNjzD/+0vrWCcDOFx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u+M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39" o:spid="_x0000_s1664" style="position:absolute;left:3360;top:1440;width:480;height:480" coordorigin="3360,144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        <v:line id="Line 640" o:spid="_x0000_s1665" style="position:absolute;visibility:visible;mso-wrap-style:square" from="3360,1680" to="38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T0sMAAADcAAAADwAAAGRycy9kb3ducmV2LnhtbERPy2oCMRTdC/2HcAvuakaF0o5GUUux&#10;2JbiY+Puklwn005uhknU0a83i4LLw3mPp62rxImaUHpW0O9lIIi1NyUXCnbb96cXECEiG6w8k4IL&#10;BZhOHjpjzI0/85pOm1iIFMIhRwU2xjqXMmhLDkPP18SJO/jGYUywKaRp8JzCXSUHWfYsHZacGizW&#10;tLCk/zZHp2D+9rv//lzObdR6Z/yP35Zfq6tS3cd2NgIRqY138b/7wygYvqa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U9LDAAAA3AAAAA8AAAAAAAAAAAAA&#10;AAAAoQIAAGRycy9kb3ducmV2LnhtbFBLBQYAAAAABAAEAPkAAACRAwAAAAA=&#10;" strokecolor="windowText">
                                  <v:stroke dashstyle="dash"/>
                                </v:line>
                                <v:line id="Line 641" o:spid="_x0000_s1666" style="position:absolute;rotation:-90;visibility:visible;mso-wrap-style:square" from="3360,1680" to="3840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3q1MUAAADcAAAADwAAAGRycy9kb3ducmV2LnhtbESPQWsCMRSE74X+h/AK3mq2SqWuRlFR&#10;EFrQquD1uXlulm5e1k10139vCoUeh5n5hhlPW1uKG9W+cKzgrZuAIM6cLjhXcNivXj9A+ICssXRM&#10;Cu7kYTp5fhpjql3D33TbhVxECPsUFZgQqlRKnxmy6LuuIo7e2dUWQ5R1LnWNTYTbUvaSZCAtFhwX&#10;DFa0MJT97K5Wgf3cfx0319O28fOBccf3Sw+XF6U6L+1sBCJQG/7Df+21VtAfDuH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3q1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642" o:spid="_x0000_s1667" style="position:absolute;top:1920;width:3840;height:1920" coordorigin=",1920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  <v:group id="Group 643" o:spid="_x0000_s1668" style="position:absolute;top:1920;width:1920;height:1920" coordorigin="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v:group id="Group 644" o:spid="_x0000_s1669" style="position:absolute;top:1920;width:1920;height:960" coordorigin="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<v:group id="Group 645" o:spid="_x0000_s1670" style="position:absolute;top:1920;width:960;height:960" coordorigin="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<v:group id="Group 646" o:spid="_x0000_s1671" style="position:absolute;top:1920;width:960;height:480" coordorigin="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  <v:group id="Group 647" o:spid="_x0000_s1672" style="position:absolute;top:1920;width:480;height:480" coordorigin="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      <v:line id="Line 648" o:spid="_x0000_s1673" style="position:absolute;visibility:visible;mso-wrap-style:square" from="0,2160" to="4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r05sUAAADcAAAADwAAAGRycy9kb3ducmV2LnhtbESPQWsCMRSE74X+h/AK3mq2CiKrUbQi&#10;Fm0pVS/eHslzs+3mZdmkuvrrjVDocZiZb5jxtHWVOFETSs8KXroZCGLtTcmFgv1u+TwEESKywcoz&#10;KbhQgOnk8WGMufFn/qLTNhYiQTjkqMDGWOdSBm3JYej6mjh5R984jEk2hTQNnhPcVbKXZQPpsOS0&#10;YLGmV0v6Z/vrFMwX34ePzWpuo9Z74z/9rnxfX5XqPLWzEYhIbfwP/7XfjIL+cAD3M+k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r05sUAAADcAAAADwAAAAAAAAAA&#10;AAAAAAChAgAAZHJzL2Rvd25yZXYueG1sUEsFBgAAAAAEAAQA+QAAAJMDAAAAAA==&#10;" strokecolor="windowText">
                                  <v:stroke dashstyle="dash"/>
                                </v:line>
                                <v:line id="Line 649" o:spid="_x0000_s1674" style="position:absolute;rotation:-90;visibility:visible;mso-wrap-style:square" from="0,2160" to="4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N4MUAAADcAAAADwAAAGRycy9kb3ducmV2LnhtbESPQWsCMRSE74X+h/AK3mq2Sq2sRlFR&#10;EFrQquD1uXlulm5e1k10139vCoUeh5n5hhlPW1uKG9W+cKzgrZuAIM6cLjhXcNivXocgfEDWWDom&#10;BXfyMJ08P40x1a7hb7rtQi4ihH2KCkwIVSqlzwxZ9F1XEUfv7GqLIco6l7rGJsJtKXtJMpAWC44L&#10;BitaGMp+dlerwH7uv46b62nb+PnAuOP7pYfLi1Kdl3Y2AhGoDf/hv/ZaK+gPP+D3TDwCcvI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dN4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50" o:spid="_x0000_s1675" style="position:absolute;left:480;top:1920;width:480;height:480" coordorigin="48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<v:line id="Line 651" o:spid="_x0000_s1676" style="position:absolute;visibility:visible;mso-wrap-style:square" from="480,2160" to="9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PCscAAADcAAAADwAAAGRycy9kb3ducmV2LnhtbESPQUsDMRSE7wX/Q3iCtzZrLaWsTRe3&#10;RZRWEdtevD2S52bt5mXZxHbrr28EweMwM98w86J3jThSF2rPCm5HGQhi7U3NlYL97nE4AxEissHG&#10;Myk4U4BicTWYY278id/puI2VSBAOOSqwMba5lEFbchhGviVO3qfvHMYku0qaDk8J7ho5zrKpdFhz&#10;WrDY0tKSPmy/nYJy9fXxunkqbdR6b/yb39Uv6x+lbq77h3sQkfr4H/5rPxsFd7MJ/J5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JM8KxwAAANwAAAAPAAAAAAAA&#10;AAAAAAAAAKECAABkcnMvZG93bnJldi54bWxQSwUGAAAAAAQABAD5AAAAlQMAAAAA&#10;" strokecolor="windowText">
                                  <v:stroke dashstyle="dash"/>
                                </v:line>
                                <v:line id="Line 652" o:spid="_x0000_s1677" style="position:absolute;rotation:-90;visibility:visible;mso-wrap-style:square" from="480,2160" to="9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l2DMUAAADcAAAADwAAAGRycy9kb3ducmV2LnhtbESPQWsCMRSE70L/Q3gFb5pVUWRrFBWF&#10;QgWtFry+bl43Szcv6ya6679vCoLHYWa+YWaL1pbiRrUvHCsY9BMQxJnTBecKvk7b3hSED8gaS8ek&#10;4E4eFvOXzgxT7Rr+pNsx5CJC2KeowIRQpVL6zJBF33cVcfR+XG0xRFnnUtfYRLgt5TBJJtJiwXHB&#10;YEVrQ9nv8WoV2I/T7ry/fh8av5oYdx5fhri5KNV9bZdvIAK14Rl+tN+1gtF0DP9n4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l2D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53" o:spid="_x0000_s1678" style="position:absolute;top:2400;width:960;height:480" coordorigin="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      <v:group id="Group 654" o:spid="_x0000_s1679" style="position:absolute;top:2400;width:480;height:480" coordorigin="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    <v:line id="Line 655" o:spid="_x0000_s1680" style="position:absolute;visibility:visible;mso-wrap-style:square" from="0,2640" to="4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/JCcIAAADcAAAADwAAAGRycy9kb3ducmV2LnhtbERPTWsCMRC9C/0PYQreNFuFIlujaEWU&#10;qpSql96GZNxsu5ksm6hrf31zEDw+3vd42rpKXKgJpWcFL/0MBLH2puRCwfGw7I1AhIhssPJMCm4U&#10;YDp56owxN/7KX3TZx0KkEA45KrAx1rmUQVtyGPq+Jk7cyTcOY4JNIU2D1xTuKjnIslfpsOTUYLGm&#10;d0v6d392CuaLn+/dZjW3Ueuj8Z/+UG4//pTqPrezNxCR2vgQ391ro2A4SvPTmXQE5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/JCcIAAADcAAAADwAAAAAAAAAAAAAA&#10;AAChAgAAZHJzL2Rvd25yZXYueG1sUEsFBgAAAAAEAAQA+QAAAJADAAAAAA==&#10;" strokecolor="windowText">
                                  <v:stroke dashstyle="dash"/>
                                </v:line>
                                <v:line id="Line 656" o:spid="_x0000_s1681" style="position:absolute;rotation:-90;visibility:visible;mso-wrap-style:square" from="0,2640" to="4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wD8UAAADcAAAADwAAAGRycy9kb3ducmV2LnhtbESPQWvCQBSE70L/w/IKvelGiyJpNtKK&#10;hYKCVgteX7Ov2dDs25hdTfz33YLgcZiZb5hs0dtaXKj1lWMF41ECgrhwuuJSwdfhfTgH4QOyxtox&#10;KbiSh0X+MMgw1a7jT7rsQykihH2KCkwITSqlLwxZ9CPXEEfvx7UWQ5RtKXWLXYTbWk6SZCYtVhwX&#10;DDa0NFT87s9WgV0fNsft+XvX+beZccfpaYKrk1JPj/3rC4hAfbiHb+0PreB5Pob/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JwD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57" o:spid="_x0000_s1682" style="position:absolute;left:480;top:2400;width:480;height:480" coordorigin="48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<v:line id="Line 658" o:spid="_x0000_s1683" style="position:absolute;visibility:visible;mso-wrap-style:square" from="480,2640" to="9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1KM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gYvqS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8tSjDAAAA3AAAAA8AAAAAAAAAAAAA&#10;AAAAoQIAAGRycy9kb3ducmV2LnhtbFBLBQYAAAAABAAEAPkAAACRAwAAAAA=&#10;" strokecolor="windowText">
                                  <v:stroke dashstyle="dash"/>
                                </v:line>
                                <v:line id="Line 659" o:spid="_x0000_s1684" style="position:absolute;rotation:-90;visibility:visible;mso-wrap-style:square" from="480,2640" to="9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EMLsYAAADcAAAADwAAAGRycy9kb3ducmV2LnhtbESPQWsCMRSE70L/Q3gFb5pV0bZbo7RF&#10;oaBgqwWvr5vnZunmZd1Ed/vvjSB4HGbmG2Y6b20pzlT7wrGCQT8BQZw5XXCu4Ge37D2D8AFZY+mY&#10;FPyTh/nsoTPFVLuGv+m8DbmIEPYpKjAhVKmUPjNk0fddRRy9g6sthijrXOoamwi3pRwmyURaLDgu&#10;GKzow1D2tz1ZBXa1W+83p9+vxr9PjNuPj0NcHJXqPrZvryACteEevrU/tYLR0wtcz8Qj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RDC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60" o:spid="_x0000_s1685" style="position:absolute;left:960;top:1920;width:960;height:960" coordorigin="96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  <v:group id="Group 661" o:spid="_x0000_s1686" style="position:absolute;left:960;top:1920;width:960;height:480" coordorigin="96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<v:group id="Group 662" o:spid="_x0000_s1687" style="position:absolute;left:960;top:1920;width:480;height:480" coordorigin="96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<v:line id="Line 663" o:spid="_x0000_s1688" style="position:absolute;visibility:visible;mso-wrap-style:square" from="960,2160" to="1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SCwsYAAADcAAAADwAAAGRycy9kb3ducmV2LnhtbESPQWsCMRSE74X+h/AKvdVsLbRlNUpV&#10;xNIq4urF2yN53WzdvCybqKu/vikUehxm5htmOO5cLU7UhsqzgsdeBoJYe1NxqWC3nT+8gggR2WDt&#10;mRRcKMB4dHszxNz4M2/oVMRSJAiHHBXYGJtcyqAtOQw93xAn78u3DmOSbSlNi+cEd7XsZ9mzdFhx&#10;WrDY0NSSPhRHp2Ay+96vPhcTG7XeGb/222r5cVXq/q57G4CI1MX/8F/73Sh4eun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UgsLGAAAA3AAAAA8AAAAAAAAA&#10;AAAAAAAAoQIAAGRycy9kb3ducmV2LnhtbFBLBQYAAAAABAAEAPkAAACUAwAAAAA=&#10;" strokecolor="windowText">
                                  <v:stroke dashstyle="dash"/>
                                </v:line>
                                <v:line id="Line 664" o:spid="_x0000_s1689" style="position:absolute;rotation:-90;visibility:visible;mso-wrap-style:square" from="960,2160" to="14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7xM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HkcQK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5O8T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65" o:spid="_x0000_s1690" style="position:absolute;left:1440;top:1920;width:480;height:480" coordorigin="144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<v:line id="Line 666" o:spid="_x0000_s1691" style="position:absolute;visibility:visible;mso-wrap-style:square" from="1440,2160" to="192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5LsMAAADcAAAADwAAAGRycy9kb3ducmV2LnhtbERPy2oCMRTdC/2HcAvuakaFtoxGUUux&#10;2JbiY+Puklwn005uhknU0a83i4LLw3mPp62rxImaUHpW0O9lIIi1NyUXCnbb96dXECEiG6w8k4IL&#10;BZhOHjpjzI0/85pOm1iIFMIhRwU2xjqXMmhLDkPP18SJO/jGYUywKaRp8JzCXSUHWfYsHZacGizW&#10;tLCk/zZHp2D+9rv//lzObdR6Z/yP35Zfq6tS3cd2NgIRqY138b/7wygYvqT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KuS7DAAAA3AAAAA8AAAAAAAAAAAAA&#10;AAAAoQIAAGRycy9kb3ducmV2LnhtbFBLBQYAAAAABAAEAPkAAACRAwAAAAA=&#10;" strokecolor="windowText">
                                  <v:stroke dashstyle="dash"/>
                                </v:line>
                                <v:line id="Line 667" o:spid="_x0000_s1692" style="position:absolute;rotation:-90;visibility:visible;mso-wrap-style:square" from="1440,2160" to="192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cAKM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jb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AC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68" o:spid="_x0000_s1693" style="position:absolute;left:960;top:2400;width:960;height:480" coordorigin="96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    <v:group id="Group 669" o:spid="_x0000_s1694" style="position:absolute;left:960;top:2400;width:480;height:480" coordorigin="96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<v:line id="Line 670" o:spid="_x0000_s1695" style="position:absolute;visibility:visible;mso-wrap-style:square" from="960,2640" to="14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SHMYAAADcAAAADwAAAGRycy9kb3ducmV2LnhtbESPQWsCMRSE74X+h/AEbzVrC0vZGqW2&#10;lIpWpOrF2yN5brbdvCybqKu/3hQKHoeZ+YYZTTpXiyO1ofKsYDjIQBBrbyouFWw3Hw/PIEJENlh7&#10;JgVnCjAZ39+NsDD+xN90XMdSJAiHAhXYGJtCyqAtOQwD3xAnb+9bhzHJtpSmxVOCu1o+ZlkuHVac&#10;Fiw29GZJ/64PTsH0/We3XHxObdR6a/zKb6qv+UWpfq97fQERqYu38H97ZhQ85T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2EhzGAAAA3AAAAA8AAAAAAAAA&#10;AAAAAAAAoQIAAGRycy9kb3ducmV2LnhtbFBLBQYAAAAABAAEAPkAAACUAwAAAAA=&#10;" strokecolor="windowText">
                                  <v:stroke dashstyle="dash"/>
                                </v:line>
                                <v:line id="Line 671" o:spid="_x0000_s1696" style="position:absolute;rotation:-90;visibility:visible;mso-wrap-style:square" from="960,2640" to="14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rGsUAAADcAAAADwAAAGRycy9kb3ducmV2LnhtbESP3WrCQBSE7wu+w3IE7+pGpVGiq7Sl&#10;hUIL/oK3x+wxG8yejdnVpG/fLRR6OczMN8xi1dlK3KnxpWMFo2ECgjh3uuRCwWH//jgD4QOyxsox&#10;KfgmD6tl72GBmXYtb+m+C4WIEPYZKjAh1JmUPjdk0Q9dTRy9s2sshiibQuoG2wi3lRwnSSotlhwX&#10;DNb0aii/7G5Wgf3cfx3Xt9Om9S+pccen6xjfrkoN+t3zHESgLvyH/9ofWsEkncLvmX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urG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672" o:spid="_x0000_s1697" style="position:absolute;left:1440;top:2400;width:480;height:480" coordorigin="144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<v:line id="Line 673" o:spid="_x0000_s1698" style="position:absolute;visibility:visible;mso-wrap-style:square" from="1440,2640" to="192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gp8MYAAADcAAAADwAAAGRycy9kb3ducmV2LnhtbESPQWsCMRSE7wX/Q3iF3mq2tYisRtEW&#10;aWkVcfXi7ZE8N2s3L8sm1W1/fVMoeBxm5htmMutcLc7Uhsqzgod+BoJYe1NxqWC/W96PQISIbLD2&#10;TAq+KcBs2ruZYG78hbd0LmIpEoRDjgpsjE0uZdCWHIa+b4iTd/Stw5hkW0rT4iXBXS0fs2woHVac&#10;Fiw29GxJfxZfTsHi5XRYf7wubNR6b/zG76rV+49Sd7fdfAwiUhev4f/2m1EwGD7B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oKfDGAAAA3AAAAA8AAAAAAAAA&#10;AAAAAAAAoQIAAGRycy9kb3ducmV2LnhtbFBLBQYAAAAABAAEAPkAAACUAwAAAAA=&#10;" strokecolor="windowText">
                                  <v:stroke dashstyle="dash"/>
                                </v:line>
                                <v:line id="Line 674" o:spid="_x0000_s1699" style="position:absolute;rotation:-90;visibility:visible;mso-wrap-style:square" from="1440,2640" to="192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WQ9sUAAADcAAAADwAAAGRycy9kb3ducmV2LnhtbESP3WrCQBSE7wu+w3KE3tWNFkOJrqLS&#10;QqGF+lPw9pg9ZoPZszG7mvTtXaHg5TAz3zDTeWcrcaXGl44VDAcJCOLc6ZILBb+7j5c3ED4ga6wc&#10;k4I/8jCf9Z6mmGnX8oau21CICGGfoQITQp1J6XNDFv3A1cTRO7rGYoiyKaRusI1wW8lRkqTSYslx&#10;wWBNK0P5aXuxCuzX7nv/czmsW79MjduPzyN8Pyv13O8WExCBuvAI/7c/tYLXdAz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WQ9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675" o:spid="_x0000_s1700" style="position:absolute;top:2880;width:1920;height:960" coordorigin="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  <v:group id="Group 676" o:spid="_x0000_s1701" style="position:absolute;top:2880;width:960;height:960" coordorigin="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  <v:group id="Group 677" o:spid="_x0000_s1702" style="position:absolute;top:2880;width:960;height:480" coordorigin="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      <v:group id="Group 678" o:spid="_x0000_s1703" style="position:absolute;top:2880;width:480;height:480" coordorigin="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        <v:line id="Line 679" o:spid="_x0000_s1704" style="position:absolute;visibility:visible;mso-wrap-style:square" from="0,3120" to="4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rYocYAAADcAAAADwAAAGRycy9kb3ducmV2LnhtbESPQWsCMRSE7wX/Q3iF3mq2lYqsRtEW&#10;aWkVcfXi7ZE8N2s3L8sm1W1/fVMoeBxm5htmMutcLc7Uhsqzgod+BoJYe1NxqWC/W96PQISIbLD2&#10;TAq+KcBs2ruZYG78hbd0LmIpEoRDjgpsjE0uZdCWHIa+b4iTd/Stw5hkW0rT4iXBXS0fs2woHVac&#10;Fiw29GxJfxZfTsHi5XRYf7wubNR6b/zG76rV+49Sd7fdfAwiUhev4f/2m1EweBrC35l0BO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2KHGAAAA3AAAAA8AAAAAAAAA&#10;AAAAAAAAoQIAAGRycy9kb3ducmV2LnhtbFBLBQYAAAAABAAEAPkAAACUAwAAAAA=&#10;" strokecolor="windowText">
                                  <v:stroke dashstyle="dash"/>
                                </v:line>
                                <v:line id="Line 680" o:spid="_x0000_s1705" style="position:absolute;rotation:-90;visibility:visible;mso-wrap-style:square" from="0,3120" to="4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dhp8YAAADcAAAADwAAAGRycy9kb3ducmV2LnhtbESPQWvCQBSE74L/YXmCt2ajoi2pq1RR&#10;KLSg1YLX1+wzG5p9G7OrSf99t1DwOMzMN8x82dlK3KjxpWMFoyQFQZw7XXKh4PO4fXgC4QOyxsox&#10;KfghD8tFvzfHTLuWP+h2CIWIEPYZKjAh1JmUPjdk0SeuJo7e2TUWQ5RNIXWDbYTbSo7TdCYtlhwX&#10;DNa0NpR/H65WgX07vp92169961cz407Tyxg3F6WGg+7lGUSgLtzD/+1XrWAyfYS/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3Ya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81" o:spid="_x0000_s1706" style="position:absolute;left:480;top:2880;width:480;height:480" coordorigin="48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      <v:line id="Line 682" o:spid="_x0000_s1707" style="position:absolute;visibility:visible;mso-wrap-style:square" from="480,3120" to="9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TjTcYAAADcAAAADwAAAGRycy9kb3ducmV2LnhtbESPQWsCMRSE74X+h/AK3mq2akvZGqUq&#10;otiWUvXi7ZE8N9tuXpZN1NVfbwqFHoeZ+YYZjltXiSM1ofSs4KGbgSDW3pRcKNhu5vfPIEJENlh5&#10;JgVnCjAe3d4MMTf+xF90XMdCJAiHHBXYGOtcyqAtOQxdXxMnb+8bhzHJppCmwVOCu0r2suxJOiw5&#10;LVisaWpJ/6wPTsFk9r37eFtMbNR6a/yn35Tvq4tSnbv29QVEpDb+h//aS6Og/ziA3zPpCMjR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E403GAAAA3AAAAA8AAAAAAAAA&#10;AAAAAAAAoQIAAGRycy9kb3ducmV2LnhtbFBLBQYAAAAABAAEAPkAAACUAwAAAAA=&#10;" strokecolor="windowText">
                                  <v:stroke dashstyle="dash"/>
                                </v:line>
                                <v:line id="Line 683" o:spid="_x0000_s1708" style="position:absolute;rotation:-90;visibility:visible;mso-wrap-style:square" from="480,3120" to="9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laS8UAAADcAAAADwAAAGRycy9kb3ducmV2LnhtbESP3WrCQBSE7wu+w3KE3tWNlkiJrqLS&#10;QqGF+lPw9pg9ZoPZszG7mvTtXaHg5TAz3zDTeWcrcaXGl44VDAcJCOLc6ZILBb+7j5c3ED4ga6wc&#10;k4I/8jCf9Z6mmGnX8oau21CICGGfoQITQp1J6XNDFv3A1cTRO7rGYoiyKaRusI1wW8lRkoylxZLj&#10;gsGaVoby0/ZiFdiv3ff+53JYt345Nm6fnkf4flbqud8tJiACdeER/m9/agWvaQr3M/E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la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684" o:spid="_x0000_s1709" style="position:absolute;top:3360;width:960;height:480" coordorigin="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      <v:group id="Group 685" o:spid="_x0000_s1710" style="position:absolute;top:3360;width:480;height:480" coordorigin="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        <v:line id="Line 686" o:spid="_x0000_s1711" style="position:absolute;visibility:visible;mso-wrap-style:square" from="0,3600" to="4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/lTsMAAADcAAAADwAAAGRycy9kb3ducmV2LnhtbERPy2oCMRTdC/2HcAvuakal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/5U7DAAAA3AAAAA8AAAAAAAAAAAAA&#10;AAAAoQIAAGRycy9kb3ducmV2LnhtbFBLBQYAAAAABAAEAPkAAACRAwAAAAA=&#10;" strokecolor="windowText">
                                  <v:stroke dashstyle="dash"/>
                                </v:line>
                                <v:line id="Line 687" o:spid="_x0000_s1712" style="position:absolute;rotation:-90;visibility:visible;mso-wrap-style:square" from="0,3600" to="4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JcSMYAAADcAAAADwAAAGRycy9kb3ducmV2LnhtbESP3WrCQBSE7wu+w3KE3tWNFkWim2BL&#10;C4UWWn/A22P2mA1mz8bsatK3d4VCL4eZ+YZZ5r2txZVaXzlWMB4lIIgLpysuFey2709zED4ga6wd&#10;k4Jf8pBng4clptp1vKbrJpQiQtinqMCE0KRS+sKQRT9yDXH0jq61GKJsS6lb7CLc1nKSJDNpseK4&#10;YLChV0PFaXOxCuzn9mv/fTn8dP5lZtx+ep7g21mpx2G/WoAI1If/8F/7Qyt4no7hfi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SXEj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88" o:spid="_x0000_s1713" style="position:absolute;left:480;top:3360;width:480;height:480" coordorigin="48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      <v:line id="Line 689" o:spid="_x0000_s1714" style="position:absolute;visibility:visible;mso-wrap-style:square" from="480,3600" to="9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B/lc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gYPqe1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Qf5XDAAAA3AAAAA8AAAAAAAAAAAAA&#10;AAAAoQIAAGRycy9kb3ducmV2LnhtbFBLBQYAAAAABAAEAPkAAACRAwAAAAA=&#10;" strokecolor="windowText">
                                  <v:stroke dashstyle="dash"/>
                                </v:line>
                                <v:line id="Line 690" o:spid="_x0000_s1715" style="position:absolute;rotation:-90;visibility:visible;mso-wrap-style:square" from="480,3600" to="9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3Gk8YAAADcAAAADwAAAGRycy9kb3ducmV2LnhtbESP3WoCMRSE74W+QzgF7zTrL+3WKG1R&#10;KCi01YK3p5vjZunmZN1Ed/v2RhC8HGbmG2a2aG0pzlT7wrGCQT8BQZw5XXCu4Ge36j2B8AFZY+mY&#10;FPyTh8X8oTPDVLuGv+m8DbmIEPYpKjAhVKmUPjNk0fddRRy9g6sthijrXOoamwi3pRwmyVRaLDgu&#10;GKzo3VD2tz1ZBXa92+w/T79fjX+bGrefHIe4PCrVfWxfX0AEasM9fGt/aAWj8TN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9xpP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691" o:spid="_x0000_s1716" style="position:absolute;left:960;top:2880;width:960;height:960" coordorigin="96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<v:group id="Group 692" o:spid="_x0000_s1717" style="position:absolute;left:960;top:2880;width:960;height:480" coordorigin="96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      <v:group id="Group 693" o:spid="_x0000_s1718" style="position:absolute;left:960;top:2880;width:480;height:480" coordorigin="96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        <v:line id="Line 694" o:spid="_x0000_s1719" style="position:absolute;visibility:visible;mso-wrap-style:square" from="960,3120" to="14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If8YAAADcAAAADwAAAGRycy9kb3ducmV2LnhtbESPQWsCMRSE74X+h/AKvdVsbSllNUpV&#10;xNIq4urF2yN53WzdvCybqKu/vikUehxm5htmOO5cLU7UhsqzgsdeBoJYe1NxqWC3nT+8gggR2WDt&#10;mRRcKMB4dHszxNz4M2/oVMRSJAiHHBXYGJtcyqAtOQw93xAn78u3DmOSbSlNi+cEd7XsZ9mLdFhx&#10;WrDY0NSSPhRHp2Ay+96vPhcTG7XeGb/222r5cVXq/q57G4CI1MX/8F/73Sh4eu7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4SH/GAAAA3AAAAA8AAAAAAAAA&#10;AAAAAAAAoQIAAGRycy9kb3ducmV2LnhtbFBLBQYAAAAABAAEAPkAAACUAwAAAAA=&#10;" strokecolor="windowText">
                                  <v:stroke dashstyle="dash"/>
                                </v:line>
                                <v:line id="Line 695" o:spid="_x0000_s1720" style="position:absolute;rotation:-90;visibility:visible;mso-wrap-style:square" from="960,3120" to="14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xecYAAADcAAAADwAAAGRycy9kb3ducmV2LnhtbESP3WrCQBSE7wt9h+UUetdsqlYkukpb&#10;KggW/AVvj9nTbGj2bMyuJr69Wyh4OczMN8xk1tlKXKjxpWMFr0kKgjh3uuRCwX43fxmB8AFZY+WY&#10;FFzJw2z6+DDBTLuWN3TZhkJECPsMFZgQ6kxKnxuy6BNXE0fvxzUWQ5RNIXWDbYTbSvbSdCgtlhwX&#10;DNb0aSj/3Z6tArvcfR9W5+O69R9D4w5vpx5+nZR6furexyACdeEe/m8vtIL+oA9/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V8Xn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696" o:spid="_x0000_s1721" style="position:absolute;left:1440;top:2880;width:480;height:480" coordorigin="144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      <v:line id="Line 697" o:spid="_x0000_s1722" style="position:absolute;visibility:visible;mso-wrap-style:square" from="1440,3120" to="19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zk8MAAADcAAAADwAAAGRycy9kb3ducmV2LnhtbERPy2oCMRTdC/2HcAvuakYtpYxGUUux&#10;2JbiY+Puklwn005uhknU0a83i4LLw3mPp62rxImaUHpW0O9lIIi1NyUXCnbb96dXECEiG6w8k4IL&#10;BZhOHjpjzI0/85pOm1iIFMIhRwU2xjqXMmhLDkPP18SJO/jGYUywKaRp8JzCXSUHWfYiHZacGizW&#10;tLCk/zZHp2D+9rv//lzObdR6Z/yP35Zfq6tS3cd2NgIRqY138b/7wygYPqf56Uw6An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mc5PDAAAA3AAAAA8AAAAAAAAAAAAA&#10;AAAAoQIAAGRycy9kb3ducmV2LnhtbFBLBQYAAAAABAAEAPkAAACRAwAAAAA=&#10;" strokecolor="windowText">
                                  <v:stroke dashstyle="dash"/>
                                </v:line>
                                <v:line id="Line 698" o:spid="_x0000_s1723" style="position:absolute;rotation:-90;visibility:visible;mso-wrap-style:square" from="1440,3120" to="19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vKlcYAAADcAAAADwAAAGRycy9kb3ducmV2LnhtbESPQWvCQBSE70L/w/IKvZmN1opEV2lF&#10;QbDQVgWvz+xrNjT7NmZXE/+9Wyj0OMzMN8xs0dlKXKnxpWMFgyQFQZw7XXKh4LBf9ycgfEDWWDkm&#10;BTfysJg/9GaYadfyF113oRARwj5DBSaEOpPS54Ys+sTVxNH7do3FEGVTSN1gG+G2ksM0HUuLJccF&#10;gzUtDeU/u4tVYLf79+PH5fTZ+rexcceX8xBXZ6WeHrvXKYhAXfgP/7U3WsHzaAC/Z+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LypX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  <v:group id="Group 699" o:spid="_x0000_s1724" style="position:absolute;left:960;top:3360;width:960;height:480" coordorigin="96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group id="Group 700" o:spid="_x0000_s1725" style="position:absolute;left:960;top:3360;width:480;height:480" coordorigin="96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        <v:line id="Line 701" o:spid="_x0000_s1726" style="position:absolute;visibility:visible;mso-wrap-style:square" from="960,3600" to="1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U9AcYAAADcAAAADwAAAGRycy9kb3ducmV2LnhtbESPT2sCMRTE70K/Q3iF3jRbBZGtUWql&#10;VPxDqXrp7ZG8brbdvCybVFc/vREEj8PM/IYZT1tXiQM1ofSs4LmXgSDW3pRcKNjv3rsjECEiG6w8&#10;k4ITBZhOHjpjzI0/8hcdtrEQCcIhRwU2xjqXMmhLDkPP18TJ+/GNw5hkU0jT4DHBXSX7WTaUDktO&#10;CxZrerOk/7b/TsFs/vu9WX3MbNR6b/yn35Xr5Vmpp8f29QVEpDbew7f2wigYDIZwPZOOgJ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FPQHGAAAA3AAAAA8AAAAAAAAA&#10;AAAAAAAAoQIAAGRycy9kb3ducmV2LnhtbFBLBQYAAAAABAAEAPkAAACUAwAAAAA=&#10;" strokecolor="windowText">
                                  <v:stroke dashstyle="dash"/>
                                </v:line>
                                <v:line id="Line 702" o:spid="_x0000_s1727" style="position:absolute;rotation:-90;visibility:visible;mso-wrap-style:square" from="960,3600" to="14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iEB8YAAADcAAAADwAAAGRycy9kb3ducmV2LnhtbESPQWvCQBSE7wX/w/IEb2ajoi2pq9hi&#10;oaDQVgteX7PPbDD7NmZXk/77riD0OMzMN8x82dlKXKnxpWMFoyQFQZw7XXKh4Hv/NnwC4QOyxsox&#10;KfglD8tF72GOmXYtf9F1FwoRIewzVGBCqDMpfW7Iok9cTRy9o2sshiibQuoG2wi3lRyn6UxaLDku&#10;GKzp1VB+2l2sArvZbw8fl5/P1r/MjDtMz2Ncn5Ua9LvVM4hAXfgP39vvWsFk8gi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ohA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703" o:spid="_x0000_s1728" style="position:absolute;left:1440;top:3360;width:480;height:480" coordorigin="144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        <v:line id="Line 704" o:spid="_x0000_s1729" style="position:absolute;visibility:visible;mso-wrap-style:square" from="1440,3600" to="19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G7ccAAADcAAAADwAAAGRycy9kb3ducmV2LnhtbESPT0sDMRTE70K/Q3hCbzarFSlr06Vb&#10;KYp/ELe9eHskr5ttNy/LJrarn94IQo/DzPyGmReDa8WR+tB4VnA9yUAQa28arhVsN+urGYgQkQ22&#10;nknBNwUoFqOLOebGn/iDjlWsRYJwyFGBjbHLpQzaksMw8R1x8na+dxiT7GtpejwluGvlTZbdSYcN&#10;pwWLHa0s6UP15RSUD/vPt5fH0katt8a/+03z+vyj1PhyWN6DiDTEc/i//WQUTKe3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wbtxwAAANwAAAAPAAAAAAAA&#10;AAAAAAAAAKECAABkcnMvZG93bnJldi54bWxQSwUGAAAAAAQABAD5AAAAlQMAAAAA&#10;" strokecolor="windowText">
                                  <v:stroke dashstyle="dash"/>
                                </v:line>
                                <v:line id="Line 705" o:spid="_x0000_s1730" style="position:absolute;rotation:-90;visibility:visible;mso-wrap-style:square" from="1440,3600" to="19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/68UAAADcAAAADwAAAGRycy9kb3ducmV2LnhtbESP3WoCMRSE7wu+QzhC72pWRZHVKCoW&#10;Ci1Yf8Db4+a4WdycrJvobt++KQi9HGbmG2a2aG0pHlT7wrGCfi8BQZw5XXCu4Hh4f5uA8AFZY+mY&#10;FPyQh8W88zLDVLuGd/TYh1xECPsUFZgQqlRKnxmy6HuuIo7exdUWQ5R1LnWNTYTbUg6SZCwtFhwX&#10;DFa0NpRd93erwH4evk7b+/m78auxcafRbYCbm1Kv3XY5BRGoDf/hZ/tDKxgOR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a/6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706" o:spid="_x0000_s1731" style="position:absolute;left:1920;top:1920;width:1920;height:1920" coordorigin="1920,1920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group id="Group 707" o:spid="_x0000_s1732" style="position:absolute;left:1920;top:1920;width:1920;height:960" coordorigin="1920,192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<v:group id="Group 708" o:spid="_x0000_s1733" style="position:absolute;left:1920;top:1920;width:960;height:960" coordorigin="192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    <v:group id="Group 709" o:spid="_x0000_s1734" style="position:absolute;left:1920;top:1920;width:960;height:480" coordorigin="192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    <v:group id="Group 710" o:spid="_x0000_s1735" style="position:absolute;left:1920;top:1920;width:480;height:480" coordorigin="192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  <v:line id="Line 711" o:spid="_x0000_s1736" style="position:absolute;visibility:visible;mso-wrap-style:square" from="1920,2160" to="2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KQMMYAAADcAAAADwAAAGRycy9kb3ducmV2LnhtbESPQWsCMRSE74X+h/AKvdVsbSllNUpV&#10;xNIq4urF2yN53WzdvCybqKu/vikUehxm5htmOO5cLU7UhsqzgsdeBoJYe1NxqWC3nT+8gggR2WDt&#10;mRRcKMB4dHszxNz4M2/oVMRSJAiHHBXYGJtcyqAtOQw93xAn78u3DmOSbSlNi+cEd7XsZ9mLdFhx&#10;WrDY0NSSPhRHp2Ay+96vPhcTG7XeGb/222r5cVXq/q57G4CI1MX/8F/73Sh46j/D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CkDDGAAAA3AAAAA8AAAAAAAAA&#10;AAAAAAAAoQIAAGRycy9kb3ducmV2LnhtbFBLBQYAAAAABAAEAPkAAACUAwAAAAA=&#10;" strokecolor="windowText">
                                  <v:stroke dashstyle="dash"/>
                                </v:line>
                                <v:line id="Line 712" o:spid="_x0000_s1737" style="position:absolute;rotation:-90;visibility:visible;mso-wrap-style:square" from="1920,2160" to="24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8pNsUAAADcAAAADwAAAGRycy9kb3ducmV2LnhtbESPQWvCQBSE70L/w/IK3nTTiCLRVdrS&#10;gmChVgWvz+wzG8y+jdnVpP/eFQo9DjPzDTNfdrYSN2p86VjByzABQZw7XXKhYL/7HExB+ICssXJM&#10;Cn7Jw3Lx1Jtjpl3LP3TbhkJECPsMFZgQ6kxKnxuy6IeuJo7eyTUWQ5RNIXWDbYTbSqZJMpEWS44L&#10;Bmt6N5Sft1erwK53X4fv63HT+reJcYfxJcWPi1L95+51BiJQF/7Df+2VVjBKx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8pN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13" o:spid="_x0000_s1738" style="position:absolute;left:2400;top:1920;width:480;height:480" coordorigin="240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        <v:line id="Line 714" o:spid="_x0000_s1739" style="position:absolute;visibility:visible;mso-wrap-style:square" from="2400,2160" to="28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t38YAAADcAAAADwAAAGRycy9kb3ducmV2LnhtbESPQWsCMRSE74X+h/AK3mq2K0jZGqW2&#10;iEUrUvXi7ZE8N9tuXpZNqqu/3hQKHoeZ+YYZTTpXiyO1ofKs4KmfgSDW3lRcKthtZ4/PIEJENlh7&#10;JgVnCjAZ39+NsDD+xF903MRSJAiHAhXYGJtCyqAtOQx93xAn7+BbhzHJtpSmxVOCu1rmWTaUDitO&#10;CxYberOkfza/TsH0/Xu/Ws6nNmq9M37tt9Xn4qJU76F7fQERqYu38H/7wygY5D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nrd/GAAAA3AAAAA8AAAAAAAAA&#10;AAAAAAAAoQIAAGRycy9kb3ducmV2LnhtbFBLBQYAAAAABAAEAPkAAACUAwAAAAA=&#10;" strokecolor="windowText">
                                  <v:stroke dashstyle="dash"/>
                                </v:line>
                                <v:line id="Line 715" o:spid="_x0000_s1740" style="position:absolute;rotation:-90;visibility:visible;mso-wrap-style:square" from="2400,2160" to="28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U2cUAAADcAAAADwAAAGRycy9kb3ducmV2LnhtbESP3WrCQBSE7wt9h+UUvKsbI5USXcUW&#10;BaGF+lPw9pg9ZoPZszG7mvTtXaHg5TAz3zCTWWcrcaXGl44VDPoJCOLc6ZILBb+75es7CB+QNVaO&#10;ScEfeZhNn58mmGnX8oau21CICGGfoQITQp1J6XNDFn3f1cTRO7rGYoiyKaRusI1wW8k0SUbSYslx&#10;wWBNn4by0/ZiFdiv3ff+53JYt/5jZNz+7Zzi4qxU76Wbj0EE6sIj/N9eaQXDdAj3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oU2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16" o:spid="_x0000_s1741" style="position:absolute;left:1920;top:2400;width:960;height:480" coordorigin="192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      <v:group id="Group 717" o:spid="_x0000_s1742" style="position:absolute;left:1920;top:2400;width:480;height:480" coordorigin="192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<v:line id="Line 718" o:spid="_x0000_s1743" style="position:absolute;visibility:visible;mso-wrap-style:square" from="1920,2640" to="240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QiMMAAADcAAAADwAAAGRycy9kb3ducmV2LnhtbERPy2oCMRTdF/oP4Ra662RUEJkaxQdi&#10;qZVSddPdJblOpp3cDJNUR7++WQguD+c9nnauFidqQ+VZQS/LQRBrbyouFRz2q5cRiBCRDdaeScGF&#10;Akwnjw9jLIw/8xeddrEUKYRDgQpsjE0hZdCWHIbMN8SJO/rWYUywLaVp8ZzCXS37eT6UDitODRYb&#10;WljSv7s/p2C+/PnebtZzG7U+GP/p99XH+1Wp56du9goiUhfv4pv7zSgY9NLa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jUIjDAAAA3AAAAA8AAAAAAAAAAAAA&#10;AAAAoQIAAGRycy9kb3ducmV2LnhtbFBLBQYAAAAABAAEAPkAAACRAwAAAAA=&#10;" strokecolor="windowText">
                                  <v:stroke dashstyle="dash"/>
                                </v:line>
                                <v:line id="Line 719" o:spid="_x0000_s1744" style="position:absolute;rotation:-90;visibility:visible;mso-wrap-style:square" from="1920,2640" to="240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7pjsYAAADcAAAADwAAAGRycy9kb3ducmV2LnhtbESPQWvCQBSE74L/YXlCb2ajRbGpq7Sl&#10;hYJCqxa8vmaf2WD2bcyuJv33XUHwOMzMN8x82dlKXKjxpWMFoyQFQZw7XXKh4Gf3MZyB8AFZY+WY&#10;FPyRh+Wi35tjpl3LG7psQyEihH2GCkwIdSalzw1Z9ImriaN3cI3FEGVTSN1gG+G2kuM0nUqLJccF&#10;gzW9GcqP27NVYFe79f7r/Pvd+tepcfvJaYzvJ6UeBt3LM4hAXbiHb+1PreBx9AT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O6Y7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  <v:group id="Group 720" o:spid="_x0000_s1745" style="position:absolute;left:2400;top:2400;width:480;height:480" coordorigin="240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        <v:line id="Line 721" o:spid="_x0000_s1746" style="position:absolute;visibility:visible;mso-wrap-style:square" from="2400,2640" to="28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hYcUAAADcAAAADwAAAGRycy9kb3ducmV2LnhtbESPQWsCMRSE74X+h/AK3mpWCyJbo1RF&#10;KlopVS+9PZLXzbabl2UTdfXXm4LgcZiZb5jRpHWVOFITSs8Ket0MBLH2puRCwX63eB6CCBHZYOWZ&#10;FJwpwGT8+DDC3PgTf9FxGwuRIBxyVGBjrHMpg7bkMHR9TZy8H984jEk2hTQNnhLcVbKfZQPpsOS0&#10;YLGmmSX9tz04BdP57/dm/T61Ueu98Z9+V36sLkp1ntq3VxCR2ngP39pLo+ClN4D/M+k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BhYcUAAADcAAAADwAAAAAAAAAA&#10;AAAAAAChAgAAZHJzL2Rvd25yZXYueG1sUEsFBgAAAAAEAAQA+QAAAJMDAAAAAA==&#10;" strokecolor="windowText">
                                  <v:stroke dashstyle="dash"/>
                                </v:line>
                                <v:line id="Line 722" o:spid="_x0000_s1747" style="position:absolute;rotation:-90;visibility:visible;mso-wrap-style:square" from="2400,2640" to="288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YZ8YAAADcAAAADwAAAGRycy9kb3ducmV2LnhtbESPQWvCQBSE74L/YXlCb2ajRS2pq7Sl&#10;hYJCqxa8vmaf2WD2bcyuJv33XUHwOMzMN8x82dlKXKjxpWMFoyQFQZw7XXKh4Gf3MXwC4QOyxsox&#10;KfgjD8tFvzfHTLuWN3TZhkJECPsMFZgQ6kxKnxuy6BNXE0fv4BqLIcqmkLrBNsJtJcdpOpUWS44L&#10;Bmt6M5Qft2erwK526/3X+fe79a9T4/aT0xjfT0o9DLqXZxCBunAP39qfWsHjaAbX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d2GfGAAAA3AAAAA8AAAAAAAAA&#10;AAAAAAAAoQIAAGRycy9kb3ducmV2LnhtbFBLBQYAAAAABAAEAPkAAACU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23" o:spid="_x0000_s1748" style="position:absolute;left:2880;top:1920;width:960;height:960" coordorigin="2880,192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  <v:group id="Group 724" o:spid="_x0000_s1749" style="position:absolute;left:2880;top:1920;width:960;height:480" coordorigin="2880,192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  <v:group id="Group 725" o:spid="_x0000_s1750" style="position:absolute;left:2880;top:1920;width:480;height:480" coordorigin="288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              <v:line id="Line 726" o:spid="_x0000_s1751" style="position:absolute;visibility:visible;mso-wrap-style:square" from="2880,2160" to="33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cjsMAAADcAAAADwAAAGRycy9kb3ducmV2LnhtbERPy2oCMRTdF/oP4Ra662RUEJkaxQdi&#10;qZVSddPdJblOpp3cDJNUR7++WQguD+c9nnauFidqQ+VZQS/LQRBrbyouFRz2q5cRiBCRDdaeScGF&#10;Akwnjw9jLIw/8xeddrEUKYRDgQpsjE0hZdCWHIbMN8SJO/rWYUywLaVp8ZzCXS37eT6UDitODRYb&#10;WljSv7s/p2C+/PnebtZzG7U+GP/p99XH+1Wp56du9goiUhfv4pv7zSgY9NL8dCYd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VXI7DAAAA3AAAAA8AAAAAAAAAAAAA&#10;AAAAoQIAAGRycy9kb3ducmV2LnhtbFBLBQYAAAAABAAEAPkAAACRAwAAAAA=&#10;" strokecolor="windowText">
                                  <v:stroke dashstyle="dash"/>
                                </v:line>
                                <v:line id="Line 727" o:spid="_x0000_s1752" style="position:absolute;rotation:-90;visibility:visible;mso-wrap-style:square" from="2880,2160" to="336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jliMUAAADcAAAADwAAAGRycy9kb3ducmV2LnhtbESP3WrCQBSE7wu+w3IE7+omSqVEV9FS&#10;QWih/hS8PWZPs6HZszG7mvTtXaHg5TAz3zCzRWcrcaXGl44VpMMEBHHudMmFgu/D+vkVhA/IGivH&#10;pOCPPCzmvacZZtq1vKPrPhQiQthnqMCEUGdS+tyQRT90NXH0flxjMUTZFFI32Ea4reQoSSbSYslx&#10;wWBNb4by3/3FKrAfh8/j1+W0bf1qYtzx5TzC97NSg363nIII1IVH+L+90QrGaQr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jli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28" o:spid="_x0000_s1753" style="position:absolute;left:3360;top:1920;width:480;height:480" coordorigin="3360,192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    <v:line id="Line 729" o:spid="_x0000_s1754" style="position:absolute;visibility:visible;mso-wrap-style:square" from="3360,2160" to="38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rGVcMAAADcAAAADwAAAGRycy9kb3ducmV2LnhtbERPTWsCMRC9C/6HMAVvbrYVimyNUluK&#10;pSql6sXbkIybrZvJsom69debg9Dj431PZp2rxZnaUHlW8JjlIIi1NxWXCnbbj+EYRIjIBmvPpOCP&#10;Asym/d4EC+Mv/EPnTSxFCuFQoAIbY1NIGbQlhyHzDXHiDr51GBNsS2lavKRwV8unPH+WDitODRYb&#10;erOkj5uTUzB//92vl4u5jVrvjP/222r1dVVq8NC9voCI1MV/8d39aRSM8rQ2nUlHQE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6xlXDAAAA3AAAAA8AAAAAAAAAAAAA&#10;AAAAoQIAAGRycy9kb3ducmV2LnhtbFBLBQYAAAAABAAEAPkAAACRAwAAAAA=&#10;" strokecolor="windowText">
                                  <v:stroke dashstyle="dash"/>
                                </v:line>
                                <v:line id="Line 730" o:spid="_x0000_s1755" style="position:absolute;rotation:-90;visibility:visible;mso-wrap-style:square" from="3360,2160" to="384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/U8UAAADcAAAADwAAAGRycy9kb3ducmV2LnhtbESP3WrCQBSE7wt9h+UUvGs2VRSNrqKl&#10;hYIFf8Hb0+xpNjR7NmZXE9/eLRR6OczMN8xs0dlKXKnxpWMFL0kKgjh3uuRCwfHw/jwG4QOyxsox&#10;KbiRh8X88WGGmXYt7+i6D4WIEPYZKjAh1JmUPjdk0SeuJo7et2sshiibQuoG2wi3leyn6UhaLDku&#10;GKzp1VD+s79YBXZ9+DxtLl/b1q9Gxp2G5z6+nZXqPXXLKYhAXfgP/7U/tIJBOoHf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d/U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31" o:spid="_x0000_s1756" style="position:absolute;left:2880;top:2400;width:960;height:480" coordorigin="2880,240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      <v:group id="Group 732" o:spid="_x0000_s1757" style="position:absolute;left:2880;top:2400;width:480;height:480" coordorigin="288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        <v:line id="Line 733" o:spid="_x0000_s1758" style="position:absolute;visibility:visible;mso-wrap-style:square" from="2880,2640" to="33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MUMYAAADcAAAADwAAAGRycy9kb3ducmV2LnhtbESPQWsCMRSE74L/ITzBm2arpZStUaoi&#10;FmspVS+9PZLXzermZdlE3fbXm0Khx2FmvmEms9ZV4kJNKD0ruBtmIIi1NyUXCg771eARRIjIBivP&#10;pOCbAsym3c4Ec+Ov/EGXXSxEgnDIUYGNsc6lDNqSwzD0NXHyvnzjMCbZFNI0eE1wV8lRlj1IhyWn&#10;BYs1LSzp0+7sFMyXx8+31/XcRq0Pxr/7fbnd/CjV77XPTyAitfE//Nd+MQrG2T38nk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3zFDGAAAA3AAAAA8AAAAAAAAA&#10;AAAAAAAAoQIAAGRycy9kb3ducmV2LnhtbFBLBQYAAAAABAAEAPkAAACUAwAAAAA=&#10;" strokecolor="windowText">
                                  <v:stroke dashstyle="dash"/>
                                </v:line>
                                <v:line id="Line 734" o:spid="_x0000_s1759" style="position:absolute;rotation:-90;visibility:visible;mso-wrap-style:square" from="2880,2640" to="336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p1VsUAAADcAAAADwAAAGRycy9kb3ducmV2LnhtbESPQWsCMRSE74L/ITzBm2ZVlLI1iopC&#10;oYJWC15fN6+bpZuXdRPd9d83BaHHYWa+YebL1pbiTrUvHCsYDRMQxJnTBecKPs+7wQsIH5A1lo5J&#10;wYM8LBfdzhxT7Rr+oPsp5CJC2KeowIRQpVL6zJBFP3QVcfS+XW0xRFnnUtfYRLgt5ThJZtJiwXHB&#10;YEUbQ9nP6WYV2Pfz/nK4fR0bv54Zd5lex7i9KtXvtatXEIHa8B9+tt+0gkkyhb8z8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p1V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35" o:spid="_x0000_s1760" style="position:absolute;left:3360;top:2400;width:480;height:480" coordorigin="3360,240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            <v:line id="Line 736" o:spid="_x0000_s1761" style="position:absolute;visibility:visible;mso-wrap-style:square" from="3360,2640" to="38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xv8UAAADcAAAADwAAAGRycy9kb3ducmV2LnhtbESPQWsCMRSE74L/IbxCb5qthSJbo9QW&#10;UapSql56eySvm62bl2UTdfXXG0HocZiZb5jRpHWVOFITSs8KnvoZCGLtTcmFgt121huCCBHZYOWZ&#10;FJwpwGTc7YwwN/7E33TcxEIkCIccFdgY61zKoC05DH1fEyfv1zcOY5JNIU2DpwR3lRxk2Yt0WHJa&#10;sFjTuyW93xycgunH3896OZ/aqPXO+C+/LVefF6UeH9q3VxCR2vgfvrcXRsFzNoDbmXQE5P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Lxv8UAAADcAAAADwAAAAAAAAAA&#10;AAAAAAChAgAAZHJzL2Rvd25yZXYueG1sUEsFBgAAAAAEAAQA+QAAAJMDAAAAAA==&#10;" strokecolor="windowText">
                                  <v:stroke dashstyle="dash"/>
                                </v:line>
                                <v:line id="Line 737" o:spid="_x0000_s1762" style="position:absolute;rotation:-90;visibility:visible;mso-wrap-style:square" from="3360,2640" to="3840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9IucUAAADcAAAADwAAAGRycy9kb3ducmV2LnhtbESPQWsCMRSE70L/Q3iF3jRbpSKrUaoo&#10;FCpoVfD63Lxulm5e1k10139vBKHHYWa+YSaz1pbiSrUvHCt47yUgiDOnC84VHPar7giED8gaS8ek&#10;4EYeZtOXzgRT7Rr+oesu5CJC2KeowIRQpVL6zJBF33MVcfR+XW0xRFnnUtfYRLgtZT9JhtJiwXHB&#10;YEULQ9nf7mIV2O/9+ri5nLaNnw+NO36c+7g8K/X22n6OQQRqw3/42f7SCgbJAB5n4hG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9Iu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738" o:spid="_x0000_s1763" style="position:absolute;left:1920;top:2880;width:1920;height:960" coordorigin="1920,2880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<v:group id="Group 739" o:spid="_x0000_s1764" style="position:absolute;left:1920;top:2880;width:960;height:960" coordorigin="192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    <v:group id="Group 740" o:spid="_x0000_s1765" style="position:absolute;left:1920;top:2880;width:960;height:480" coordorigin="192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      <v:group id="Group 741" o:spid="_x0000_s1766" style="position:absolute;left:1920;top:2880;width:480;height:480" coordorigin="192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        <v:line id="Line 742" o:spid="_x0000_s1767" style="position:absolute;visibility:visible;mso-wrap-style:square" from="1920,3120" to="240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WSsYAAADcAAAADwAAAGRycy9kb3ducmV2LnhtbESPQWsCMRSE74X+h/AKvdVspZR2NUpV&#10;xNIq4urF2yN53WzdvCybqKu/vikUehxm5htmOO5cLU7UhsqzgsdeBoJYe1NxqWC3nT+8gAgR2WDt&#10;mRRcKMB4dHszxNz4M2/oVMRSJAiHHBXYGJtcyqAtOQw93xAn78u3DmOSbSlNi+cEd7XsZ9mzdFhx&#10;WrDY0NSSPhRHp2Ay+96vPhcTG7XeGb/222r5cVXq/q57G4CI1MX/8F/73Sjovz7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cVkrGAAAA3AAAAA8AAAAAAAAA&#10;AAAAAAAAoQIAAGRycy9kb3ducmV2LnhtbFBLBQYAAAAABAAEAPkAAACUAwAAAAA=&#10;" strokecolor="windowText">
                                  <v:stroke dashstyle="dash"/>
                                </v:line>
                                <v:line id="Line 743" o:spid="_x0000_s1768" style="position:absolute;rotation:-90;visibility:visible;mso-wrap-style:square" from="1920,3120" to="240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vTM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SAd9eH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HvT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44" o:spid="_x0000_s1769" style="position:absolute;left:2400;top:2880;width:480;height:480" coordorigin="240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      <v:line id="Line 745" o:spid="_x0000_s1770" style="position:absolute;visibility:visible;mso-wrap-style:square" from="2400,3120" to="28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rpcYAAADcAAAADwAAAGRycy9kb3ducmV2LnhtbESPQWsCMRSE74X+h/AK3mq2exC7NUpt&#10;EYtWpOrF2yN5brbdvCybVFd/vSkUPA4z8w0zmnSuFkdqQ+VZwVM/A0Gsvam4VLDbzh6HIEJENlh7&#10;JgVnCjAZ39+NsDD+xF903MRSJAiHAhXYGJtCyqAtOQx93xAn7+BbhzHJtpSmxVOCu1rmWTaQDitO&#10;CxYberOkfza/TsH0/Xu/Ws6nNmq9M37tt9Xn4qJU76F7fQERqYu38H/7wyjIn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5a6XGAAAA3AAAAA8AAAAAAAAA&#10;AAAAAAAAoQIAAGRycy9kb3ducmV2LnhtbFBLBQYAAAAABAAEAPkAAACUAwAAAAA=&#10;" strokecolor="windowText">
                                  <v:stroke dashstyle="dash"/>
                                </v:line>
                                <v:line id="Line 746" o:spid="_x0000_s1771" style="position:absolute;rotation:-90;visibility:visible;mso-wrap-style:square" from="2400,3120" to="288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So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pA+P8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TSo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47" o:spid="_x0000_s1772" style="position:absolute;left:1920;top:3360;width:960;height:480" coordorigin="192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            <v:group id="Group 748" o:spid="_x0000_s1773" style="position:absolute;left:1920;top:3360;width:480;height:480" coordorigin="192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            <v:line id="Line 749" o:spid="_x0000_s1774" style="position:absolute;visibility:visible;mso-wrap-style:square" from="1920,3600" to="2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Kks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CapLX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jKksIAAADcAAAADwAAAAAAAAAAAAAA&#10;AAChAgAAZHJzL2Rvd25yZXYueG1sUEsFBgAAAAAEAAQA+QAAAJADAAAAAA==&#10;" strokecolor="windowText">
                                  <v:stroke dashstyle="dash"/>
                                </v:line>
                                <v:line id="Line 750" o:spid="_x0000_s1775" style="position:absolute;rotation:-90;visibility:visible;mso-wrap-style:square" from="1920,3600" to="24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VzlMUAAADcAAAADwAAAGRycy9kb3ducmV2LnhtbESPQWvCQBSE70L/w/IK3nTTgKLRVdrS&#10;gmChVgWvz+wzG8y+jdnVpP/eFQo9DjPzDTNfdrYSN2p86VjByzABQZw7XXKhYL/7HExA+ICssXJM&#10;Cn7Jw3Lx1Jtjpl3LP3TbhkJECPsMFZgQ6kxKnxuy6IeuJo7eyTUWQ5RNIXWDbYTbSqZJMpYWS44L&#10;Bmt6N5Sft1erwK53X4fv63HT+rexcYfRJcWPi1L95+51BiJQF/7Df+2VVpBOp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Vzl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51" o:spid="_x0000_s1776" style="position:absolute;left:2400;top:3360;width:480;height:480" coordorigin="240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        <v:line id="Line 752" o:spid="_x0000_s1777" style="position:absolute;visibility:visible;mso-wrap-style:square" from="2400,3600" to="28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v7e8YAAADcAAAADwAAAGRycy9kb3ducmV2LnhtbESPT2sCMRTE74LfITyhN83qQWQ1SlVK&#10;i7WIfy69PZLXzdbNy7KJuvXTN4WCx2FmfsPMFq2rxJWaUHpWMBxkIIi1NyUXCk7Hl/4ERIjIBivP&#10;pOCHAizm3c4Mc+NvvKfrIRYiQTjkqMDGWOdSBm3JYRj4mjh5X75xGJNsCmkavCW4q+Qoy8bSYclp&#10;wWJNK0v6fLg4Bcv19+fH++vSRq1Pxu/8sdxu7ko99drnKYhIbXyE/9tvRsFoMoa/M+k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b+3vGAAAA3AAAAA8AAAAAAAAA&#10;AAAAAAAAoQIAAGRycy9kb3ducmV2LnhtbFBLBQYAAAAABAAEAPkAAACUAwAAAAA=&#10;" strokecolor="windowText">
                                  <v:stroke dashstyle="dash"/>
                                </v:line>
                                <v:line id="Line 753" o:spid="_x0000_s1778" style="position:absolute;rotation:-90;visibility:visible;mso-wrap-style:square" from="2400,3600" to="28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ZCfcUAAADcAAAADwAAAGRycy9kb3ducmV2LnhtbESPQWvCQBSE70L/w/KE3nRjoCrRVaxY&#10;KLRQq4LXZ/aZDWbfxuxq0n/fLQg9DjPzDTNfdrYSd2p86VjBaJiAIM6dLrlQcNi/DaYgfEDWWDkm&#10;BT/kYbl46s0x067lb7rvQiEihH2GCkwIdSalzw1Z9ENXE0fv7BqLIcqmkLrBNsJtJdMkGUuLJccF&#10;gzWtDeWX3c0qsB/7z+PX7bRt/evYuOPLNcXNVannfreagQjUhf/wo/2uFaTTCfyd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ZCf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54" o:spid="_x0000_s1779" style="position:absolute;left:2880;top:2880;width:960;height:960" coordorigin="2880,28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    <v:group id="Group 755" o:spid="_x0000_s1780" style="position:absolute;left:2880;top:2880;width:960;height:480" coordorigin="2880,288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            <v:group id="Group 756" o:spid="_x0000_s1781" style="position:absolute;left:2880;top:2880;width:480;height:480" coordorigin="288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            <v:line id="Line 757" o:spid="_x0000_s1782" style="position:absolute;visibility:visible;mso-wrap-style:square" from="2880,3120" to="33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7GlMIAAADcAAAADwAAAGRycy9kb3ducmV2LnhtbERPy2oCMRTdF/yHcAV3mtGFyGgUH0hL&#10;aylVN+4uyXUyOrkZJqlO/fpmIXR5OO/ZonWVuFETSs8KhoMMBLH2puRCwfGw7U9AhIhssPJMCn4p&#10;wGLeeZlhbvydv+m2j4VIIRxyVGBjrHMpg7bkMAx8TZy4s28cxgSbQpoG7yncVXKUZWPpsOTUYLGm&#10;tSV93f84BavN5fT58bqyUeuj8V/+UO7eH0r1uu1yCiJSG//FT/ebUTCapPnp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7GlMIAAADcAAAADwAAAAAAAAAAAAAA&#10;AAChAgAAZHJzL2Rvd25yZXYueG1sUEsFBgAAAAAEAAQA+QAAAJADAAAAAA==&#10;" strokecolor="windowText">
                                  <v:stroke dashstyle="dash"/>
                                </v:line>
                                <v:line id="Line 758" o:spid="_x0000_s1783" style="position:absolute;rotation:-90;visibility:visible;mso-wrap-style:square" from="2880,3120" to="336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N/ksUAAADcAAAADwAAAGRycy9kb3ducmV2LnhtbESPQWvCQBSE74X+h+UVeqsbAxVJsxEr&#10;FgotaLXg9TX7zIZm38bsauK/dwXB4zAz3zD5bLCNOFHna8cKxqMEBHHpdM2Vgt/tx8sUhA/IGhvH&#10;pOBMHmbF40OOmXY9/9BpEyoRIewzVGBCaDMpfWnIoh+5ljh6e9dZDFF2ldQd9hFuG5kmyURarDku&#10;GGxpYaj83xytAvu1/d6tjn/r3r9PjNu9HlJcHpR6fhrmbyACDeEevrU/tYJ0Oob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N/k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59" o:spid="_x0000_s1784" style="position:absolute;left:3360;top:2880;width:480;height:480" coordorigin="3360,288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        <v:line id="Line 760" o:spid="_x0000_s1785" style="position:absolute;visibility:visible;mso-wrap-style:square" from="3360,3120" to="38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6tcMAAADcAAAADwAAAGRycy9kb3ducmV2LnhtbERPTWsCMRC9C/0PYQre3Gw9VNkaRVtK&#10;S1VK1UtvQzJutt1Mlk3U1V9vDoLHx/uezDpXiyO1ofKs4CnLQRBrbyouFey274MxiBCRDdaeScGZ&#10;AsymD70JFsaf+IeOm1iKFMKhQAU2xqaQMmhLDkPmG+LE7X3rMCbYltK0eErhrpbDPH+WDitODRYb&#10;erWk/zcHp2Dx9ve7Xn4sbNR6Z/y331arr4tS/cdu/gIiUhfv4pv70ygYjtLadCYdAT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durXDAAAA3AAAAA8AAAAAAAAAAAAA&#10;AAAAoQIAAGRycy9kb3ducmV2LnhtbFBLBQYAAAAABAAEAPkAAACRAwAAAAA=&#10;" strokecolor="windowText">
                                  <v:stroke dashstyle="dash"/>
                                </v:line>
                                <v:line id="Line 761" o:spid="_x0000_s1786" style="position:absolute;rotation:-90;visibility:visible;mso-wrap-style:square" from="3360,3120" to="384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Ds8UAAADcAAAADwAAAGRycy9kb3ducmV2LnhtbESPQWvCQBSE7wX/w/KE3urGQNVGV9HS&#10;QsGCVgWvr9nXbDD7NmZXE/99Vyj0OMzMN8xs0dlKXKnxpWMFw0ECgjh3uuRCwWH//jQB4QOyxsox&#10;KbiRh8W89zDDTLuWv+i6C4WIEPYZKjAh1JmUPjdk0Q9cTRy9H9dYDFE2hdQNthFuK5kmyUhaLDku&#10;GKzp1VB+2l2sArvefx43l+9t61cj447P5xTfzko99rvlFESgLvyH/9ofWkE6foH7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ADs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62" o:spid="_x0000_s1787" style="position:absolute;left:2880;top:3360;width:960;height:480" coordorigin="2880,3360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      <v:group id="Group 763" o:spid="_x0000_s1788" style="position:absolute;left:2880;top:3360;width:480;height:480" coordorigin="288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      <v:line id="Line 764" o:spid="_x0000_s1789" style="position:absolute;visibility:visible;mso-wrap-style:square" from="2880,3600" to="33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wsMYAAADcAAAADwAAAGRycy9kb3ducmV2LnhtbESPQWsCMRSE74X+h/AKvdVspbRlNUpV&#10;xNIq4urF2yN53WzdvCybqKu/vikUehxm5htmOO5cLU7UhsqzgsdeBoJYe1NxqWC3nT+8gggR2WDt&#10;mRRcKMB4dHszxNz4M2/oVMRSJAiHHBXYGJtcyqAtOQw93xAn78u3DmOSbSlNi+cEd7XsZ9mzdFhx&#10;WrDY0NSSPhRHp2Ay+96vPhcTG7XeGb/222r5cVXq/q57G4CI1MX/8F/73SjovzzB75l0BOTo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QsLDGAAAA3AAAAA8AAAAAAAAA&#10;AAAAAAAAoQIAAGRycy9kb3ducmV2LnhtbFBLBQYAAAAABAAEAPkAAACUAwAAAAA=&#10;" strokecolor="windowText">
                                  <v:stroke dashstyle="dash"/>
                                </v:line>
                                <v:line id="Line 765" o:spid="_x0000_s1790" style="position:absolute;rotation:-90;visibility:visible;mso-wrap-style:square" from="2880,3600" to="336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Jts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J02If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0Jt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66" o:spid="_x0000_s1791" style="position:absolute;left:3360;top:3360;width:480;height:480" coordorigin="3360,3360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            <v:line id="Line 767" o:spid="_x0000_s1792" style="position:absolute;visibility:visible;mso-wrap-style:square" from="3360,3600" to="38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NX8YAAADcAAAADwAAAGRycy9kb3ducmV2LnhtbESPQWsCMRSE74X+h/AK3mq2e9CyNUpt&#10;EYtWpOrF2yN5brbdvCybVFd/vSkUPA4z8w0zmnSuFkdqQ+VZwVM/A0Gsvam4VLDbzh6fQYSIbLD2&#10;TArOFGAyvr8bYWH8ib/ouImlSBAOBSqwMTaFlEFbchj6viFO3sG3DmOSbSlNi6cEd7XMs2wgHVac&#10;Fiw29GZJ/2x+nYLp+/d+tZxPbdR6Z/zab6vPxUWp3kP3+gIiUhdv4f/2h1GQD3P4O5OOgB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1jV/GAAAA3AAAAA8AAAAAAAAA&#10;AAAAAAAAoQIAAGRycy9kb3ducmV2LnhtbFBLBQYAAAAABAAEAPkAAACUAwAAAAA=&#10;" strokecolor="windowText">
                                  <v:stroke dashstyle="dash"/>
                                </v:line>
                                <v:line id="Line 768" o:spid="_x0000_s1793" style="position:absolute;rotation:-90;visibility:visible;mso-wrap-style:square" from="3360,3600" to="384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0Wc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SCdPs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g0W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  <v:group id="Group 769" o:spid="_x0000_s1794" style="position:absolute;top:2112;width:2304;height:2112" coordorigin=",2112" coordsize="3840,3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 770" o:spid="_x0000_s1795" style="position:absolute;top:2112;width:3840;height:1920" coordorigin=",211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771" o:spid="_x0000_s1796" style="position:absolute;top:2112;width:1920;height:1920" coordorigin="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group id="Group 772" o:spid="_x0000_s1797" style="position:absolute;top:2112;width:1920;height:960" coordorigin="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    <v:group id="Group 773" o:spid="_x0000_s1798" style="position:absolute;top:2112;width:960;height:960" coordorigin="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    <v:group id="Group 774" o:spid="_x0000_s1799" style="position:absolute;top:2112;width:960;height:480" coordorigin="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            <v:group id="Group 775" o:spid="_x0000_s1800" style="position:absolute;top:2112;width:480;height:480" coordorigin="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        <v:line id="Line 776" o:spid="_x0000_s1801" style="position:absolute;visibility:visible;mso-wrap-style:square" from="0,2352" to="4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m1c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Gz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o5tXDAAAA3AAAAA8AAAAAAAAAAAAA&#10;AAAAoQIAAGRycy9kb3ducmV2LnhtbFBLBQYAAAAABAAEAPkAAACRAwAAAAA=&#10;" strokecolor="windowText">
                                  <v:stroke dashstyle="dash"/>
                                </v:line>
                                <v:line id="Line 777" o:spid="_x0000_s1802" style="position:absolute;rotation:-90;visibility:visible;mso-wrap-style:square" from="0,2352" to="4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f08UAAADcAAAADwAAAGRycy9kb3ducmV2LnhtbESP3WrCQBSE7wt9h+UUelc3DSgaXaUt&#10;LRQU6h94e8wes8Hs2ZhdTXx7tyB4OczMN8xk1tlKXKjxpWMF770EBHHudMmFgu3m520IwgdkjZVj&#10;UnAlD7Pp89MEM+1aXtFlHQoRIewzVGBCqDMpfW7Iou+5mjh6B9dYDFE2hdQNthFuK5kmyUBaLDku&#10;GKzpy1B+XJ+tAjvfLHZ/5/2y9Z8D43b9U4rfJ6VeX7qPMYhAXXiE7+1frSDtj+D/TD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Vf0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78" o:spid="_x0000_s1803" style="position:absolute;left:480;top:2112;width:480;height:480" coordorigin="48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    <v:line id="Line 779" o:spid="_x0000_s1804" style="position:absolute;visibility:visible;mso-wrap-style:square" from="480,2352" to="9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vXPMUAAADcAAAADwAAAGRycy9kb3ducmV2LnhtbESPQWsCMRSE70L/Q3gFb5qtUJGtUWpF&#10;KlYpVS+9PZLXzbabl2UTdeuvN4LgcZiZb5jxtHWVOFITSs8KnvoZCGLtTcmFgv1u0RuBCBHZYOWZ&#10;FPxTgOnkoTPG3PgTf9FxGwuRIBxyVGBjrHMpg7bkMPR9TZy8H984jEk2hTQNnhLcVXKQZUPpsOS0&#10;YLGmN0v6b3twCmbz3+/Nx/vMRq33xn/6XblenZXqPravLyAitfEevrWXRsHgeQj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vXPMUAAADcAAAADwAAAAAAAAAA&#10;AAAAAAChAgAAZHJzL2Rvd25yZXYueG1sUEsFBgAAAAAEAAQA+QAAAJMDAAAAAA==&#10;" strokecolor="windowText">
                                  <v:stroke dashstyle="dash"/>
                                </v:line>
                                <v:line id="Line 780" o:spid="_x0000_s1805" style="position:absolute;rotation:-90;visibility:visible;mso-wrap-style:square" from="480,2352" to="9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ZuOsUAAADcAAAADwAAAGRycy9kb3ducmV2LnhtbESPW2vCQBSE3wv9D8sp9K1uGvBCdJW2&#10;tFBQqDfw9Zg9ZoPZszG7mvjv3YLg4zAz3zCTWWcrcaHGl44VvPcSEMS50yUXCrabn7cRCB+QNVaO&#10;ScGVPMymz08TzLRreUWXdShEhLDPUIEJoc6k9Lkhi77nauLoHVxjMUTZFFI32Ea4rWSaJANpseS4&#10;YLCmL0P5cX22Cux8s9j9nffL1n8OjNv1Tyl+n5R6fek+xiACdeERvrd/tYK0P4T/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ZuO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81" o:spid="_x0000_s1806" style="position:absolute;top:2592;width:960;height:480" coordorigin="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  <v:group id="Group 782" o:spid="_x0000_s1807" style="position:absolute;top:2592;width:480;height:480" coordorigin="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        <v:line id="Line 783" o:spid="_x0000_s1808" style="position:absolute;visibility:visible;mso-wrap-style:square" from="0,2832" to="4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RP8YAAADcAAAADwAAAGRycy9kb3ducmV2LnhtbESPQWsCMRSE74X+h/AK3mq2C0rZGqW2&#10;iEUrUvXi7ZE8N9tuXpZNqqu/3hQKHoeZ+YYZTTpXiyO1ofKs4KmfgSDW3lRcKthtZ4/PIEJENlh7&#10;JgVnCjAZ39+NsDD+xF903MRSJAiHAhXYGJtCyqAtOQx93xAn7+BbhzHJtpSmxVOCu1rmWTaUDitO&#10;CxYberOkfza/TsH0/Xu/Ws6nNmq9M37tt9Xn4qJU76F7fQERqYu38H/7wyjIB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A0T/GAAAA3AAAAA8AAAAAAAAA&#10;AAAAAAAAoQIAAGRycy9kb3ducmV2LnhtbFBLBQYAAAAABAAEAPkAAACUAwAAAAA=&#10;" strokecolor="windowText">
                                  <v:stroke dashstyle="dash"/>
                                </v:line>
                                <v:line id="Line 784" o:spid="_x0000_s1809" style="position:absolute;rotation:-90;visibility:visible;mso-wrap-style:square" from="0,2832" to="4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1oOcUAAADcAAAADwAAAGRycy9kb3ducmV2LnhtbESPQWvCQBSE70L/w/IK3nTTiCLRVdrS&#10;gmChVgWvz+wzG8y+jdnVpP/eFQo9DjPzDTNfdrYSN2p86VjByzABQZw7XXKhYL/7HExB+ICssXJM&#10;Cn7Jw3Lx1Jtjpl3LP3TbhkJECPsMFZgQ6kxKnxuy6IeuJo7eyTUWQ5RNIXWDbYTbSqZJMpEWS44L&#10;Bmt6N5Sft1erwK53X4fv63HT+reJcYfxJcWPi1L95+51BiJQF/7Df+2VVpCOR/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1oO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85" o:spid="_x0000_s1810" style="position:absolute;left:480;top:2592;width:480;height:480" coordorigin="48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              <v:line id="Line 786" o:spid="_x0000_s1811" style="position:absolute;visibility:visible;mso-wrap-style:square" from="480,2832" to="9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q08MAAADcAAAADwAAAGRycy9kb3ducmV2LnhtbERPTWsCMRC9C/0PYQre3GyFimyNoi2l&#10;pSql6qW3IRk3224myybq6q83B8Hj431PZp2rxZHaUHlW8JTlIIi1NxWXCnbb98EYRIjIBmvPpOBM&#10;AWbTh94EC+NP/EPHTSxFCuFQoAIbY1NIGbQlhyHzDXHi9r51GBNsS2laPKVwV8thno+kw4pTg8WG&#10;Xi3p/83BKVi8/f2ulx8LG7XeGf/tt9Xq66JU/7Gbv4CI1MW7+Ob+NAqGz2l+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e6tPDAAAA3AAAAA8AAAAAAAAAAAAA&#10;AAAAoQIAAGRycy9kb3ducmV2LnhtbFBLBQYAAAAABAAEAPkAAACRAwAAAAA=&#10;" strokecolor="windowText">
                                  <v:stroke dashstyle="dash"/>
                                </v:line>
                                <v:line id="Line 787" o:spid="_x0000_s1812" style="position:absolute;rotation:-90;visibility:visible;mso-wrap-style:square" from="480,2832" to="9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NT1cUAAADcAAAADwAAAGRycy9kb3ducmV2LnhtbESP3WrCQBSE7wu+w3IE7+rGgFKiq6hY&#10;KFho/QFvj9ljNpg9G7OrSd++Wyh4OczMN8xs0dlKPKjxpWMFo2ECgjh3uuRCwfHw/voGwgdkjZVj&#10;UvBDHhbz3ssMM+1a3tFjHwoRIewzVGBCqDMpfW7Ioh+6mjh6F9dYDFE2hdQNthFuK5kmyURaLDku&#10;GKxpbSi/7u9Wgd0ePk9f9/N361cT407jW4qbm1KDfrecggjUhWf4v/2hFaTjE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NT1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788" o:spid="_x0000_s1813" style="position:absolute;left:960;top:2112;width:960;height:960" coordorigin="96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    <v:group id="Group 789" o:spid="_x0000_s1814" style="position:absolute;left:960;top:2112;width:960;height:480" coordorigin="96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  <v:group id="Group 790" o:spid="_x0000_s1815" style="position:absolute;left:960;top:2112;width:480;height:480" coordorigin="96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        <v:line id="Line 791" o:spid="_x0000_s1816" style="position:absolute;visibility:visible;mso-wrap-style:square" from="960,2352" to="14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6DcUAAADcAAAADwAAAGRycy9kb3ducmV2LnhtbESPQWsCMRSE7wX/Q3hCbzWriJTVKFqR&#10;FrWUqhdvj+S5Wbt5WTaprv31jVDocZiZb5jJrHWVuFATSs8K+r0MBLH2puRCwWG/enoGESKywcoz&#10;KbhRgNm08zDB3Pgrf9JlFwuRIBxyVGBjrHMpg7bkMPR8TZy8k28cxiSbQpoGrwnuKjnIspF0WHJa&#10;sFjTiyX9tft2ChbL8/F987qwUeuD8R9+X27XP0o9dtv5GESkNv6H/9pvRsFgOIT7mX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x6DcUAAADcAAAADwAAAAAAAAAA&#10;AAAAAAChAgAAZHJzL2Rvd25yZXYueG1sUEsFBgAAAAAEAAQA+QAAAJMDAAAAAA==&#10;" strokecolor="windowText">
                                  <v:stroke dashstyle="dash"/>
                                </v:line>
                                <v:line id="Line 792" o:spid="_x0000_s1817" style="position:absolute;rotation:-90;visibility:visible;mso-wrap-style:square" from="960,2352" to="14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DC8UAAADcAAAADwAAAGRycy9kb3ducmV2LnhtbESPQWvCQBSE70L/w/IK3nTToCLRVdrS&#10;gmChVgWvz+wzG8y+jdnVpP/eFQo9DjPzDTNfdrYSN2p86VjByzABQZw7XXKhYL/7HExB+ICssXJM&#10;Cn7Jw3Lx1Jtjpl3LP3TbhkJECPsMFZgQ6kxKnxuy6IeuJo7eyTUWQ5RNIXWDbYTbSqZJMpEWS44L&#10;Bmt6N5Sft1erwK53X4fv63HT+reJcYfxJcWPi1L95+51BiJQF/7Df+2VVpCOx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HD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793" o:spid="_x0000_s1818" style="position:absolute;left:1440;top:2112;width:480;height:480" coordorigin="144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        <v:line id="Line 794" o:spid="_x0000_s1819" style="position:absolute;visibility:visible;mso-wrap-style:square" from="1440,2352" to="192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H4sYAAADcAAAADwAAAGRycy9kb3ducmV2LnhtbESPQWsCMRSE74X+h/AK3mq2i0jZGqW2&#10;iEUrUvXi7ZE8N9tuXpZNqqu/3hQKHoeZ+YYZTTpXiyO1ofKs4KmfgSDW3lRcKthtZ4/PIEJENlh7&#10;JgVnCjAZ39+NsDD+xF903MRSJAiHAhXYGJtCyqAtOQx93xAn7+BbhzHJtpSmxVOCu1rmWTaUDitO&#10;CxYberOkfza/TsH0/Xu/Ws6nNmq9M37tt9Xn4qJU76F7fQERqYu38H/7wyjIBzn8nUlHQI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ZR+LGAAAA3AAAAA8AAAAAAAAA&#10;AAAAAAAAoQIAAGRycy9kb3ducmV2LnhtbFBLBQYAAAAABAAEAPkAAACUAwAAAAA=&#10;" strokecolor="windowText">
                                  <v:stroke dashstyle="dash"/>
                                </v:line>
                                <v:line id="Line 795" o:spid="_x0000_s1820" style="position:absolute;rotation:-90;visibility:visible;mso-wrap-style:square" from="1440,2352" to="192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+5MUAAADcAAAADwAAAGRycy9kb3ducmV2LnhtbESP3WrCQBSE7wu+w3IE7+rG2IpEV2lL&#10;C4UW/AVvj9ljNpg9G7OrSd++Wyh4OczMN8x82dlK3KjxpWMFo2ECgjh3uuRCwX738TgF4QOyxsox&#10;KfghD8tF72GOmXYtb+i2DYWIEPYZKjAh1JmUPjdk0Q9dTRy9k2sshiibQuoG2wi3lUyTZCItlhwX&#10;DNb0Zig/b69Wgf3afR9W1+O69a8T4w7PlxTfL0oN+t3LDESgLtzD/+1PrSB9GsP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T+5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796" o:spid="_x0000_s1821" style="position:absolute;left:960;top:2592;width:960;height:480" coordorigin="96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          <v:group id="Group 797" o:spid="_x0000_s1822" style="position:absolute;left:960;top:2592;width:480;height:480" coordorigin="96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        <v:line id="Line 798" o:spid="_x0000_s1823" style="position:absolute;visibility:visible;mso-wrap-style:square" from="960,2832" to="14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DdcMAAADcAAAADwAAAGRycy9kb3ducmV2LnhtbERPTWsCMRC9C/0PYQre3GwtiGyNoi2l&#10;pSql6qW3IRk3224myybq6q83B8Hj431PZp2rxZHaUHlW8JTlIIi1NxWXCnbb98EYRIjIBmvPpOBM&#10;AWbTh94EC+NP/EPHTSxFCuFQoAIbY1NIGbQlhyHzDXHi9r51GBNsS2laPKVwV8thno+kw4pTg8WG&#10;Xi3p/83BKVi8/f2ulx8LG7XeGf/tt9Xq66JU/7Gbv4CI1MW7+Ob+NAqGz2ltOpOOgJ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3A3XDAAAA3AAAAA8AAAAAAAAAAAAA&#10;AAAAoQIAAGRycy9kb3ducmV2LnhtbFBLBQYAAAAABAAEAPkAAACRAwAAAAA=&#10;" strokecolor="windowText">
                                  <v:stroke dashstyle="dash"/>
                                </v:line>
                                <v:line id="Line 799" o:spid="_x0000_s1824" style="position:absolute;rotation:-90;visibility:visible;mso-wrap-style:square" from="960,2832" to="14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q6c8UAAADcAAAADwAAAGRycy9kb3ducmV2LnhtbESPQWvCQBSE74L/YXlCb7oxpWKjq2hp&#10;odCCVgWvr9nXbDD7NmZXk/77bkHwOMzMN8x82dlKXKnxpWMF41ECgjh3uuRCwWH/NpyC8AFZY+WY&#10;FPySh+Wi35tjpl3LX3TdhUJECPsMFZgQ6kxKnxuy6EeuJo7ej2sshiibQuoG2wi3lUyTZCItlhwX&#10;DNb0Yig/7S5Wgf3Yfx43l+9t69cT445P5xRfz0o9DLrVDESgLtzDt/a7VpA+PsP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q6c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00" o:spid="_x0000_s1825" style="position:absolute;left:1440;top:2592;width:480;height:480" coordorigin="144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        <v:line id="Line 801" o:spid="_x0000_s1826" style="position:absolute;visibility:visible;mso-wrap-style:square" from="1440,2832" to="192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QynMUAAADcAAAADwAAAGRycy9kb3ducmV2LnhtbESPQWsCMRSE70L/Q3gFb5qtBZGtUWpF&#10;KlYpVS+9PZLXzbabl2UTdeuvN4LgcZiZb5jxtHWVOFITSs8KnvoZCGLtTcmFgv1u0RuBCBHZYOWZ&#10;FPxTgOnkoTPG3PgTf9FxGwuRIBxyVGBjrHMpg7bkMPR9TZy8H984jEk2hTQNnhLcVXKQZUPpsOS0&#10;YLGmN0v6b3twCmbz3+/Nx/vMRq33xn/6XblenZXqPravLyAitfEevrWXRsHgeQjXM+kIyM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QynMUAAADcAAAADwAAAAAAAAAA&#10;AAAAAAChAgAAZHJzL2Rvd25yZXYueG1sUEsFBgAAAAAEAAQA+QAAAJMDAAAAAA==&#10;" strokecolor="windowText">
                                  <v:stroke dashstyle="dash"/>
                                </v:line>
                                <v:line id="Line 802" o:spid="_x0000_s1827" style="position:absolute;rotation:-90;visibility:visible;mso-wrap-style:square" from="1440,2832" to="192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LmsUAAADcAAAADwAAAGRycy9kb3ducmV2LnhtbESPQWvCQBSE74L/YXlCb7oxpVqiq2hp&#10;odCCVgWvr9nXbDD7NmZXk/77bkHwOMzMN8x82dlKXKnxpWMF41ECgjh3uuRCwWH/NnwG4QOyxsox&#10;KfglD8tFvzfHTLuWv+i6C4WIEPYZKjAh1JmUPjdk0Y9cTRy9H9dYDFE2hdQNthFuK5kmyURaLDku&#10;GKzpxVB+2l2sAvux/zxuLt/b1q8nxh2fzim+npV6GHSrGYhAXbiHb+13rSB9nML/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mLm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03" o:spid="_x0000_s1828" style="position:absolute;top:3072;width:1920;height:960" coordorigin="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      <v:group id="Group 804" o:spid="_x0000_s1829" style="position:absolute;top:3072;width:960;height:960" coordorigin="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    <v:group id="Group 805" o:spid="_x0000_s1830" style="position:absolute;top:3072;width:960;height:480" coordorigin="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          <v:group id="Group 806" o:spid="_x0000_s1831" style="position:absolute;top:3072;width:480;height:480" coordorigin="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        <v:line id="Line 807" o:spid="_x0000_s1832" style="position:absolute;visibility:visible;mso-wrap-style:square" from="0,3312" to="4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VqMMAAADcAAAADwAAAGRycy9kb3ducmV2LnhtbERPz2vCMBS+D/wfwhN2s6k9DOmMopOx&#10;sU1k6sXbI3k2dc1LaTKt++vNQdjx4/s9nfeuEWfqQu1ZwTjLQRBrb2quFOx3r6MJiBCRDTaeScGV&#10;Asxng4cplsZf+JvO21iJFMKhRAU2xraUMmhLDkPmW+LEHX3nMCbYVdJ0eEnhrpFFnj9JhzWnBost&#10;vVjSP9tfp2C5Oh3Wn29LG7XeG7/xu/rr40+px2G/eAYRqY//4rv73SgoirQ2nUlH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ulajDAAAA3AAAAA8AAAAAAAAAAAAA&#10;AAAAoQIAAGRycy9kb3ducmV2LnhtbFBLBQYAAAAABAAEAPkAAACRAwAAAAA=&#10;" strokecolor="windowText">
                                  <v:stroke dashstyle="dash"/>
                                </v:line>
                                <v:line id="Line 808" o:spid="_x0000_s1833" style="position:absolute;rotation:-90;visibility:visible;mso-wrap-style:square" from="0,3312" to="4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MsrsUAAADcAAAADwAAAGRycy9kb3ducmV2LnhtbESPQWvCQBSE70L/w/KE3nRjoFJTV7Gl&#10;hYIFNRa8vmZfs8Hs25hdTfz3XaHgcZiZb5j5sre1uFDrK8cKJuMEBHHhdMWlgu/9x+gZhA/IGmvH&#10;pOBKHpaLh8EcM+063tElD6WIEPYZKjAhNJmUvjBk0Y9dQxy9X9daDFG2pdQtdhFua5kmyVRarDgu&#10;GGzozVBxzM9WgV3vvw6b88+2869T4w5PpxTfT0o9DvvVC4hAfbiH/9ufWkGazuB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Msr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09" o:spid="_x0000_s1834" style="position:absolute;left:480;top:3072;width:480;height:480" coordorigin="48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      <v:line id="Line 810" o:spid="_x0000_s1835" style="position:absolute;visibility:visible;mso-wrap-style:square" from="480,3312" to="9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kQcUAAADcAAAADwAAAGRycy9kb3ducmV2LnhtbESPQWsCMRSE70L/Q3gFb5p1D1JWo6il&#10;KNoiVS/eHslzs+3mZdlE3fbXN4VCj8PMfMNM552rxY3aUHlWMBpmIIi1NxWXCk7Hl8ETiBCRDdae&#10;ScEXBZjPHnpTLIy/8zvdDrEUCcKhQAU2xqaQMmhLDsPQN8TJu/jWYUyyLaVp8Z7grpZ5lo2lw4rT&#10;gsWGVpb05+HqFCyfP85vu/XSRq1Pxu/9sXrdfivVf+wWExCRuvgf/mtvjII8H8PvmXQE5O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2kQcUAAADcAAAADwAAAAAAAAAA&#10;AAAAAAChAgAAZHJzL2Rvd25yZXYueG1sUEsFBgAAAAAEAAQA+QAAAJMDAAAAAA==&#10;" strokecolor="windowText">
                                  <v:stroke dashstyle="dash"/>
                                </v:line>
                                <v:line id="Line 811" o:spid="_x0000_s1836" style="position:absolute;rotation:-90;visibility:visible;mso-wrap-style:square" from="480,3312" to="9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AdR8UAAADcAAAADwAAAGRycy9kb3ducmV2LnhtbESPQWvCQBSE70L/w/KE3nRjoFZSV7Gl&#10;hYIFNRa8vmZfs8Hs25hdTfz3XaHgcZiZb5j5sre1uFDrK8cKJuMEBHHhdMWlgu/9x2gGwgdkjbVj&#10;UnAlD8vFw2COmXYd7+iSh1JECPsMFZgQmkxKXxiy6MeuIY7er2sthijbUuoWuwi3tUyTZCotVhwX&#10;DDb0Zqg45merwK73X4fN+Wfb+depcYenU4rvJ6Ueh/3qBUSgPtzD/+1PrSBNn+F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AdR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812" o:spid="_x0000_s1837" style="position:absolute;top:3552;width:960;height:480" coordorigin="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      <v:group id="Group 813" o:spid="_x0000_s1838" style="position:absolute;top:3552;width:480;height:480" coordorigin="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            <v:line id="Line 814" o:spid="_x0000_s1839" style="position:absolute;visibility:visible;mso-wrap-style:square" from="0,3792" to="4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iQsYAAADcAAAADwAAAGRycy9kb3ducmV2LnhtbESPT2sCMRTE74LfITyhN826h1JWo1Sl&#10;tGil+OfS2yN53WzdvCybVLf99EYQehxm5jfMdN65WpypDZVnBeNRBoJYe1NxqeB4eBk+gQgR2WDt&#10;mRT8UoD5rN+bYmH8hXd03sdSJAiHAhXYGJtCyqAtOQwj3xAn78u3DmOSbSlNi5cEd7XMs+xROqw4&#10;LVhsaGlJn/Y/TsFi9f253bwubNT6aPyHP1Tv6z+lHgbd8wREpC7+h+/tN6Mgz3O4nU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okLGAAAA3AAAAA8AAAAAAAAA&#10;AAAAAAAAoQIAAGRycy9kb3ducmV2LnhtbFBLBQYAAAAABAAEAPkAAACUAwAAAAA=&#10;" strokecolor="windowText">
                                  <v:stroke dashstyle="dash"/>
                                </v:line>
                                <v:line id="Line 815" o:spid="_x0000_s1840" style="position:absolute;rotation:-90;visibility:visible;mso-wrap-style:square" from="0,3792" to="4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sbRMUAAADcAAAADwAAAGRycy9kb3ducmV2LnhtbESPQWvCQBSE70L/w/KE3nRjSkVSV7Fi&#10;odCCNRa8vmZfs8Hs25hdTfrvXUHocZiZb5j5sre1uFDrK8cKJuMEBHHhdMWlgu/922gGwgdkjbVj&#10;UvBHHpaLh8EcM+063tElD6WIEPYZKjAhNJmUvjBk0Y9dQxy9X9daDFG2pdQtdhFua5kmyVRarDgu&#10;GGxobag45merwH7sPw/b889X51+nxh2eTyluTko9DvvVC4hAffgP39vvWkGaPsHtTDw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sbR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16" o:spid="_x0000_s1841" style="position:absolute;left:480;top:3552;width:480;height:480" coordorigin="48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            <v:line id="Line 817" o:spid="_x0000_s1842" style="position:absolute;visibility:visible;mso-wrap-style:square" from="480,3792" to="9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ZrsMAAADcAAAADwAAAGRycy9kb3ducmV2LnhtbERPz2vCMBS+D/wfwhN2s6k9DOmMopOx&#10;sU1k6sXbI3k2dc1LaTKt++vNQdjx4/s9nfeuEWfqQu1ZwTjLQRBrb2quFOx3r6MJiBCRDTaeScGV&#10;Asxng4cplsZf+JvO21iJFMKhRAU2xraUMmhLDkPmW+LEHX3nMCbYVdJ0eEnhrpFFnj9JhzWnBost&#10;vVjSP9tfp2C5Oh3Wn29LG7XeG7/xu/rr40+px2G/eAYRqY//4rv73SgoijQ/nUlH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Yma7DAAAA3AAAAA8AAAAAAAAAAAAA&#10;AAAAoQIAAGRycy9kb3ducmV2LnhtbFBLBQYAAAAABAAEAPkAAACRAwAAAAA=&#10;" strokecolor="windowText">
                                  <v:stroke dashstyle="dash"/>
                                </v:line>
                                <v:line id="Line 818" o:spid="_x0000_s1843" style="position:absolute;rotation:-90;visibility:visible;mso-wrap-style:square" from="480,3792" to="9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gqMUAAADcAAAADwAAAGRycy9kb3ducmV2LnhtbESP3WrCQBSE74W+w3IK3unGgFJSV2mL&#10;gqDgX8Hb0+xpNjR7NmZXE9/eFQpeDjPzDTOdd7YSV2p86VjBaJiAIM6dLrlQ8H1cDt5A+ICssXJM&#10;Cm7kYT576U0x067lPV0PoRARwj5DBSaEOpPS54Ys+qGriaP36xqLIcqmkLrBNsJtJdMkmUiLJccF&#10;gzV9Gcr/DherwK6Pm9P28rNr/efEuNP4nOLirFT/tft4BxGoC8/wf3ulFaTpCB5n4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gqM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19" o:spid="_x0000_s1844" style="position:absolute;left:960;top:3072;width:960;height:960" coordorigin="96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    <v:group id="Group 820" o:spid="_x0000_s1845" style="position:absolute;left:960;top:3072;width:960;height:480" coordorigin="96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      <v:group id="Group 821" o:spid="_x0000_s1846" style="position:absolute;left:960;top:3072;width:480;height:480" coordorigin="96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        <v:line id="Line 822" o:spid="_x0000_s1847" style="position:absolute;visibility:visible;mso-wrap-style:square" from="960,3312" to="14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VEMYAAADcAAAADwAAAGRycy9kb3ducmV2LnhtbESPT2sCMRTE74LfITzBm2YVKWVrlKqU&#10;llYR/1x6eySvm9XNy7JJddtP3wgFj8PM/IaZzltXiQs1ofSsYDTMQBBrb0ouFBwPL4NHECEiG6w8&#10;k4IfCjCfdTtTzI2/8o4u+1iIBOGQowIbY51LGbQlh2Hoa+LkffnGYUyyKaRp8JrgrpLjLHuQDktO&#10;CxZrWlrS5/23U7BYnT43H68LG7U+Gr/1h3L9/qtUv9c+P4GI1MZ7+L/9ZhSMRx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PVRDGAAAA3AAAAA8AAAAAAAAA&#10;AAAAAAAAoQIAAGRycy9kb3ducmV2LnhtbFBLBQYAAAAABAAEAPkAAACUAwAAAAA=&#10;" strokecolor="windowText">
                                  <v:stroke dashstyle="dash"/>
                                </v:line>
                                <v:line id="Line 823" o:spid="_x0000_s1848" style="position:absolute;rotation:-90;visibility:visible;mso-wrap-style:square" from="960,3312" to="14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sFsUAAADcAAAADwAAAGRycy9kb3ducmV2LnhtbESP3WrCQBSE7wu+w3IE7+rGgFKiq6hY&#10;KFho/QFvj9ljNpg9G7OrSd++Wyh4OczMN8xs0dlKPKjxpWMFo2ECgjh3uuRCwfHw/voGwgdkjZVj&#10;UvBDHhbz3ssMM+1a3tFjHwoRIewzVGBCqDMpfW7Ioh+6mjh6F9dYDFE2hdQNthFuK5kmyURaLDku&#10;GKxpbSi/7u9Wgd0ePk9f9/N361cT407jW4qbm1KDfrecggjUhWf4v/2hFaSjM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LsF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24" o:spid="_x0000_s1849" style="position:absolute;left:1440;top:3072;width:480;height:480" coordorigin="144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        <v:line id="Line 825" o:spid="_x0000_s1850" style="position:absolute;visibility:visible;mso-wrap-style:square" from="1440,3312" to="192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po/8UAAADcAAAADwAAAGRycy9kb3ducmV2LnhtbESPQWsCMRSE7wX/Q3iF3mrWPRTZGkUr&#10;YmkrUvXS2yN5blY3L8sm1bW/3ghCj8PMfMOMJp2rxYnaUHlWMOhnIIi1NxWXCnbbxfMQRIjIBmvP&#10;pOBCASbj3sMIC+PP/E2nTSxFgnAoUIGNsSmkDNqSw9D3DXHy9r51GJNsS2laPCe4q2WeZS/SYcVp&#10;wWJDb5b0cfPrFMzmh5/V53Jmo9Y749d+W319/Cn19NhNX0FE6uJ/+N5+NwryQQ63M+kIyPE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po/8UAAADcAAAADwAAAAAAAAAA&#10;AAAAAAChAgAAZHJzL2Rvd25yZXYueG1sUEsFBgAAAAAEAAQA+QAAAJMDAAAAAA==&#10;" strokecolor="windowText">
                                  <v:stroke dashstyle="dash"/>
                                </v:line>
                                <v:line id="Line 826" o:spid="_x0000_s1851" style="position:absolute;rotation:-90;visibility:visible;mso-wrap-style:square" from="1440,3312" to="192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fR+cUAAADcAAAADwAAAGRycy9kb3ducmV2LnhtbESPQWvCQBSE74X+h+UJ3urGSEWiq9hS&#10;QWihVgWvz+wzG8y+jdnVpP/eFQo9DjPzDTNbdLYSN2p86VjBcJCAIM6dLrlQsN+tXiYgfEDWWDkm&#10;Bb/kYTF/fpphpl3LP3TbhkJECPsMFZgQ6kxKnxuy6AeuJo7eyTUWQ5RNIXWDbYTbSqZJMpYWS44L&#10;Bmt6N5Sft1erwH7uvg7f1+Om9W9j4w6vlxQ/Lkr1e91yCiJQF/7Df+21VpAOR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fR+c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827" o:spid="_x0000_s1852" style="position:absolute;left:960;top:3552;width:960;height:480" coordorigin="96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      <v:group id="Group 828" o:spid="_x0000_s1853" style="position:absolute;left:960;top:3552;width:480;height:480" coordorigin="96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            <v:line id="Line 829" o:spid="_x0000_s1854" style="position:absolute;visibility:visible;mso-wrap-style:square" from="960,3792" to="14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vJyMMAAADcAAAADwAAAGRycy9kb3ducmV2LnhtbERPz2vCMBS+C/sfwht403QehnSmohvi&#10;2CYy7WW3R/LW1DUvpYla99ebg+Dx4/s9m/euESfqQu1ZwdM4A0Gsvam5UlDuV6MpiBCRDTaeScGF&#10;AsyLh8EMc+PP/E2nXaxECuGQowIbY5tLGbQlh2HsW+LE/frOYUywq6Tp8JzCXSMnWfYsHdacGiy2&#10;9GpJ/+2OTsHy7fCz+VwvbdS6NH7r9/XXx79Sw8d+8QIiUh/v4pv73SiYZGltOpOOgC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bycjDAAAA3AAAAA8AAAAAAAAAAAAA&#10;AAAAoQIAAGRycy9kb3ducmV2LnhtbFBLBQYAAAAABAAEAPkAAACRAwAAAAA=&#10;" strokecolor="windowText">
                                  <v:stroke dashstyle="dash"/>
                                </v:line>
                                <v:line id="Line 830" o:spid="_x0000_s1855" style="position:absolute;rotation:-90;visibility:visible;mso-wrap-style:square" from="960,3792" to="14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wzsUAAADcAAAADwAAAGRycy9kb3ducmV2LnhtbESPQWvCQBSE70L/w/KE3nRjoFJTV7Gl&#10;hYIFNRa8vmZfs8Hs25hdTfz3XaHgcZiZb5j5sre1uFDrK8cKJuMEBHHhdMWlgu/9x+gZhA/IGmvH&#10;pOBKHpaLh8EcM+063tElD6WIEPYZKjAhNJmUvjBk0Y9dQxy9X9daDFG2pdQtdhFua5kmyVRarDgu&#10;GGzozVBxzM9WgV3vvw6b88+2869T4w5PpxTfT0o9DvvVC4hAfbiH/9ufWkGazOB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Zwzs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831" o:spid="_x0000_s1856" style="position:absolute;left:1440;top:3552;width:480;height:480" coordorigin="144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        <v:line id="Line 832" o:spid="_x0000_s1857" style="position:absolute;visibility:visible;mso-wrap-style:square" from="1440,3792" to="192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4IcUAAADcAAAADwAAAGRycy9kb3ducmV2LnhtbESPQWsCMRSE70L/Q3gFb5rVg5StUaql&#10;tGhFXL309kheN6ubl2UTddtf3xQEj8PMfMNM552rxYXaUHlWMBpmIIi1NxWXCg77t8ETiBCRDdae&#10;ScEPBZjPHnpTzI2/8o4uRSxFgnDIUYGNscmlDNqSwzD0DXHyvn3rMCbZltK0eE1wV8txlk2kw4rT&#10;gsWGlpb0qTg7BYvX49dm/b6wUeuD8Vu/rz5Xv0r1H7uXZxCRungP39ofRsE4m8D/mX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j4IcUAAADcAAAADwAAAAAAAAAA&#10;AAAAAAChAgAAZHJzL2Rvd25yZXYueG1sUEsFBgAAAAAEAAQA+QAAAJMDAAAAAA==&#10;" strokecolor="windowText">
                                  <v:stroke dashstyle="dash"/>
                                </v:line>
                                <v:line id="Line 833" o:spid="_x0000_s1858" style="position:absolute;rotation:-90;visibility:visible;mso-wrap-style:square" from="1440,3792" to="192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VBJ8UAAADcAAAADwAAAGRycy9kb3ducmV2LnhtbESPQWvCQBSE70L/w/KE3nRjoFZSV7Gl&#10;hYIFNRa8vmZfs8Hs25hdTfz3XaHgcZiZb5j5sre1uFDrK8cKJuMEBHHhdMWlgu/9x2gGwgdkjbVj&#10;UnAlD8vFw2COmXYd7+iSh1JECPsMFZgQmkxKXxiy6MeuIY7er2sthijbUuoWuwi3tUyTZCotVhwX&#10;DDb0Zqg45merwK73X4fN+Wfb+depcYenU4rvJ6Ueh/3qBUSgPtzD/+1PrSBNnuF2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VBJ8UAAADc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834" o:spid="_x0000_s1859" style="position:absolute;left:1920;top:2112;width:1920;height:1920" coordorigin="1920,211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group id="Group 835" o:spid="_x0000_s1860" style="position:absolute;left:1920;top:2112;width:1920;height:960" coordorigin="1920,211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<v:group id="Group 836" o:spid="_x0000_s1861" style="position:absolute;left:1920;top:2112;width:960;height:960" coordorigin="192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  <v:group id="Group 837" o:spid="_x0000_s1862" style="position:absolute;left:1920;top:2112;width:960;height:480" coordorigin="192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  <v:group id="Group 838" o:spid="_x0000_s1863" style="position:absolute;left:1920;top:2112;width:480;height:480" coordorigin="192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        <v:line id="Line 839" o:spid="_x0000_s1864" style="position:absolute;visibility:visible;mso-wrap-style:square" from="1920,2352" to="240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cM2sQAAADcAAAADwAAAGRycy9kb3ducmV2LnhtbERPS2sCMRC+F/wPYQq91Wx7ELsapSql&#10;opXi4+JtSMbN1s1k2URd/fWmUOhtPr7nDMetq8SZmlB6VvDSzUAQa29KLhTsth/PfRAhIhusPJOC&#10;KwUYjzoPQ8yNv/CazptYiBTCIUcFNsY6lzJoSw5D19fEiTv4xmFMsCmkafCSwl0lX7OsJx2WnBos&#10;1jS1pI+bk1Mwmf3sV8vPiY1a74z/9tvya3FT6umxfR+AiNTGf/Gfe27S/Lce/D6TLpC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pwzaxAAAANwAAAAPAAAAAAAAAAAA&#10;AAAAAKECAABkcnMvZG93bnJldi54bWxQSwUGAAAAAAQABAD5AAAAkgMAAAAA&#10;" strokecolor="windowText">
                                  <v:stroke dashstyle="dash"/>
                                </v:line>
                                <v:line id="Line 840" o:spid="_x0000_s1865" style="position:absolute;rotation:-90;visibility:visible;mso-wrap-style:square" from="1920,2352" to="240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q13MMAAADcAAAADwAAAGRycy9kb3ducmV2LnhtbERP32vCMBB+F/wfwgl7m6nCdOuMsomC&#10;4MBNB76ezdkUm0ttoq3//SIMfLuP7+dNZq0txZVqXzhWMOgnIIgzpwvOFfzuls+vIHxA1lg6JgU3&#10;8jCbdjsTTLVr+Ieu25CLGMI+RQUmhCqV0meGLPq+q4gjd3S1xRBhnUtdYxPDbSmHSTKSFguODQYr&#10;mhvKTtuLVWDXu6/95nL4bvznyLj9y3mIi7NST7324x1EoDY8xP/ulY7z38ZwfyZe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Ktdz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41" o:spid="_x0000_s1866" style="position:absolute;left:2400;top:2112;width:480;height:480" coordorigin="240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        <v:line id="Line 842" o:spid="_x0000_s1867" style="position:absolute;visibility:visible;mso-wrap-style:square" from="2400,2352" to="28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3NsQAAADcAAAADwAAAGRycy9kb3ducmV2LnhtbERPS0sDMRC+C/6HMII3m1Wk6LZpsYpY&#10;tCJ9XHobkulmdTNZkri77a83guBtPr7nTOeDa0RHIdaeFVyPChDE2puaKwW77fPVHYiYkA02nknB&#10;kSLMZ+dnUyyN73lN3SZVIodwLFGBTaktpYzaksM48i1x5g4+OEwZhkqagH0Od428KYqxdFhzbrDY&#10;0qMl/bX5dgoWT5/797eXhU1a74z/8Nt69XpS6vJieJiASDSkf/Gfe2ny/Ptb+H0mX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Tc2xAAAANwAAAAPAAAAAAAAAAAA&#10;AAAAAKECAABkcnMvZG93bnJldi54bWxQSwUGAAAAAAQABAD5AAAAkgMAAAAA&#10;" strokecolor="windowText">
                                  <v:stroke dashstyle="dash"/>
                                </v:line>
                                <v:line id="Line 843" o:spid="_x0000_s1868" style="position:absolute;rotation:-90;visibility:visible;mso-wrap-style:square" from="2400,2352" to="288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SOMMIAAADcAAAADwAAAGRycy9kb3ducmV2LnhtbERP32vCMBB+F/Y/hBvsTVMFxXVGUdlg&#10;oKDTga+35myKzaU20db/3gjC3u7j+3mTWWtLcaXaF44V9HsJCOLM6YJzBb/7r+4YhA/IGkvHpOBG&#10;HmbTl84EU+0a/qHrLuQihrBPUYEJoUql9Jkhi77nKuLIHV1tMURY51LX2MRwW8pBkoykxYJjg8GK&#10;loay0+5iFdjVfn3YXP62jV+MjDsMzwP8PCv19trOP0AEasO/+On+1nH++xA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SOM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44" o:spid="_x0000_s1869" style="position:absolute;left:1920;top:2592;width:960;height:480" coordorigin="192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      <v:group id="Group 845" o:spid="_x0000_s1870" style="position:absolute;left:1920;top:2592;width:480;height:480" coordorigin="192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  <v:line id="Line 846" o:spid="_x0000_s1871" style="position:absolute;visibility:visible;mso-wrap-style:square" from="1920,2832" to="240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xNcYAAADcAAAADwAAAGRycy9kb3ducmV2LnhtbESPQU8CMRCF7yb8h2ZMuElXD0RXChGN&#10;wYjECFy4Tdphu7KdbrYFVn69czDxNpP35r1vJrM+NOpEXaojG7gdFaCIbXQ1Vwa2m9ebe1ApIzts&#10;IpOBH0owmw6uJli6eOYvOq1zpSSEU4kGfM5tqXWyngKmUWyJRdvHLmCWtau06/As4aHRd0Ux1gFr&#10;lgaPLT17sof1MRiYv3zvVsvF3Gdrty5+xk398X4xZnjdPz2CytTnf/Pf9ZsT/AfBl2dkAj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CMTXGAAAA3AAAAA8AAAAAAAAA&#10;AAAAAAAAoQIAAGRycy9kb3ducmV2LnhtbFBLBQYAAAAABAAEAPkAAACUAwAAAAA=&#10;" strokecolor="windowText">
                                  <v:stroke dashstyle="dash"/>
                                </v:line>
                                <v:line id="Line 847" o:spid="_x0000_s1872" style="position:absolute;rotation:-90;visibility:visible;mso-wrap-style:square" from="1920,2832" to="240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IM8IAAADcAAAADwAAAGRycy9kb3ducmV2LnhtbERP32vCMBB+F/Y/hBP2pqnCRKtR3Nhg&#10;MEGngq9nczbF5lKbaLv/3gjC3u7j+3mzRWtLcaPaF44VDPoJCOLM6YJzBfvdV28MwgdkjaVjUvBH&#10;Hhbzl84MU+0a/qXbNuQihrBPUYEJoUql9Jkhi77vKuLInVxtMURY51LX2MRwW8phkoykxYJjg8GK&#10;Pgxl5+3VKrA/u9VhfT1uGv8+Mu7wdhni50Wp1267nIII1IZ/8dP9reP8yQA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+IM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48" o:spid="_x0000_s1873" style="position:absolute;left:2400;top:2592;width:480;height:480" coordorigin="240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        <v:line id="Line 849" o:spid="_x0000_s1874" style="position:absolute;visibility:visible;mso-wrap-style:square" from="2400,2832" to="28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2r7scAAADcAAAADwAAAGRycy9kb3ducmV2LnhtbESPS28CMQyE75X4D5ErcSvZ9oDQloB4&#10;qGrVh1CBCzcrMZuFjbPapLDtr68PlXqzNeOZz9N5Hxp1oS7VkQ3cjwpQxDa6misD+93T3QRUysgO&#10;m8hk4JsSzGeDmymWLl75ky7bXCkJ4VSiAZ9zW2qdrKeAaRRbYtGOsQuYZe0q7Tq8Snho9ENRjHXA&#10;mqXBY0srT/a8/QoGluvT4ePteemztXsXN3FXv7/+GDO87RePoDL1+d/8d/3iBH8itPKMTK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avuxwAAANwAAAAPAAAAAAAA&#10;AAAAAAAAAKECAABkcnMvZG93bnJldi54bWxQSwUGAAAAAAQABAD5AAAAlQMAAAAA&#10;" strokecolor="windowText">
                                  <v:stroke dashstyle="dash"/>
                                </v:line>
                                <v:line id="Line 850" o:spid="_x0000_s1875" style="position:absolute;rotation:-90;visibility:visible;mso-wrap-style:square" from="2400,2832" to="288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AS6MMAAADcAAAADwAAAGRycy9kb3ducmV2LnhtbERP22rCQBB9L/Qflin0rW4qVDS6CW1p&#10;QbBQb+DrmB2zwexszK4m/XtXKPg2h3OdWd7bWlyo9ZVjBa+DBARx4XTFpYLt5vtlDMIHZI21Y1Lw&#10;Rx7y7PFhhql2Ha/osg6liCHsU1RgQmhSKX1hyKIfuIY4cgfXWgwRtqXULXYx3NZymCQjabHi2GCw&#10;oU9DxXF9tgrsYvOz+z3vl53/GBm3ezsN8euk1PNT/z4FEagPd/G/e67j/PEE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AEuj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51" o:spid="_x0000_s1876" style="position:absolute;left:2880;top:2112;width:960;height:960" coordorigin="2880,211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    <v:group id="Group 852" o:spid="_x0000_s1877" style="position:absolute;left:2880;top:2112;width:960;height:480" coordorigin="2880,21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  <v:group id="Group 853" o:spid="_x0000_s1878" style="position:absolute;left:2880;top:2112;width:480;height:480" coordorigin="288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        <v:line id="Line 854" o:spid="_x0000_s1879" style="position:absolute;visibility:visible;mso-wrap-style:square" from="2880,2352" to="33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WcBMMAAADcAAAADwAAAGRycy9kb3ducmV2LnhtbERPS2sCMRC+C/0PYQq9aVYPRbZGqYq0&#10;WEV8XHobkulm281k2UTd+uuNIHibj+85o0nrKnGiJpSeFfR7GQhi7U3JhYLDftEdgggR2WDlmRT8&#10;U4DJ+Kkzwtz4M2/ptIuFSCEcclRgY6xzKYO25DD0fE2cuB/fOIwJNoU0DZ5TuKvkIMtepcOSU4PF&#10;mmaW9N/u6BRM57/f66+PqY1aH4zf+H25Wl6Uenlu399ARGrjQ3x3f5o0fziA2zPpAjm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FnATDAAAA3AAAAA8AAAAAAAAAAAAA&#10;AAAAoQIAAGRycy9kb3ducmV2LnhtbFBLBQYAAAAABAAEAPkAAACRAwAAAAA=&#10;" strokecolor="windowText">
                                  <v:stroke dashstyle="dash"/>
                                </v:line>
                                <v:line id="Line 855" o:spid="_x0000_s1880" style="position:absolute;rotation:-90;visibility:visible;mso-wrap-style:square" from="2880,2352" to="336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lAsIAAADcAAAADwAAAGRycy9kb3ducmV2LnhtbERP32vCMBB+F/wfwg32pumUiVSjTFEY&#10;TNCp4OvZnE1Zc6lNtPW/XwbC3u7j+3nTeWtLcafaF44VvPUTEMSZ0wXnCo6HdW8MwgdkjaVjUvAg&#10;D/NZtzPFVLuGv+m+D7mIIexTVGBCqFIpfWbIou+7ijhyF1dbDBHWudQ1NjHclnKQJCNpseDYYLCi&#10;paHsZ3+zCuzXYXPa3s67xi9Gxp3erwNcXZV6fWk/JiACteFf/HR/6jh/PIS/Z+IF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glA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56" o:spid="_x0000_s1881" style="position:absolute;left:3360;top:2112;width:480;height:480" coordorigin="3360,21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        <v:line id="Line 857" o:spid="_x0000_s1882" style="position:absolute;visibility:visible;mso-wrap-style:square" from="3360,2352" to="38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un6McAAADcAAAADwAAAGRycy9kb3ducmV2LnhtbESPS28CMQyE75X4D5ErcSvZ9oDQloB4&#10;qGrVh1CBCzcrMZuFjbPapLDtr68PlXqzNeOZz9N5Hxp1oS7VkQ3cjwpQxDa6misD+93T3QRUysgO&#10;m8hk4JsSzGeDmymWLl75ky7bXCkJ4VSiAZ9zW2qdrKeAaRRbYtGOsQuYZe0q7Tq8Snho9ENRjHXA&#10;mqXBY0srT/a8/QoGluvT4ePteemztXsXN3FXv7/+GDO87RePoDL1+d/8d/3iBH8i+PKMTK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26foxwAAANwAAAAPAAAAAAAA&#10;AAAAAAAAAKECAABkcnMvZG93bnJldi54bWxQSwUGAAAAAAQABAD5AAAAlQMAAAAA&#10;" strokecolor="windowText">
                                  <v:stroke dashstyle="dash"/>
                                </v:line>
                                <v:line id="Line 858" o:spid="_x0000_s1883" style="position:absolute;rotation:-90;visibility:visible;mso-wrap-style:square" from="3360,2352" to="3840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e7sIAAADcAAAADwAAAGRycy9kb3ducmV2LnhtbERP32vCMBB+F/wfwgl701RhIp1RNlEQ&#10;FObqwNdbc2vKmkttoq3/vRkIvt3H9/Pmy85W4kqNLx0rGI8SEMS50yUXCr6Pm+EMhA/IGivHpOBG&#10;HpaLfm+OqXYtf9E1C4WIIexTVGBCqFMpfW7Ioh+5mjhyv66xGCJsCqkbbGO4reQkSabSYsmxwWBN&#10;K0P5X3axCuzuuD99Xn4Orf+YGnd6PU9wfVbqZdC9v4EI1IWn+OHe6jh/Nob/Z+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Ye7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59" o:spid="_x0000_s1884" style="position:absolute;left:2880;top:2592;width:960;height:480" coordorigin="2880,25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      <v:group id="Group 860" o:spid="_x0000_s1885" style="position:absolute;left:2880;top:2592;width:480;height:480" coordorigin="288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        <v:line id="Line 861" o:spid="_x0000_s1886" style="position:absolute;visibility:visible;mso-wrap-style:square" from="2880,2832" to="33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qIMQAAADcAAAADwAAAGRycy9kb3ducmV2LnhtbERPS2sCMRC+F/wPYQq91Wx70LIapSql&#10;opXi4+JtSMbN1s1k2URd/fWmUOhtPr7nDMetq8SZmlB6VvDSzUAQa29KLhTsth/PbyBCRDZYeSYF&#10;VwowHnUehpgbf+E1nTexECmEQ44KbIx1LmXQlhyGrq+JE3fwjcOYYFNI0+AlhbtKvmZZTzosOTVY&#10;rGlqSR83J6dgMvvZr5afExu13hn/7bfl1+Km1NNj+z4AEamN/+I/99yk+f0e/D6TLpCj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+ogxAAAANwAAAAPAAAAAAAAAAAA&#10;AAAAAKECAABkcnMvZG93bnJldi54bWxQSwUGAAAAAAQABAD5AAAAkgMAAAAA&#10;" strokecolor="windowText">
                                  <v:stroke dashstyle="dash"/>
                                </v:line>
                                <v:line id="Line 862" o:spid="_x0000_s1887" style="position:absolute;rotation:-90;visibility:visible;mso-wrap-style:square" from="2880,2832" to="336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ZTJsMAAADcAAAADwAAAGRycy9kb3ducmV2LnhtbERP22rCQBB9L/Qflin0rW4qVCW6CW1p&#10;QbBQb+DrmB2zwexszK4m/XtXKPg2h3OdWd7bWlyo9ZVjBa+DBARx4XTFpYLt5vtlAsIHZI21Y1Lw&#10;Rx7y7PFhhql2Ha/osg6liCHsU1RgQmhSKX1hyKIfuIY4cgfXWgwRtqXULXYx3NZymCQjabHi2GCw&#10;oU9DxXF9tgrsYvOz+z3vl53/GBm3ezsN8euk1PNT/z4FEagPd/G/e67j/PEY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GUyb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63" o:spid="_x0000_s1888" style="position:absolute;left:3360;top:2592;width:480;height:480" coordorigin="3360,25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        <v:line id="Line 864" o:spid="_x0000_s1889" style="position:absolute;visibility:visible;mso-wrap-style:square" from="3360,2832" to="38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RzMQAAADcAAAADwAAAGRycy9kb3ducmV2LnhtbERPS0sDMRC+C/6HMII3m1WkyrZpsYpY&#10;tCJ9XHobkulmdTNZkri77a83guBtPr7nTOeDa0RHIdaeFVyPChDE2puaKwW77fPVPYiYkA02nknB&#10;kSLMZ+dnUyyN73lN3SZVIodwLFGBTaktpYzaksM48i1x5g4+OEwZhkqagH0Od428KYqxdFhzbrDY&#10;0qMl/bX5dgoWT5/797eXhU1a74z/8Nt69XpS6vJieJiASDSkf/Gfe2ny/Ltb+H0mX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dHMxAAAANwAAAAPAAAAAAAAAAAA&#10;AAAAAKECAABkcnMvZG93bnJldi54bWxQSwUGAAAAAAQABAD5AAAAkgMAAAAA&#10;" strokecolor="windowText">
                                  <v:stroke dashstyle="dash"/>
                                </v:line>
                                <v:line id="Line 865" o:spid="_x0000_s1890" style="position:absolute;rotation:-90;visibility:visible;mso-wrap-style:square" from="3360,2832" to="3840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hoysIAAADcAAAADwAAAGRycy9kb3ducmV2LnhtbERP32vCMBB+F/Y/hBvsTVMFdXRGUdlg&#10;oKDTga+35myKzaU20db/3gjC3u7j+3mTWWtLcaXaF44V9HsJCOLM6YJzBb/7r+47CB+QNZaOScGN&#10;PMymL50Jpto1/EPXXchFDGGfogITQpVK6TNDFn3PVcSRO7raYoiwzqWusYnhtpSDJBlJiwXHBoMV&#10;LQ1lp93FKrCr/fqwufxtG78YGXcYngf4eVbq7bWdf4AI1IZ/8dP9reP88RA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hoy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866" o:spid="_x0000_s1891" style="position:absolute;left:1920;top:3072;width:1920;height:960" coordorigin="1920,307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<v:group id="Group 867" o:spid="_x0000_s1892" style="position:absolute;left:1920;top:3072;width:960;height:960" coordorigin="192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  <v:group id="Group 868" o:spid="_x0000_s1893" style="position:absolute;left:1920;top:3072;width:960;height:480" coordorigin="192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    <v:group id="Group 869" o:spid="_x0000_s1894" style="position:absolute;left:1920;top:3072;width:480;height:480" coordorigin="192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      <v:line id="Line 870" o:spid="_x0000_s1895" style="position:absolute;visibility:visible;mso-wrap-style:square" from="1920,3312" to="240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J8/cMAAADcAAAADwAAAGRycy9kb3ducmV2LnhtbERPTWsCMRC9C/0PYQreNFsPi2yNoi3S&#10;0lqk6sXbkIybtZvJsom6+uubQsHbPN7nTGadq8WZ2lB5VvA0zEAQa28qLhXstsvBGESIyAZrz6Tg&#10;SgFm04feBAvjL/xN500sRQrhUKACG2NTSBm0JYdh6BvixB186zAm2JbStHhJ4a6WoyzLpcOKU4PF&#10;hl4s6Z/NySlYvB73X59vCxu13hm/9ttq9XFTqv/YzZ9BROriXfzvfjdpfp7D3zPpAj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yfP3DAAAA3AAAAA8AAAAAAAAAAAAA&#10;AAAAoQIAAGRycy9kb3ducmV2LnhtbFBLBQYAAAAABAAEAPkAAACRAwAAAAA=&#10;" strokecolor="windowText">
                                  <v:stroke dashstyle="dash"/>
                                </v:line>
                                <v:line id="Line 871" o:spid="_x0000_s1896" style="position:absolute;rotation:-90;visibility:visible;mso-wrap-style:square" from="1920,3312" to="240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F+8MAAADcAAAADwAAAGRycy9kb3ducmV2LnhtbERP32vCMBB+F/Y/hBP2pqnCqnRGcWOD&#10;wQZqHfh6a25NsbnUJtruv18Ewbf7+H7eYtXbWlyo9ZVjBZNxAoK4cLriUsH3/n00B+EDssbaMSn4&#10;Iw+r5cNggZl2He/okodSxBD2GSowITSZlL4wZNGPXUMcuV/XWgwRtqXULXYx3NZymiSptFhxbDDY&#10;0Kuh4pifrQL7uf86bM4/286/pMYdnk5TfDsp9Tjs188gAvXhLr65P3Scn87g+ky8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fxf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72" o:spid="_x0000_s1897" style="position:absolute;left:2400;top:3072;width:480;height:480" coordorigin="240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      <v:line id="Line 873" o:spid="_x0000_s1898" style="position:absolute;visibility:visible;mso-wrap-style:square" from="2400,3312" to="28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xHEcMAAADcAAAADwAAAGRycy9kb3ducmV2LnhtbERPS2sCMRC+C/6HMAVvmq0Uka1RaotU&#10;fFCqXnobkulm62aybKKu/fWNIPQ2H99zJrPWVeJMTSg9K3gcZCCItTclFwoO+0V/DCJEZIOVZ1Jw&#10;pQCzabczwdz4C3/SeRcLkUI45KjAxljnUgZtyWEY+Jo4cd++cRgTbAppGrykcFfJYZaNpMOSU4PF&#10;ml4t6ePu5BTM336+tuv3uY1aH4z/8Ptys/pVqvfQvjyDiNTGf/HdvTRp/ugJbs+kC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sRxHDAAAA3AAAAA8AAAAAAAAAAAAA&#10;AAAAoQIAAGRycy9kb3ducmV2LnhtbFBLBQYAAAAABAAEAPkAAACRAwAAAAA=&#10;" strokecolor="windowText">
                                  <v:stroke dashstyle="dash"/>
                                </v:line>
                                <v:line id="Line 874" o:spid="_x0000_s1899" style="position:absolute;rotation:-90;visibility:visible;mso-wrap-style:square" from="2400,3312" to="28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H+F8IAAADcAAAADwAAAGRycy9kb3ducmV2LnhtbERP32vCMBB+F/Y/hBv4pukEi3RGcaIg&#10;OHDTga9nczbF5lKbaLv/3gyEvd3H9/Om885W4k6NLx0reBsmIIhzp0suFPwc1oMJCB+QNVaOScEv&#10;eZjPXnpTzLRr+Zvu+1CIGMI+QwUmhDqT0ueGLPqhq4kjd3aNxRBhU0jdYBvDbSVHSZJKiyXHBoM1&#10;LQ3ll/3NKrDbw+dxdzt9tf4jNe44vo5wdVWq/9ot3kEE6sK/+One6Dg/HcPfM/EC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H+F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875" o:spid="_x0000_s1900" style="position:absolute;left:1920;top:3552;width:960;height:480" coordorigin="192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    <v:group id="Group 876" o:spid="_x0000_s1901" style="position:absolute;left:1920;top:3552;width:480;height:480" coordorigin="192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      <v:line id="Line 877" o:spid="_x0000_s1902" style="position:absolute;visibility:visible;mso-wrap-style:square" from="1920,3792" to="240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BEscAAADcAAAADwAAAGRycy9kb3ducmV2LnhtbESPT08CMRDF7yZ8h2ZIvEkXD8QsFAIS&#10;o1EM4c/F26Qdt4vb6WZbYeXTOwcTbzN5b977zWzRh0adqUt1ZAPjUQGK2EZXc2XgeHi6ewCVMrLD&#10;JjIZ+KEEi/ngZoalixfe0XmfKyUhnEo04HNuS62T9RQwjWJLLNpn7AJmWbtKuw4vEh4afV8UEx2w&#10;Zmnw2NKjJ/u1/w4GVuvTx/vb88pna48ubuOh3rxejbkd9sspqEx9/jf/Xb84wZ8IvjwjE+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10ESxwAAANwAAAAPAAAAAAAA&#10;AAAAAAAAAKECAABkcnMvZG93bnJldi54bWxQSwUGAAAAAAQABAD5AAAAlQMAAAAA&#10;" strokecolor="windowText">
                                  <v:stroke dashstyle="dash"/>
                                </v:line>
                                <v:line id="Line 878" o:spid="_x0000_s1903" style="position:absolute;rotation:-90;visibility:visible;mso-wrap-style:square" from="1920,3792" to="240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4FMIAAADcAAAADwAAAGRycy9kb3ducmV2LnhtbERP22rCQBB9F/yHZYS+6UahQaKrVFEo&#10;tFBv4Os0O82GZmdjdjXp33cFwbc5nOvMl52txI0aXzpWMB4lIIhzp0suFJyO2+EUhA/IGivHpOCP&#10;PCwX/d4cM+1a3tPtEAoRQ9hnqMCEUGdS+tyQRT9yNXHkflxjMUTYFFI32MZwW8lJkqTSYsmxwWBN&#10;a0P57+FqFdiP4+f56/q9a/0qNe78epng5qLUy6B7m4EI1IWn+OF+13F+Oob7M/EC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r4F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879" o:spid="_x0000_s1904" style="position:absolute;left:2400;top:3552;width:480;height:480" coordorigin="240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        <v:line id="Line 880" o:spid="_x0000_s1905" style="position:absolute;visibility:visible;mso-wrap-style:square" from="2400,3792" to="28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2HqcYAAADcAAAADwAAAGRycy9kb3ducmV2LnhtbESPQU8CMRCF7yb8h2ZMuElXE4xZKUQ0&#10;BiMSI3DhNmmH7cp2utkWWPn1zsHE20zem/e+mcz60KgTdamObOB2VIAittHVXBnYbl5vHkCljOyw&#10;iUwGfijBbDq4mmDp4pm/6LTOlZIQTiUa8Dm3pdbJegqYRrElFm0fu4BZ1q7SrsOzhIdG3xXFvQ5Y&#10;szR4bOnZkz2sj8HA/OV7t1ou5j5bu3XxM27qj/eLMcPr/ukRVKY+/5v/rt+c4I+FVp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Nh6nGAAAA3AAAAA8AAAAAAAAA&#10;AAAAAAAAoQIAAGRycy9kb3ducmV2LnhtbFBLBQYAAAAABAAEAPkAAACUAwAAAAA=&#10;" strokecolor="windowText">
                                  <v:stroke dashstyle="dash"/>
                                </v:line>
                                <v:line id="Line 881" o:spid="_x0000_s1906" style="position:absolute;rotation:-90;visibility:visible;mso-wrap-style:square" from="2400,3792" to="288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A+r8IAAADcAAAADwAAAGRycy9kb3ducmV2LnhtbERP32vCMBB+F/Y/hBvsTVMFxXVGUdlg&#10;oKDTga+35myKzaU20db/3gjC3u7j+3mTWWtLcaXaF44V9HsJCOLM6YJzBb/7r+4YhA/IGkvHpOBG&#10;HmbTl84EU+0a/qHrLuQihrBPUYEJoUql9Jkhi77nKuLIHV1tMURY51LX2MRwW8pBkoykxYJjg8GK&#10;loay0+5iFdjVfn3YXP62jV+MjDsMzwP8PCv19trOP0AEasO/+On+1nH+8B0ez8QL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A+r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882" o:spid="_x0000_s1907" style="position:absolute;left:2880;top:3072;width:960;height:960" coordorigin="2880,307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<v:group id="Group 883" o:spid="_x0000_s1908" style="position:absolute;left:2880;top:3072;width:960;height:480" coordorigin="2880,30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  <v:group id="Group 884" o:spid="_x0000_s1909" style="position:absolute;left:2880;top:3072;width:480;height:480" coordorigin="288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        <v:line id="Line 885" o:spid="_x0000_s1910" style="position:absolute;visibility:visible;mso-wrap-style:square" from="2880,3312" to="33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wQ8MAAADcAAAADwAAAGRycy9kb3ducmV2LnhtbERPTWsCMRC9C/6HMIXeNFuhRbZGqS2i&#10;VKVUvfQ2JNPN1s1k2URd/fVGEHqbx/uc0aR1lThSE0rPCp76GQhi7U3JhYLddtYbgggR2WDlmRSc&#10;KcBk3O2MMDf+xN903MRCpBAOOSqwMda5lEFbchj6viZO3K9vHMYEm0KaBk8p3FVykGUv0mHJqcFi&#10;Te+W9H5zcAqmH38/6+V8aqPWO+O//LZcfV6Uenxo315BRGrjv/juXpg0/3kA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lsEPDAAAA3AAAAA8AAAAAAAAAAAAA&#10;AAAAoQIAAGRycy9kb3ducmV2LnhtbFBLBQYAAAAABAAEAPkAAACRAwAAAAA=&#10;" strokecolor="windowText">
                                  <v:stroke dashstyle="dash"/>
                                </v:line>
                                <v:line id="Line 886" o:spid="_x0000_s1911" style="position:absolute;rotation:-90;visibility:visible;mso-wrap-style:square" from="2880,3312" to="336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JRcMAAADcAAAADwAAAGRycy9kb3ducmV2LnhtbERP22rCQBB9L/Qflin0rW5qUSS6CW1p&#10;QbBQb+DrmB2zwexszK4m/XtXKPg2h3OdWd7bWlyo9ZVjBa+DBARx4XTFpYLt5vtlAsIHZI21Y1Lw&#10;Rx7y7PFhhql2Ha/osg6liCHsU1RgQmhSKX1hyKIfuIY4cgfXWgwRtqXULXYx3NZymCRjabHi2GCw&#10;oU9DxXF9tgrsYvOz+z3vl53/GBu3G52G+HVS6vmpf5+CCNSHu/jfPddx/ugN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ICU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87" o:spid="_x0000_s1912" style="position:absolute;left:3360;top:3072;width:480;height:480" coordorigin="3360,30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              <v:line id="Line 888" o:spid="_x0000_s1913" style="position:absolute;visibility:visible;mso-wrap-style:square" from="3360,3312" to="38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Lr8YAAADcAAAADwAAAGRycy9kb3ducmV2LnhtbESPQU8CMRCF7yb8h2ZMuElXE4xZKUQ0&#10;BiMSI3DhNmmH7cp2utkWWPn1zsHE20zem/e+mcz60KgTdamObOB2VIAittHVXBnYbl5vHkCljOyw&#10;iUwGfijBbDq4mmDp4pm/6LTOlZIQTiUa8Dm3pdbJegqYRrElFm0fu4BZ1q7SrsOzhIdG3xXFvQ5Y&#10;szR4bOnZkz2sj8HA/OV7t1ou5j5bu3XxM27qj/eLMcPr/ukRVKY+/5v/rt+c4I8FX5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7i6/GAAAA3AAAAA8AAAAAAAAA&#10;AAAAAAAAoQIAAGRycy9kb3ducmV2LnhtbFBLBQYAAAAABAAEAPkAAACUAwAAAAA=&#10;" strokecolor="windowText">
                                  <v:stroke dashstyle="dash"/>
                                </v:line>
                                <v:line id="Line 889" o:spid="_x0000_s1914" style="position:absolute;rotation:-90;visibility:visible;mso-wrap-style:square" from="3360,3312" to="384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yqcMAAADcAAAADwAAAGRycy9kb3ducmV2LnhtbERP32vCMBB+F/wfwgl707QFZVSj6Nhg&#10;MGGbDnw9m7MpNpfaRFv/+2Uw8O0+vp+3WPW2FjdqfeVYQTpJQBAXTldcKvjZv42fQfiArLF2TAru&#10;5GG1HA4WmGvX8TfddqEUMYR9jgpMCE0upS8MWfQT1xBH7uRaiyHCtpS6xS6G21pmSTKTFiuODQYb&#10;ejFUnHdXq8B+7LeHz+vxq/ObmXGH6SXD14tST6N+PQcRqA8P8b/7Xcf50xT+nokX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Mq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890" o:spid="_x0000_s1915" style="position:absolute;left:2880;top:3552;width:960;height:480" coordorigin="2880,355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      <v:group id="Group 891" o:spid="_x0000_s1916" style="position:absolute;left:2880;top:3552;width:480;height:480" coordorigin="288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        <v:line id="Line 892" o:spid="_x0000_s1917" style="position:absolute;visibility:visible;mso-wrap-style:square" from="2880,3792" to="33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gncMAAADcAAAADwAAAGRycy9kb3ducmV2LnhtbERPS2sCMRC+C/6HMAVvmq0Uka1RaotU&#10;fFCqXnobkulm62aybKKu/fWNIPQ2H99zJrPWVeJMTSg9K3gcZCCItTclFwoO+0V/DCJEZIOVZ1Jw&#10;pQCzabczwdz4C3/SeRcLkUI45KjAxljnUgZtyWEY+Jo4cd++cRgTbAppGrykcFfJYZaNpMOSU4PF&#10;ml4t6ePu5BTM336+tuv3uY1aH4z/8Ptys/pVqvfQvjyDiNTGf/HdvTRp/tMIbs+kC+T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HIJ3DAAAA3AAAAA8AAAAAAAAAAAAA&#10;AAAAoQIAAGRycy9kb3ducmV2LnhtbFBLBQYAAAAABAAEAPkAAACRAwAAAAA=&#10;" strokecolor="windowText">
                                  <v:stroke dashstyle="dash"/>
                                </v:line>
                                <v:line id="Line 893" o:spid="_x0000_s1918" style="position:absolute;rotation:-90;visibility:visible;mso-wrap-style:square" from="2880,3792" to="336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Zm8MAAADcAAAADwAAAGRycy9kb3ducmV2LnhtbERP32vCMBB+F/wfwgl701TZ3OiMsomC&#10;MMFNB76ezdkUm0ttou3++0UQfLuP7+dNZq0txZVqXzhWMBwkIIgzpwvOFfzulv03ED4gaywdk4I/&#10;8jCbdjsTTLVr+Ieu25CLGMI+RQUmhCqV0meGLPqBq4gjd3S1xRBhnUtdYxPDbSlHSTKWFguODQYr&#10;mhvKTtuLVWC/duv95nL4bvzn2Lj9y3mEi7NST7324x1EoDY8xHf3Ssf5z69weyZeIK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qmZ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894" o:spid="_x0000_s1919" style="position:absolute;left:3360;top:3552;width:480;height:480" coordorigin="3360,355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      <v:line id="Line 895" o:spid="_x0000_s1920" style="position:absolute;visibility:visible;mso-wrap-style:square" from="3360,3792" to="38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bccMAAADcAAAADwAAAGRycy9kb3ducmV2LnhtbERPS2sCMRC+F/wPYQq91WyLSFmNUpVS&#10;0UrxcfE2JONm62aybKKu/npTKPQ2H99zhuPWVeJMTSg9K3jpZiCItTclFwp224/nNxAhIhusPJOC&#10;KwUYjzoPQ8yNv/CazptYiBTCIUcFNsY6lzJoSw5D19fEiTv4xmFMsCmkafCSwl0lX7OsLx2WnBos&#10;1jS1pI+bk1Mwmf3sV8vPiY1a74z/9tvya3FT6umxfR+AiNTGf/Gfe27S/F4Pfp9JF8jR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ZG3HDAAAA3AAAAA8AAAAAAAAAAAAA&#10;AAAAoQIAAGRycy9kb3ducmV2LnhtbFBLBQYAAAAABAAEAPkAAACRAwAAAAA=&#10;" strokecolor="windowText">
                                  <v:stroke dashstyle="dash"/>
                                </v:line>
                                <v:line id="Line 896" o:spid="_x0000_s1921" style="position:absolute;rotation:-90;visibility:visible;mso-wrap-style:square" from="3360,3792" to="3840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Sid8MAAADcAAAADwAAAGRycy9kb3ducmV2LnhtbERP22rCQBB9L/Qflin0rW4qVSS6CW1p&#10;QbBQb+DrmB2zwexszK4m/XtXKPg2h3OdWd7bWlyo9ZVjBa+DBARx4XTFpYLt5vtlAsIHZI21Y1Lw&#10;Rx7y7PFhhql2Ha/osg6liCHsU1RgQmhSKX1hyKIfuIY4cgfXWgwRtqXULXYx3NZymCRjabHi2GCw&#10;oU9DxXF9tgrsYvOz+z3vl53/GBu3G52G+HVS6vmpf5+CCNSHu/jfPddx/tsI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0onf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  <v:group id="Group 897" o:spid="_x0000_s1922" style="position:absolute;top:4032;width:3840;height:1920" coordorigin=",4032" coordsize="384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898" o:spid="_x0000_s1923" style="position:absolute;top:4032;width:1920;height:1920" coordorigin="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group id="Group 899" o:spid="_x0000_s1924" style="position:absolute;top:4032;width:1920;height:960" coordorigin="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  <v:group id="Group 900" o:spid="_x0000_s1925" style="position:absolute;top:4032;width:960;height:960" coordorigin="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    <v:group id="Group 901" o:spid="_x0000_s1926" style="position:absolute;top:4032;width:960;height:480" coordorigin="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  <v:group id="Group 902" o:spid="_x0000_s1927" style="position:absolute;top:4032;width:480;height:480" coordorigin="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<v:line id="Line 903" o:spid="_x0000_s1928" style="position:absolute;visibility:visible;mso-wrap-style:square" from="0,4272" to="4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pV48MAAADcAAAADwAAAGRycy9kb3ducmV2LnhtbERPTWsCMRC9C/6HMIXeNFsLRbZGqS2i&#10;VKVUvfQ2JNPN1s1k2URd/fVGEHqbx/uc0aR1lThSE0rPCp76GQhi7U3JhYLddtYbgggR2WDlmRSc&#10;KcBk3O2MMDf+xN903MRCpBAOOSqwMda5lEFbchj6viZO3K9vHMYEm0KaBk8p3FVykGUv0mHJqcFi&#10;Te+W9H5zcAqmH38/6+V8aqPWO+O//LZcfV6Uenxo315BRGrjv/juXpg0/3kA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6VePDAAAA3AAAAA8AAAAAAAAAAAAA&#10;AAAAoQIAAGRycy9kb3ducmV2LnhtbFBLBQYAAAAABAAEAPkAAACRAwAAAAA=&#10;" strokecolor="windowText">
                                  <v:stroke dashstyle="dash"/>
                                </v:line>
                                <v:line id="Line 904" o:spid="_x0000_s1929" style="position:absolute;rotation:-90;visibility:visible;mso-wrap-style:square" from="0,4272" to="4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fs5cMAAADcAAAADwAAAGRycy9kb3ducmV2LnhtbERP32vCMBB+H+x/CDfwbaYqk9GZFhUF&#10;YcKcDny9NbemrLnUJtr63xthsLf7+H7eLO9tLS7U+sqxgtEwAUFcOF1xqeDrsH5+BeEDssbaMSm4&#10;koc8e3yYYapdx5902YdSxBD2KSowITSplL4wZNEPXUMcuR/XWgwRtqXULXYx3NZynCRTabHi2GCw&#10;oaWh4nd/tgrs+2F7/Dh/7zq/mBp3fDmNcXVSavDUz99ABOrDv/jPvdFx/mQC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X7O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05" o:spid="_x0000_s1930" style="position:absolute;left:480;top:4032;width:480;height:480" coordorigin="48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      <v:line id="Line 906" o:spid="_x0000_s1931" style="position:absolute;visibility:visible;mso-wrap-style:square" from="480,4272" to="9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RuD8YAAADcAAAADwAAAGRycy9kb3ducmV2LnhtbESPQU8CMRCF7yb8h2ZMuElXSYxZKUQ0&#10;BiMSI3DhNmmH7cp2utkWWPn1zsHE20zem/e+mcz60KgTdamObOB2VIAittHVXBnYbl5vHkCljOyw&#10;iUwGfijBbDq4mmDp4pm/6LTOlZIQTiUa8Dm3pdbJegqYRrElFm0fu4BZ1q7SrsOzhIdG3xXFvQ5Y&#10;szR4bOnZkz2sj8HA/OV7t1ou5j5bu3XxM27qj/eLMcPr/ukRVKY+/5v/rt+c4I8FX56RCfT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kbg/GAAAA3AAAAA8AAAAAAAAA&#10;AAAAAAAAoQIAAGRycy9kb3ducmV2LnhtbFBLBQYAAAAABAAEAPkAAACUAwAAAAA=&#10;" strokecolor="windowText">
                                  <v:stroke dashstyle="dash"/>
                                </v:line>
                                <v:line id="Line 907" o:spid="_x0000_s1932" style="position:absolute;rotation:-90;visibility:visible;mso-wrap-style:square" from="480,4272" to="9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XCcMAAADcAAAADwAAAGRycy9kb3ducmV2LnhtbERP32vCMBB+H/g/hBN8m6kOZXSmRccG&#10;goM5Hfh6a86m2FxqE2333xthsLf7+H7eIu9tLa7U+sqxgsk4AUFcOF1xqeB7//74DMIHZI21Y1Lw&#10;Sx7ybPCwwFS7jr/ouguliCHsU1RgQmhSKX1hyKIfu4Y4ckfXWgwRtqXULXYx3NZymiRzabHi2GCw&#10;oVdDxWl3sQrsZv9x+Lz8bDu/mht3mJ2n+HZWajTsly8gAvXhX/znXus4/2kC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J1w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  <v:group id="Group 908" o:spid="_x0000_s1933" style="position:absolute;top:4512;width:960;height:480" coordorigin="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      <v:group id="Group 909" o:spid="_x0000_s1934" style="position:absolute;top:4512;width:480;height:480" coordorigin="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  <v:line id="Line 910" o:spid="_x0000_s1935" style="position:absolute;visibility:visible;mso-wrap-style:square" from="0,4752" to="4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FPcMAAADcAAAADwAAAGRycy9kb3ducmV2LnhtbERPTWsCMRC9F/wPYYTearYeRFajaEWU&#10;1iJVL96GZNxsu5ksm1RXf70RCr3N433OeNq6SpypCaVnBa+9DASx9qbkQsFhv3wZgggR2WDlmRRc&#10;KcB00nkaY278hb/ovIuFSCEcclRgY6xzKYO25DD0fE2cuJNvHMYEm0KaBi8p3FWyn2UD6bDk1GCx&#10;pjdL+mf36xTMF9/Hz4/V3EatD8Zv/b7cvN+Ueu62sxGISG38F/+51ybN7w/g8Uy6QE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YxT3DAAAA3AAAAA8AAAAAAAAAAAAA&#10;AAAAoQIAAGRycy9kb3ducmV2LnhtbFBLBQYAAAAABAAEAPkAAACRAwAAAAA=&#10;" strokecolor="windowText">
                                  <v:stroke dashstyle="dash"/>
                                </v:line>
                                <v:line id="Line 911" o:spid="_x0000_s1936" style="position:absolute;rotation:-90;visibility:visible;mso-wrap-style:square" from="0,4752" to="4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8O8MAAADcAAAADwAAAGRycy9kb3ducmV2LnhtbERP32vCMBB+F/wfwgm+aWpBJ51RdEwQ&#10;JmzqwNdbc2uKzaU20Xb/vRkM9nYf389brDpbiTs1vnSsYDJOQBDnTpdcKPg8bUdzED4ga6wck4If&#10;8rBa9nsLzLRr+UD3YyhEDGGfoQITQp1J6XNDFv3Y1cSR+3aNxRBhU0jdYBvDbSXTJJlJiyXHBoM1&#10;vRjKL8ebVWDfTvvz++3ro/WbmXHn6TXF16tSw0G3fgYRqAv/4j/3Tsf56RP8PhMv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1fDv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12" o:spid="_x0000_s1937" style="position:absolute;left:480;top:4512;width:480;height:480" coordorigin="48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      <v:line id="Line 913" o:spid="_x0000_s1938" style="position:absolute;visibility:visible;mso-wrap-style:square" from="480,4752" to="9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+0cMAAADcAAAADwAAAGRycy9kb3ducmV2LnhtbERPTWsCMRC9C/6HMIXeNFspRbZGqS2i&#10;VKVUvfQ2JNPN1s1k2URd/fVGEHqbx/uc0aR1lThSE0rPCp76GQhi7U3JhYLddtYbgggR2WDlmRSc&#10;KcBk3O2MMDf+xN903MRCpBAOOSqwMda5lEFbchj6viZO3K9vHMYEm0KaBk8p3FVykGUv0mHJqcFi&#10;Te+W9H5zcAqmH38/6+V8aqPWO+O//LZcfV6Uenxo315BRGrjv/juXpg0f/AMt2fSBXJ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G/tHDAAAA3AAAAA8AAAAAAAAAAAAA&#10;AAAAoQIAAGRycy9kb3ducmV2LnhtbFBLBQYAAAAABAAEAPkAAACRAwAAAAA=&#10;" strokecolor="windowText">
                                  <v:stroke dashstyle="dash"/>
                                </v:line>
                                <v:line id="Line 914" o:spid="_x0000_s1939" style="position:absolute;rotation:-90;visibility:visible;mso-wrap-style:square" from="480,4752" to="9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H18MAAADcAAAADwAAAGRycy9kb3ducmV2LnhtbERP32vCMBB+H/g/hBP2NlMLitSmMscE&#10;YcI2FXy9NbemrLnUJtr63y8DYW/38f28fDXYRlyp87VjBdNJAoK4dLrmSsHxsHlagPABWWPjmBTc&#10;yMOqGD3kmGnX8ydd96ESMYR9hgpMCG0mpS8NWfQT1xJH7tt1FkOEXSV1h30Mt41Mk2QuLdYcGwy2&#10;9GKo/NlfrAL7dtid3i9fH71fz407zc4pvp6VehwPz0sQgYbwL767tzrOT2fw90y8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rR9f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15" o:spid="_x0000_s1940" style="position:absolute;left:960;top:4032;width:960;height:960" coordorigin="96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    <v:group id="Group 916" o:spid="_x0000_s1941" style="position:absolute;left:960;top:4032;width:960;height:480" coordorigin="96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    <v:group id="Group 917" o:spid="_x0000_s1942" style="position:absolute;left:960;top:4032;width:480;height:480" coordorigin="96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line id="Line 918" o:spid="_x0000_s1943" style="position:absolute;visibility:visible;mso-wrap-style:square" from="960,4272" to="14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c+acYAAADcAAAADwAAAGRycy9kb3ducmV2LnhtbESPT2sCMRDF74V+hzCF3jSrh1K2RlFL&#10;sfQPUvXibUjGzepmsmxS3fbTdw5CbzO8N+/9ZjLrQ6PO1KU6soHRsABFbKOruTKw274MHkGljOyw&#10;iUwGfijBbHp7M8HSxQt/0XmTKyUhnEo04HNuS62T9RQwDWNLLNohdgGzrF2lXYcXCQ+NHhfFgw5Y&#10;szR4bGnpyZ4238HA4vm4/3xfLXy2dufiOm7rj7dfY+7v+vkTqEx9/jdfr1+d4I+EVp6RCf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nPmnGAAAA3AAAAA8AAAAAAAAA&#10;AAAAAAAAoQIAAGRycy9kb3ducmV2LnhtbFBLBQYAAAAABAAEAPkAAACUAwAAAAA=&#10;" strokecolor="windowText">
                                  <v:stroke dashstyle="dash"/>
                                </v:line>
                                <v:line id="Line 919" o:spid="_x0000_s1944" style="position:absolute;rotation:-90;visibility:visible;mso-wrap-style:square" from="960,4272" to="14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qHb8IAAADcAAAADwAAAGRycy9kb3ducmV2LnhtbERP32vCMBB+F/Y/hBP2pqnCRKtR3Nhg&#10;MEGngq9nczbF5lKbaLv/3gjC3u7j+3mzRWtLcaPaF44VDPoJCOLM6YJzBfvdV28MwgdkjaVjUvBH&#10;Hhbzl84MU+0a/qXbNuQihrBPUYEJoUql9Jkhi77vKuLInVxtMURY51LX2MRwW8phkoykxYJjg8GK&#10;Pgxl5+3VKrA/u9VhfT1uGv8+Mu7wdhni50Wp1267nIII1IZ/8dP9reP8wQQ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8qHb8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  <v:group id="Group 920" o:spid="_x0000_s1945" style="position:absolute;left:1440;top:4032;width:480;height:480" coordorigin="144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      <v:line id="Line 921" o:spid="_x0000_s1946" style="position:absolute;visibility:visible;mso-wrap-style:square" from="1440,4272" to="192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QPgMMAAADcAAAADwAAAGRycy9kb3ducmV2LnhtbERPS2sCMRC+C/6HMII3zepBytYoVZGW&#10;1iI+Lr0NyXSzupksm6hbf31TKHibj+8503nrKnGlJpSeFYyGGQhi7U3JhYLjYT14AhEissHKMyn4&#10;oQDzWbczxdz4G+/ouo+FSCEcclRgY6xzKYO25DAMfU2cuG/fOIwJNoU0Dd5SuKvkOMsm0mHJqcFi&#10;TUtL+ry/OAWL1enr8+N1YaPWR+O3/lBu3u9K9XvtyzOISG18iP/dbybNH03g75l0gZ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0D4DDAAAA3AAAAA8AAAAAAAAAAAAA&#10;AAAAoQIAAGRycy9kb3ducmV2LnhtbFBLBQYAAAAABAAEAPkAAACRAwAAAAA=&#10;" strokecolor="windowText">
                                  <v:stroke dashstyle="dash"/>
                                </v:line>
                                <v:line id="Line 922" o:spid="_x0000_s1947" style="position:absolute;rotation:-90;visibility:visible;mso-wrap-style:square" from="1440,4272" to="192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m2hsIAAADcAAAADwAAAGRycy9kb3ducmV2LnhtbERP32vCMBB+F/Y/hBP2pqnCVKpR3Nhg&#10;MEGngq9nczbF5lKbaLv/3gjC3u7j+3mzRWtLcaPaF44VDPoJCOLM6YJzBfvdV28CwgdkjaVjUvBH&#10;Hhbzl84MU+0a/qXbNuQihrBPUYEJoUql9Jkhi77vKuLInVxtMURY51LX2MRwW8phkoykxYJjg8GK&#10;Pgxl5+3VKrA/u9VhfT1uGv8+Mu7wdhni50Wp1267nIII1IZ/8dP9reP8wRg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Rm2hs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923" o:spid="_x0000_s1948" style="position:absolute;left:960;top:4512;width:960;height:480" coordorigin="96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    <v:group id="Group 924" o:spid="_x0000_s1949" style="position:absolute;left:960;top:4512;width:480;height:480" coordorigin="96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  <v:line id="Line 925" o:spid="_x0000_s1950" style="position:absolute;visibility:visible;mso-wrap-style:square" from="960,4752" to="14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8Jg8MAAADcAAAADwAAAGRycy9kb3ducmV2LnhtbERPS2sCMRC+F/ofwhS81aweRFajaIso&#10;fSA+Lt6GZNxsu5ksm6hrf70RCt7m43vOeNq6SpypCaVnBb1uBoJYe1NyoWC/W7wOQYSIbLDyTAqu&#10;FGA6eX4aY278hTd03sZCpBAOOSqwMda5lEFbchi6viZO3NE3DmOCTSFNg5cU7irZz7KBdFhyarBY&#10;05sl/bs9OQXz95/D9+dybqPWe+PXfld+ffwp1XlpZyMQkdr4EP+7VybN7/Xh/ky6QE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PCYPDAAAA3AAAAA8AAAAAAAAAAAAA&#10;AAAAoQIAAGRycy9kb3ducmV2LnhtbFBLBQYAAAAABAAEAPkAAACRAwAAAAA=&#10;" strokecolor="windowText">
                                  <v:stroke dashstyle="dash"/>
                                </v:line>
                                <v:line id="Line 926" o:spid="_x0000_s1951" style="position:absolute;rotation:-90;visibility:visible;mso-wrap-style:square" from="960,4752" to="14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whcMAAADcAAAADwAAAGRycy9kb3ducmV2LnhtbERP32vCMBB+H/g/hBN8m6kOZXSmRccG&#10;goM5Hfh6a86m2FxqE2333xthsLf7+H7eIu9tLa7U+sqxgsk4AUFcOF1xqeB7//74DMIHZI21Y1Lw&#10;Sx7ybPCwwFS7jr/ouguliCHsU1RgQmhSKX1hyKIfu4Y4ckfXWgwRtqXULXYx3NZymiRzabHi2GCw&#10;oVdDxWl3sQrsZv9x+Lz8bDu/mht3mJ2n+HZWajTsly8gAvXhX/znXus4f/IE92fiBT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isIX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27" o:spid="_x0000_s1952" style="position:absolute;left:1440;top:4512;width:480;height:480" coordorigin="144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    <v:line id="Line 928" o:spid="_x0000_s1953" style="position:absolute;visibility:visible;mso-wrap-style:square" from="1440,4752" to="192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Eyb8YAAADcAAAADwAAAGRycy9kb3ducmV2LnhtbESPT2sCMRDF74V+hzCF3jSrh1K2RlFL&#10;sfQPUvXibUjGzepmsmxS3fbTdw5CbzO8N+/9ZjLrQ6PO1KU6soHRsABFbKOruTKw274MHkGljOyw&#10;iUwGfijBbHp7M8HSxQt/0XmTKyUhnEo04HNuS62T9RQwDWNLLNohdgGzrF2lXYcXCQ+NHhfFgw5Y&#10;szR4bGnpyZ4238HA4vm4/3xfLXy2dufiOm7rj7dfY+7v+vkTqEx9/jdfr1+d4I8EX56RCf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RMm/GAAAA3AAAAA8AAAAAAAAA&#10;AAAAAAAAoQIAAGRycy9kb3ducmV2LnhtbFBLBQYAAAAABAAEAPkAAACUAwAAAAA=&#10;" strokecolor="windowText">
                                  <v:stroke dashstyle="dash"/>
                                </v:line>
                                <v:line id="Line 929" o:spid="_x0000_s1954" style="position:absolute;rotation:-90;visibility:visible;mso-wrap-style:square" from="1440,4752" to="192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LacMAAADcAAAADwAAAGRycy9kb3ducmV2LnhtbERP32vCMBB+H/g/hBP2NtMKE6lNRWWD&#10;wQbbVPD1bM6m2FxqE2333y8DYW/38f28fDnYRtyo87VjBekkAUFcOl1zpWC/e32ag/ABWWPjmBT8&#10;kIdlMXrIMdOu52+6bUMlYgj7DBWYENpMSl8asugnriWO3Ml1FkOEXSV1h30Mt42cJslMWqw5Nhhs&#10;aWOoPG+vVoF9330cPq/Hr96vZ8Ydni9TfLko9TgeVgsQgYbwL76733Scn6bw90y8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i2n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30" o:spid="_x0000_s1955" style="position:absolute;top:4992;width:1920;height:960" coordorigin="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<v:group id="Group 931" o:spid="_x0000_s1956" style="position:absolute;top:4992;width:960;height:960" coordorigin="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    <v:group id="Group 932" o:spid="_x0000_s1957" style="position:absolute;top:4992;width:960;height:480" coordorigin="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  <v:group id="Group 933" o:spid="_x0000_s1958" style="position:absolute;top:4992;width:480;height:480" coordorigin="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<v:line id="Line 934" o:spid="_x0000_s1959" style="position:absolute;visibility:visible;mso-wrap-style:square" from="0,5232" to="4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fXsMAAADcAAAADwAAAGRycy9kb3ducmV2LnhtbERPS2sCMRC+C/6HMEJvmtWDlNUoPiiV&#10;1lJ8XLwNybhZ3UyWTapbf31TKPQ2H99zpvPWVeJGTSg9KxgOMhDE2puSCwXHw0v/GUSIyAYrz6Tg&#10;mwLMZ93OFHPj77yj2z4WIoVwyFGBjbHOpQzaksMw8DVx4s6+cRgTbAppGryncFfJUZaNpcOSU4PF&#10;mlaW9HX/5RQs15fTx/vr0katj8Z/+kO5fXso9dRrFxMQkdr4L/5zb0yan43g95l0gZ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Wn17DAAAA3AAAAA8AAAAAAAAAAAAA&#10;AAAAoQIAAGRycy9kb3ducmV2LnhtbFBLBQYAAAAABAAEAPkAAACRAwAAAAA=&#10;" strokecolor="windowText">
                                  <v:stroke dashstyle="dash"/>
                                </v:line>
                                <v:line id="Line 935" o:spid="_x0000_s1960" style="position:absolute;rotation:-90;visibility:visible;mso-wrap-style:square" from="0,5232" to="4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smWMMAAADcAAAADwAAAGRycy9kb3ducmV2LnhtbERP22oCMRB9F/yHMELfNKtFka1Rammh&#10;oFAvBV/HzbhZupmsm+iuf2+Egm9zONeZLVpbiivVvnCsYDhIQBBnThecK/jdf/WnIHxA1lg6JgU3&#10;8rCYdzszTLVreEvXXchFDGGfogITQpVK6TNDFv3AVcSRO7naYoiwzqWusYnhtpSjJJlIiwXHBoMV&#10;fRjK/nYXq8Cu9uvDz+W4afxyYtxhfB7h51mpl177/gYiUBue4n/3t47zk1d4PBMv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7JljDAAAA3AAAAA8AAAAAAAAAAAAA&#10;AAAAoQIAAGRycy9kb3ducmV2LnhtbFBLBQYAAAAABAAEAPkAAACRAwAAAAA=&#10;" strokecolor="windowText">
                                  <v:stroke dashstyle="dash"/>
                                </v:line>
                              </v:group>
                              <v:group id="Group 936" o:spid="_x0000_s1961" style="position:absolute;left:480;top:4992;width:480;height:480" coordorigin="48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        <v:line id="Line 937" o:spid="_x0000_s1962" style="position:absolute;visibility:visible;mso-wrap-style:square" from="480,5232" to="9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kssYAAADcAAAADwAAAGRycy9kb3ducmV2LnhtbESPQU8CMRCF7yb8h2ZIvElXD8QsFAIa&#10;IwGNEbhwm7TDdmE73WwrrP5652DibSbvzXvfTOd9aNSFulRHNnA/KkAR2+hqrgzsdy93j6BSRnbY&#10;RCYD35RgPhvcTLF08cqfdNnmSkkIpxIN+JzbUutkPQVMo9gSi3aMXcAsa1dp1+FVwkOjH4pirAPW&#10;LA0eW3ryZM/br2Bg+Xw6vG9elz5bu3fxI+7qt/WPMbfDfjEBlanP/+a/65UT/ELw5RmZQM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IpLLGAAAA3AAAAA8AAAAAAAAA&#10;AAAAAAAAoQIAAGRycy9kb3ducmV2LnhtbFBLBQYAAAAABAAEAPkAAACUAwAAAAA=&#10;" strokecolor="windowText">
                                  <v:stroke dashstyle="dash"/>
                                </v:line>
                                <v:line id="Line 938" o:spid="_x0000_s1963" style="position:absolute;rotation:-90;visibility:visible;mso-wrap-style:square" from="480,5232" to="9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dtMIAAADcAAAADwAAAGRycy9kb3ducmV2LnhtbERP32vCMBB+F/wfwgl701RBkc4oUzYQ&#10;NpjWga9nczZlzaU20Xb//SIIvt3H9/MWq85W4kaNLx0rGI8SEMS50yUXCn4OH8M5CB+QNVaOScEf&#10;eVgt+70Fptq1vKdbFgoRQ9inqMCEUKdS+tyQRT9yNXHkzq6xGCJsCqkbbGO4reQkSWbSYsmxwWBN&#10;G0P5b3a1Cuzn4ev4fT3tWr+eGXecXib4flHqZdC9vYII1IWn+OHe6jg/GcP9mXiB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UdtMIAAADc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  <v:group id="Group 939" o:spid="_x0000_s1964" style="position:absolute;top:5472;width:960;height:480" coordorigin="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      <v:group id="Group 940" o:spid="_x0000_s1965" style="position:absolute;top:5472;width:480;height:480" coordorigin="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  <v:line id="Line 941" o:spid="_x0000_s1966" style="position:absolute;visibility:visible;mso-wrap-style:square" from="0,5712" to="4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Rn8UAAADbAAAADwAAAGRycy9kb3ducmV2LnhtbESPQWsCMRSE70L/Q3iCN83qQerWKNoi&#10;llaRqpfeHsnrZu3mZdmkuu2vbwTB4zAz3zDTeesqcaYmlJ4VDAcZCGLtTcmFguNh1X8EESKywcoz&#10;KfilAPPZQ2eKufEX/qDzPhYiQTjkqMDGWOdSBm3JYRj4mjh5X75xGJNsCmkavCS4q+Qoy8bSYclp&#10;wWJNz5b09/7HKVi+nD637+uljVofjd/5Q7l5+1Oq120XTyAitfEevrVfjYLJGK5f0g+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pRn8UAAADbAAAADwAAAAAAAAAA&#10;AAAAAAChAgAAZHJzL2Rvd25yZXYueG1sUEsFBgAAAAAEAAQA+QAAAJMDAAAAAA==&#10;" strokecolor="windowText">
                                  <v:stroke dashstyle="dash"/>
                                </v:line>
                                <v:line id="Line 942" o:spid="_x0000_s1967" style="position:absolute;rotation:-90;visibility:visible;mso-wrap-style:square" from="0,5712" to="4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CiysQAAADbAAAADwAAAGRycy9kb3ducmV2LnhtbESPQWsCMRSE74L/ITyht5pVqLZbo7Si&#10;IFiw1YLX5+a5Wdy8rJvorv++EQoeh5n5hpnMWluKK9W+cKxg0E9AEGdOF5wr+N0tn19B+ICssXRM&#10;Cm7kYTbtdiaYatfwD123IRcRwj5FBSaEKpXSZ4Ys+r6riKN3dLXFEGWdS11jE+G2lMMkGUmLBccF&#10;gxXNDWWn7cUqsOvd135zOXw3/nNk3P7lPMTFWamnXvvxDiJQGx7h//ZKK3gbw/1L/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KLK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43" o:spid="_x0000_s1968" style="position:absolute;left:480;top:5472;width:480;height:480" coordorigin="48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    <v:line id="Line 944" o:spid="_x0000_s1969" style="position:absolute;visibility:visible;mso-wrap-style:square" from="480,5712" to="9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qc8UAAADbAAAADwAAAGRycy9kb3ducmV2LnhtbESPQUsDMRSE74L/ITzBm81WRNq1aWkV&#10;UbSl2Pbi7ZE8N6ublyWJu6u/3giFHoeZ+YaZLQbXiI5CrD0rGI8KEMTam5orBYf949UEREzIBhvP&#10;pOCHIizm52czLI3v+Y26XapEhnAsUYFNqS2ljNqSwzjyLXH2PnxwmLIMlTQB+wx3jbwuilvpsOa8&#10;YLGle0v6a/ftFKwePt83r08rm7Q+GL/1+3r98qvU5cWwvAORaEin8LH9bBRMb+D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Rqc8UAAADbAAAADwAAAAAAAAAA&#10;AAAAAAChAgAAZHJzL2Rvd25yZXYueG1sUEsFBgAAAAAEAAQA+QAAAJMDAAAAAA==&#10;" strokecolor="windowText">
                                  <v:stroke dashstyle="dash"/>
                                </v:line>
                                <v:line id="Line 945" o:spid="_x0000_s1970" style="position:absolute;rotation:-90;visibility:visible;mso-wrap-style:square" from="480,5712" to="9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ZJsUAAADbAAAADwAAAGRycy9kb3ducmV2LnhtbESP3WrCQBSE7wu+w3KE3tWNgtKmboJK&#10;CwUL9afg7Wn2mA1mz8bsauLbdwsFL4eZ+YaZ572txZVaXzlWMB4lIIgLpysuFXzv35+eQfiArLF2&#10;TApu5CHPBg9zTLXreEvXXShFhLBPUYEJoUml9IUhi37kGuLoHV1rMUTZllK32EW4reUkSWbSYsVx&#10;wWBDK0PFaXexCux6/3n4uvxsOr+cGXeYnif4dlbqcdgvXkEE6sM9/N/+0Apepv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6ZJ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46" o:spid="_x0000_s1971" style="position:absolute;left:960;top:4992;width:960;height:960" coordorigin="96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<v:group id="Group 947" o:spid="_x0000_s1972" style="position:absolute;left:960;top:4992;width:960;height:480" coordorigin="96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      <v:group id="Group 948" o:spid="_x0000_s1973" style="position:absolute;left:960;top:4992;width:480;height:480" coordorigin="96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        <v:line id="Line 949" o:spid="_x0000_s1974" style="position:absolute;visibility:visible;mso-wrap-style:square" from="960,5232" to="14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2q8IAAADbAAAADwAAAGRycy9kb3ducmV2LnhtbERPy2oCMRTdF/yHcAV3mrELkdEoPigt&#10;rUV8bNxdkutkdHIzTFKd+vXNQujycN7TeesqcaMmlJ4VDAcZCGLtTcmFguPhrT8GESKywcozKfil&#10;APNZ52WKufF33tFtHwuRQjjkqMDGWOdSBm3JYRj4mjhxZ984jAk2hTQN3lO4q+Rrlo2kw5JTg8Wa&#10;Vpb0df/jFCzXl9P31/vSRq2Pxm/9odx8PpTqddvFBESkNv6Ln+4Po2CcxqY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D2q8IAAADbAAAADwAAAAAAAAAAAAAA&#10;AAChAgAAZHJzL2Rvd25yZXYueG1sUEsFBgAAAAAEAAQA+QAAAJADAAAAAA==&#10;" strokecolor="windowText">
                                  <v:stroke dashstyle="dash"/>
                                </v:line>
                                <v:line id="Line 950" o:spid="_x0000_s1975" style="position:absolute;rotation:-90;visibility:visible;mso-wrap-style:square" from="960,5232" to="14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F/sUAAADbAAAADwAAAGRycy9kb3ducmV2LnhtbESPQWvCQBSE7wX/w/IEb3WjoGh0E1Ra&#10;KLRQq4LXZ/Y1G5p9G7OrSf99t1DocZiZb5h13tta3Kn1lWMFk3ECgrhwuuJSwen4/LgA4QOyxtox&#10;KfgmD3k2eFhjql3HH3Q/hFJECPsUFZgQmlRKXxiy6MeuIY7ep2sthijbUuoWuwi3tZwmyVxarDgu&#10;GGxoZ6j4OtysAvt6fDu/3y77zm/nxp1n1yk+XZUaDfvNCkSgPvyH/9ovWsFiCb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oF/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51" o:spid="_x0000_s1976" style="position:absolute;left:1440;top:4992;width:480;height:480" coordorigin="144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        <v:line id="Line 952" o:spid="_x0000_s1977" style="position:absolute;visibility:visible;mso-wrap-style:square" from="1440,5232" to="192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PHQsUAAADbAAAADwAAAGRycy9kb3ducmV2LnhtbESPQWsCMRSE74L/ITzBm2bbg8hqFG0p&#10;ldoiXb14eyTPzermZdmkuvbXN4VCj8PMfMPMl52rxZXaUHlW8DDOQBBrbyouFRz2L6MpiBCRDdae&#10;ScGdAiwX/d4cc+Nv/EnXIpYiQTjkqMDG2ORSBm3JYRj7hjh5J986jEm2pTQt3hLc1fIxyybSYcVp&#10;wWJDT5b0pfhyCtbP5+PH9nVto9YH43d+X72/fSs1HHSrGYhIXfwP/7U3RsF0Ar9f0g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PHQsUAAADbAAAADwAAAAAAAAAA&#10;AAAAAAChAgAAZHJzL2Rvd25yZXYueG1sUEsFBgAAAAAEAAQA+QAAAJMDAAAAAA==&#10;" strokecolor="windowText">
                                  <v:stroke dashstyle="dash"/>
                                </v:line>
                                <v:line id="Line 953" o:spid="_x0000_s1978" style="position:absolute;rotation:-90;visibility:visible;mso-wrap-style:square" from="1440,5232" to="192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0F8UAAADbAAAADwAAAGRycy9kb3ducmV2LnhtbESPQWvCQBSE7wX/w/IK3uqmglZiNlJL&#10;BaFCrQpen9lnNjT7NmZXk/57t1DocZiZb5hs0dta3Kj1lWMFz6MEBHHhdMWlgsN+9TQD4QOyxtox&#10;KfghD4t88JBhql3HX3TbhVJECPsUFZgQmlRKXxiy6EeuIY7e2bUWQ5RtKXWLXYTbWo6TZCotVhwX&#10;DDb0Zqj43l2tAvux3xw/r6dt55dT446TyxjfL0oNH/vXOYhAffgP/7XXWsHsBX6/xB8g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k0F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  <v:group id="Group 954" o:spid="_x0000_s1979" style="position:absolute;left:960;top:5472;width:960;height:480" coordorigin="96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<v:group id="Group 955" o:spid="_x0000_s1980" style="position:absolute;left:960;top:5472;width:480;height:480" coordorigin="96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          <v:line id="Line 956" o:spid="_x0000_s1981" style="position:absolute;visibility:visible;mso-wrap-style:square" from="960,5712" to="14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BQcUAAADbAAAADwAAAGRycy9kb3ducmV2LnhtbESPQWsCMRSE7wX/Q3iCt5qtB5HVKNpS&#10;lNoiXb14eyTPzermZdmkuvbXN4VCj8PMfMPMFp2rxZXaUHlW8DTMQBBrbyouFRz2r48TECEiG6w9&#10;k4I7BVjMew8zzI2/8Sddi1iKBOGQowIbY5NLGbQlh2HoG+LknXzrMCbZltK0eEtwV8tRlo2lw4rT&#10;gsWGni3pS/HlFKxezseP7Xplo9YH43d+X72/fSs16HfLKYhIXfwP/7U3RsFkBL9f0g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jBQ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57" o:spid="_x0000_s1982" style="position:absolute;rotation:-90;visibility:visible;mso-wrap-style:square" from="960,5712" to="14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IyFMQAAADbAAAADwAAAGRycy9kb3ducmV2LnhtbESPQWsCMRSE74L/IbxCb5qtUpHVKFUU&#10;ChW0Knh9bp6bpZuXdRPd9d83BaHHYWa+Yabz1pbiTrUvHCt46ycgiDOnC84VHA/r3hiED8gaS8ek&#10;4EEe5rNuZ4qpdg1/030fchEh7FNUYEKoUil9Zsii77uKOHoXV1sMUda51DU2EW5LOUiSkbRYcFww&#10;WNHSUPazv1kF9uuwOW1v513jFyPjTu/XAa6uSr2+tB8TEIHa8B9+tj+1gvEQ/r7E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0jIU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58" o:spid="_x0000_s1983" style="position:absolute;left:1440;top:5472;width:480;height:480" coordorigin="144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      <v:line id="Line 959" o:spid="_x0000_s1984" style="position:absolute;visibility:visible;mso-wrap-style:square" from="1440,5712" to="192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6rcIAAADbAAAADwAAAGRycy9kb3ducmV2LnhtbERPy2oCMRTdF/yHcAV3mrELkdEoPigt&#10;rUV8bNxdkutkdHIzTFKd+vXNQujycN7TeesqcaMmlJ4VDAcZCGLtTcmFguPhrT8GESKywcozKfil&#10;APNZ52WKufF33tFtHwuRQjjkqMDGWOdSBm3JYRj4mjhxZ984jAk2hTQN3lO4q+Rrlo2kw5JTg8Wa&#10;Vpb0df/jFCzXl9P31/vSRq2Pxm/9odx8PpTqddvFBESkNv6Ln+4Po2Cc1qcv6Q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9b6r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60" o:spid="_x0000_s1985" style="position:absolute;rotation:-90;visibility:visible;mso-wrap-style:square" from="1440,5712" to="192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wJ+MQAAADbAAAADwAAAGRycy9kb3ducmV2LnhtbESPQWvCQBSE74L/YXlCb7pRqEjqKq0o&#10;CAq1seD1NfuaDc2+jdnVxH/vFgSPw8x8w8yXna3ElRpfOlYwHiUgiHOnSy4UfB83wxkIH5A1Vo5J&#10;wY08LBf93hxT7Vr+omsWChEh7FNUYEKoUyl9bsiiH7maOHq/rrEYomwKqRtsI9xWcpIkU2mx5Lhg&#10;sKaVofwvu1gFdnfcnz4vP4fWf0yNO72eJ7g+K/Uy6N7fQATqwjP8aG+1gtkY/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An4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  <v:group id="Group 961" o:spid="_x0000_s1986" style="position:absolute;left:1920;top:4032;width:1920;height:1920" coordorigin="1920,4032" coordsize="1920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group id="Group 962" o:spid="_x0000_s1987" style="position:absolute;left:1920;top:4032;width:1920;height:960" coordorigin="1920,403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<v:group id="Group 963" o:spid="_x0000_s1988" style="position:absolute;left:1920;top:4032;width:960;height:960" coordorigin="192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<v:group id="Group 964" o:spid="_x0000_s1989" style="position:absolute;left:1920;top:4032;width:960;height:480" coordorigin="192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<v:group id="Group 965" o:spid="_x0000_s1990" style="position:absolute;left:1920;top:4032;width:480;height:480" coordorigin="192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<v:line id="Line 966" o:spid="_x0000_s1991" style="position:absolute;visibility:visible;mso-wrap-style:square" from="1920,4272" to="240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OKisIAAADbAAAADwAAAGRycy9kb3ducmV2LnhtbERPy2oCMRTdF/yHcAvuOpm6sGVqlNoi&#10;ig9K1Y27S3KdTJ3cDJOoU7/eLApdHs57NOlcLS7UhsqzgucsB0Gsvam4VLDfzZ5eQYSIbLD2TAp+&#10;KcBk3HsYYWH8lb/pso2lSCEcClRgY2wKKYO25DBkviFO3NG3DmOCbSlNi9cU7mo5yPOhdFhxarDY&#10;0IclfdqenYLp589hs5pPbdR6b/yX31Xr5U2p/mP3/gYiUhf/xX/uhVHwktanL+kHy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OKisIAAADbAAAADwAAAAAAAAAAAAAA&#10;AAChAgAAZHJzL2Rvd25yZXYueG1sUEsFBgAAAAAEAAQA+QAAAJADAAAAAA==&#10;" strokecolor="windowText">
                                  <v:stroke dashstyle="dash"/>
                                </v:line>
                                <v:line id="Line 967" o:spid="_x0000_s1992" style="position:absolute;rotation:-90;visibility:visible;mso-wrap-style:square" from="1920,4272" to="240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538QAAADbAAAADwAAAGRycy9kb3ducmV2LnhtbESPQWsCMRSE70L/Q3hCb5pVqMpqFFta&#10;KFTQquD1uXluFjcv6ya6239vBKHHYWa+YWaL1pbiRrUvHCsY9BMQxJnTBecK9ruv3gSED8gaS8ek&#10;4I88LOYvnRmm2jX8S7dtyEWEsE9RgQmhSqX0mSGLvu8q4uidXG0xRFnnUtfYRLgt5TBJRtJiwXHB&#10;YEUfhrLz9moV2J/d6rC+HjeNfx8Zd3i7DPHzotRrt11OQQRqw3/42f7WCsYDeHy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mXnf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68" o:spid="_x0000_s1993" style="position:absolute;left:2400;top:4032;width:480;height:480" coordorigin="240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  <v:line id="Line 969" o:spid="_x0000_s1994" style="position:absolute;visibility:visible;mso-wrap-style:square" from="2400,4272" to="28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QUcIAAADbAAAADwAAAGRycy9kb3ducmV2LnhtbERPz2vCMBS+C/sfwhvspuk8iHSmohuy&#10;oROZ9rLbI3lr6pqX0mRa99ebg+Dx4/s9m/euESfqQu1ZwfMoA0Gsvam5UlAeVsMpiBCRDTaeScGF&#10;AsyLh8EMc+PP/EWnfaxECuGQowIbY5tLGbQlh2HkW+LE/fjOYUywq6Tp8JzCXSPHWTaRDmtODRZb&#10;erWkf/d/TsHy7fi93bwvbdS6NH7nD/Xn+l+pp8d+8QIiUh/v4pv7wyiYpLHpS/oBsr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wQU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70" o:spid="_x0000_s1995" style="position:absolute;rotation:-90;visibility:visible;mso-wrap-style:square" from="2400,4272" to="288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jBMQAAADbAAAADwAAAGRycy9kb3ducmV2LnhtbESPQWvCQBSE70L/w/KE3nSj0KCpq9jS&#10;QqEFNRa8vmZfs8Hs25hdTfrvu4LgcZiZb5jFqre1uFDrK8cKJuMEBHHhdMWlgu/9+2gGwgdkjbVj&#10;UvBHHlbLh8ECM+063tElD6WIEPYZKjAhNJmUvjBk0Y9dQxy9X9daDFG2pdQtdhFuazlNklRarDgu&#10;GGzo1VBxzM9Wgf3cfx02559t519S4w5Ppym+nZR6HPbrZxCB+nAP39ofWkE6h+uX+AP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uME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71" o:spid="_x0000_s1996" style="position:absolute;left:1920;top:4512;width:960;height:480" coordorigin="192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    <v:group id="Group 972" o:spid="_x0000_s1997" style="position:absolute;left:1920;top:4512;width:480;height:480" coordorigin="192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<v:line id="Line 973" o:spid="_x0000_s1998" style="position:absolute;visibility:visible;mso-wrap-style:square" from="1920,4752" to="240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aVMUAAADbAAAADwAAAGRycy9kb3ducmV2LnhtbESPT2sCMRTE74LfIbyCN81WisjWKLVF&#10;Kv6hVL309kheN1s3L8sm6tpP3whCj8PM/IaZzFpXiTM1ofSs4HGQgSDW3pRcKDjsF/0xiBCRDVae&#10;ScGVAsym3c4Ec+Mv/EnnXSxEgnDIUYGNsc6lDNqSwzDwNXHyvn3jMCbZFNI0eElwV8lhlo2kw5LT&#10;gsWaXi3p4+7kFMzffr626/e5jVofjP/w+3Kz+lWq99C+PIOI1Mb/8L29NApGT3D7k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EaVMUAAADbAAAADwAAAAAAAAAA&#10;AAAAAAChAgAAZHJzL2Rvd25yZXYueG1sUEsFBgAAAAAEAAQA+QAAAJMDAAAAAA==&#10;" strokecolor="windowText">
                                  <v:stroke dashstyle="dash"/>
                                </v:line>
                                <v:line id="Line 974" o:spid="_x0000_s1999" style="position:absolute;rotation:-90;visibility:visible;mso-wrap-style:square" from="1920,4752" to="240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pAcQAAADbAAAADwAAAGRycy9kb3ducmV2LnhtbESPQWvCQBSE70L/w/IK3nRTwSCpq1hR&#10;ECzYasHrM/vMBrNvY3Y16b93C0KPw8x8w0znna3EnRpfOlbwNkxAEOdOl1wo+DmsBxMQPiBrrByT&#10;gl/yMJ+99KaYadfyN933oRARwj5DBSaEOpPS54Ys+qGriaN3do3FEGVTSN1gG+G2kqMkSaXFkuOC&#10;wZqWhvLL/mYV2O3h87i7nb5a/5EadxxfR7i6KtV/7RbvIAJ14T/8bG+0gnQMf1/iD5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+kB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975" o:spid="_x0000_s2000" style="position:absolute;left:2400;top:4512;width:480;height:480" coordorigin="240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        <v:line id="Line 976" o:spid="_x0000_s2001" style="position:absolute;visibility:visible;mso-wrap-style:square" from="2400,4752" to="28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Qnu8QAAADbAAAADwAAAGRycy9kb3ducmV2LnhtbESPQWsCMRSE7wX/Q3hCbzVbDyKrUbQi&#10;SmuRqhdvj+S52XbzsmxSXf31Rij0OMzMN8x42rpKnKkJpWcFr70MBLH2puRCwWG/fBmCCBHZYOWZ&#10;FFwpwHTSeRpjbvyFv+i8i4VIEA45KrAx1rmUQVtyGHq+Jk7eyTcOY5JNIU2DlwR3lexn2UA6LDkt&#10;WKzpzZL+2f06BfPF9/HzYzW3UeuD8Vu/LzfvN6Weu+1sBCJSG//Df+21UTDow+NL+gFyc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Ce7xAAAANsAAAAPAAAAAAAAAAAA&#10;AAAAAKECAABkcnMvZG93bnJldi54bWxQSwUGAAAAAAQABAD5AAAAkgMAAAAA&#10;" strokecolor="windowText">
                                  <v:stroke dashstyle="dash"/>
                                </v:line>
                                <v:line id="Line 977" o:spid="_x0000_s2002" style="position:absolute;rotation:-90;visibility:visible;mso-wrap-style:square" from="2400,4752" to="288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U7sQAAADbAAAADwAAAGRycy9kb3ducmV2LnhtbESPQWvCQBSE70L/w/IK3nRTi6FEV2lL&#10;C4IFbRS8PrPPbGj2bcyuJv333YLgcZiZb5j5sre1uFLrK8cKnsYJCOLC6YpLBfvd5+gFhA/IGmvH&#10;pOCXPCwXD4M5Ztp1/E3XPJQiQthnqMCE0GRS+sKQRT92DXH0Tq61GKJsS6lb7CLc1nKSJKm0WHFc&#10;MNjQu6HiJ79YBXa9+zpsLsdt599S4w7T8wQ/zkoNH/vXGYhAfbiHb+2VVpA+w/+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3tTu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978" o:spid="_x0000_s2003" style="position:absolute;left:2880;top:4032;width:960;height:960" coordorigin="2880,403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<v:group id="Group 979" o:spid="_x0000_s2004" style="position:absolute;left:2880;top:4032;width:960;height:480" coordorigin="2880,403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<v:group id="Group 980" o:spid="_x0000_s2005" style="position:absolute;left:2880;top:4032;width:480;height:480" coordorigin="288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<v:line id="Line 981" o:spid="_x0000_s2006" style="position:absolute;visibility:visible;mso-wrap-style:square" from="2880,4272" to="33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rBcUAAADbAAAADwAAAGRycy9kb3ducmV2LnhtbESPT2sCMRTE74LfIbyCN81WqMjWKLVF&#10;Kv6hVL309kheN1s3L8sm6tpP3whCj8PM/IaZzFpXiTM1ofSs4HGQgSDW3pRcKDjsF/0xiBCRDVae&#10;ScGVAsym3c4Ec+Mv/EnnXSxEgnDIUYGNsc6lDNqSwzDwNXHyvn3jMCbZFNI0eElwV8lhlo2kw5LT&#10;gsWaXi3p4+7kFMzffr626/e5jVofjP/w+3Kz+lWq99C+PIOI1Mb/8L29NAqeRnD7k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PrB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82" o:spid="_x0000_s2007" style="position:absolute;rotation:-90;visibility:visible;mso-wrap-style:square" from="2880,4272" to="336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YUMUAAADbAAAADwAAAGRycy9kb3ducmV2LnhtbESP3WrCQBSE7wu+w3KE3tWNgrakboJK&#10;CwUL9afg7Wn2mA1mz8bsauLbdwsFL4eZ+YaZ572txZVaXzlWMB4lIIgLpysuFXzv359eQPiArLF2&#10;TApu5CHPBg9zTLXreEvXXShFhLBPUYEJoUml9IUhi37kGuLoHV1rMUTZllK32EW4reUkSWbSYsVx&#10;wWBDK0PFaXexCux6/3n4uvxsOr+cGXeYnif4dlbqcdgvXkEE6sM9/N/+0Aqmz/D3Jf4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kYUM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83" o:spid="_x0000_s2008" style="position:absolute;left:3360;top:4032;width:480;height:480" coordorigin="3360,403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        <v:line id="Line 984" o:spid="_x0000_s2009" style="position:absolute;visibility:visible;mso-wrap-style:square" from="3360,4272" to="38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3Q6cUAAADbAAAADwAAAGRycy9kb3ducmV2LnhtbESPQUsDMRSE74L/ITzBm81WtJS1aWkV&#10;UbSl2Pbi7ZE8N6ublyWJu6u/3giFHoeZ+YaZLQbXiI5CrD0rGI8KEMTam5orBYf949UUREzIBhvP&#10;pOCHIizm52czLI3v+Y26XapEhnAsUYFNqS2ljNqSwzjyLXH2PnxwmLIMlTQB+wx3jbwuiol0WHNe&#10;sNjSvSX9tft2ClYPn++b16eVTVofjN/6fb1++VXq8mJY3oFINKRT+Nh+Ngpub+D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3Q6cUAAADbAAAADwAAAAAAAAAA&#10;AAAAAAChAgAAZHJzL2Rvd25yZXYueG1sUEsFBgAAAAAEAAQA+QAAAJMDAAAAAA==&#10;" strokecolor="windowText">
                                  <v:stroke dashstyle="dash"/>
                                </v:line>
                                <v:line id="Line 985" o:spid="_x0000_s2010" style="position:absolute;rotation:-90;visibility:visible;mso-wrap-style:square" from="3360,4272" to="3840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jvMQAAADbAAAADwAAAGRycy9kb3ducmV2LnhtbESPQWvCQBSE7wX/w/KE3upGISIxG6ml&#10;glChrQpeX7Ov2dDs25hdTfz33YLQ4zAz3zD5arCNuFLna8cKppMEBHHpdM2VguNh87QA4QOyxsYx&#10;KbiRh1Uxesgx067nT7ruQyUihH2GCkwIbSalLw1Z9BPXEkfv23UWQ5RdJXWHfYTbRs6SZC4t1hwX&#10;DLb0Yqj82V+sAvt22J3eL18fvV/PjTul5xm+npV6HA/PSxCBhvAfvre3WkGawt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FyO8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986" o:spid="_x0000_s2011" style="position:absolute;left:2880;top:4512;width:960;height:480" coordorigin="2880,451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<v:group id="Group 987" o:spid="_x0000_s2012" style="position:absolute;left:2880;top:4512;width:480;height:480" coordorigin="288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<v:line id="Line 988" o:spid="_x0000_s2013" style="position:absolute;visibility:visible;mso-wrap-style:square" from="2880,4752" to="33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bW6sIAAADbAAAADwAAAGRycy9kb3ducmV2LnhtbERPy2oCMRTdF/yHcAvuOpkKljI1Sm0R&#10;xQel6sbdJblOpk5uhknUqV9vFoUuD+c9mnSuFhdqQ+VZwXOWgyDW3lRcKtjvZk+vIEJENlh7JgW/&#10;FGAy7j2MsDD+yt902cZSpBAOBSqwMTaFlEFbchgy3xAn7uhbhzHBtpSmxWsKd7Uc5PmLdFhxarDY&#10;0IclfdqenYLp589hs5pPbdR6b/yX31Xr5U2p/mP3/gYiUhf/xX/uhVEwTOv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bW6sIAAADbAAAADwAAAAAAAAAAAAAA&#10;AAChAgAAZHJzL2Rvd25yZXYueG1sUEsFBgAAAAAEAAQA+QAAAJADAAAAAA==&#10;" strokecolor="windowText">
                                  <v:stroke dashstyle="dash"/>
                                </v:line>
                                <v:line id="Line 989" o:spid="_x0000_s2014" style="position:absolute;rotation:-90;visibility:visible;mso-wrap-style:square" from="2880,4752" to="336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lv8UAAADbAAAADwAAAGRycy9kb3ducmV2LnhtbESP3WrCQBSE7wt9h+UUvKubBJQSXcWK&#10;gmCh9Qe8PWaP2dDs2ZhdTfr23ULBy2FmvmGm897W4k6trxwrSIcJCOLC6YpLBcfD+vUNhA/IGmvH&#10;pOCHPMxnz09TzLXreEf3fShFhLDPUYEJocml9IUhi37oGuLoXVxrMUTZllK32EW4rWWWJGNpseK4&#10;YLChpaHie3+zCuz28HH6vJ2/Ov8+Nu40uma4uio1eOkXExCB+vAI/7c3WsEohb8v8Q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wlv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90" o:spid="_x0000_s2015" style="position:absolute;left:3360;top:4512;width:480;height:480" coordorigin="3360,451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<v:line id="Line 991" o:spid="_x0000_s2016" style="position:absolute;visibility:visible;mso-wrap-style:square" from="3360,4752" to="38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MMcIAAADbAAAADwAAAGRycy9kb3ducmV2LnhtbERPy2oCMRTdF/yHcAvuOpmKlDI1Sm0R&#10;xQel6sbdJblOpk5uhknUqV9vFoUuD+c9mnSuFhdqQ+VZwXOWgyDW3lRcKtjvZk+vIEJENlh7JgW/&#10;FGAy7j2MsDD+yt902cZSpBAOBSqwMTaFlEFbchgy3xAn7uhbhzHBtpSmxWsKd7Uc5PmLdFhxarDY&#10;0IclfdqenYLp589hs5pPbdR6b/yX31Xr5U2p/mP3/gYiUhf/xX/uhVEwTGP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lMMcIAAADbAAAADwAAAAAAAAAAAAAA&#10;AAChAgAAZHJzL2Rvd25yZXYueG1sUEsFBgAAAAAEAAQA+QAAAJADAAAAAA==&#10;" strokecolor="windowText">
                                  <v:stroke dashstyle="dash"/>
                                </v:line>
                                <v:line id="Line 992" o:spid="_x0000_s2017" style="position:absolute;rotation:-90;visibility:visible;mso-wrap-style:square" from="3360,4752" to="3840,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O/ZMQAAADbAAAADwAAAGRycy9kb3ducmV2LnhtbESPQWsCMRSE74L/ITyhN80qrbRbo7Si&#10;IFSw1YLX5+a5Wdy8rJvobv99Iwgeh5n5hpnMWluKK9W+cKxgOEhAEGdOF5wr+N0t+68gfEDWWDom&#10;BX/kYTbtdiaYatfwD123IRcRwj5FBSaEKpXSZ4Ys+oGriKN3dLXFEGWdS11jE+G2lKMkGUuLBccF&#10;gxXNDWWn7cUqsF+79X5zOXw3/nNs3P7lPMLFWamnXvvxDiJQGx7he3ulFTy/we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79k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  <v:group id="Group 993" o:spid="_x0000_s2018" style="position:absolute;left:1920;top:4992;width:1920;height:960" coordorigin="1920,4992" coordsize="19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group id="Group 994" o:spid="_x0000_s2019" style="position:absolute;left:1920;top:4992;width:960;height:960" coordorigin="192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  <v:group id="Group 995" o:spid="_x0000_s2020" style="position:absolute;left:1920;top:4992;width:960;height:480" coordorigin="192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group id="Group 996" o:spid="_x0000_s2021" style="position:absolute;left:1920;top:4992;width:480;height:480" coordorigin="192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<v:line id="Line 997" o:spid="_x0000_s2022" style="position:absolute;visibility:visible;mso-wrap-style:square" from="1920,5232" to="240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9AN8IAAADbAAAADwAAAGRycy9kb3ducmV2LnhtbERPy2oCMRTdF/yHcAvuOpmKlDI1Sm0R&#10;xQel6sbdJblOpk5uhknUqV9vFoUuD+c9mnSuFhdqQ+VZwXOWgyDW3lRcKtjvZk+vIEJENlh7JgW/&#10;FGAy7j2MsDD+yt902cZSpBAOBSqwMTaFlEFbchgy3xAn7uhbhzHBtpSmxWsKd7Uc5PmLdFhxarDY&#10;0IclfdqenYLp589hs5pPbdR6b/yX31Xr5U2p/mP3/gYiUhf/xX/uhVEwTOv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9AN8IAAADbAAAADwAAAAAAAAAAAAAA&#10;AAChAgAAZHJzL2Rvd25yZXYueG1sUEsFBgAAAAAEAAQA+QAAAJADAAAAAA==&#10;" strokecolor="windowText">
                                  <v:stroke dashstyle="dash"/>
                                </v:line>
                                <v:line id="Line 998" o:spid="_x0000_s2023" style="position:absolute;rotation:-90;visibility:visible;mso-wrap-style:square" from="1920,5232" to="240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zYsUAAADbAAAADwAAAGRycy9kb3ducmV2LnhtbESPQWvCQBSE7wX/w/IEb3WjVCmpm6Cl&#10;BcFCrRa8vmaf2WD2bcyuJv33rlDocZiZb5hF3ttaXKn1lWMFk3ECgrhwuuJSwff+/fEZhA/IGmvH&#10;pOCXPOTZ4GGBqXYdf9F1F0oRIexTVGBCaFIpfWHIoh+7hjh6R9daDFG2pdQtdhFuazlNkrm0WHFc&#10;MNjQq6HitLtYBXaz/zh8Xn62nV/NjTvMzlN8Oys1GvbLFxCB+vAf/muvtYKnCdy/xB8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WzYs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999" o:spid="_x0000_s2024" style="position:absolute;left:2400;top:4992;width:480;height:480" coordorigin="240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<v:line id="Line 1000" o:spid="_x0000_s2025" style="position:absolute;visibility:visible;mso-wrap-style:square" from="2400,5232" to="28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8/TMIAAADbAAAADwAAAGRycy9kb3ducmV2LnhtbERPy2oCMRTdF/yHcAvuOpkqlDI1Sm0R&#10;xQel6sbdJblOpk5uhknUqV9vFoUuD+c9mnSuFhdqQ+VZwXOWgyDW3lRcKtjvZk+vIEJENlh7JgW/&#10;FGAy7j2MsDD+yt902cZSpBAOBSqwMTaFlEFbchgy3xAn7uhbhzHBtpSmxWsKd7Uc5PmLdFhxarDY&#10;0IclfdqenYLp589hs5pPbdR6b/yX31Xr5U2p/mP3/gYiUhf/xX/uhVEwTGPTl/QD5Pg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8/TMIAAADbAAAADwAAAAAAAAAAAAAA&#10;AAChAgAAZHJzL2Rvd25yZXYueG1sUEsFBgAAAAAEAAQA+QAAAJADAAAAAA==&#10;" strokecolor="windowText">
                                  <v:stroke dashstyle="dash"/>
                                </v:line>
                                <v:line id="Line 1001" o:spid="_x0000_s2026" style="position:absolute;rotation:-90;visibility:visible;mso-wrap-style:square" from="2400,5232" to="288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MGcQAAADbAAAADwAAAGRycy9kb3ducmV2LnhtbESPQWsCMRSE74L/ITyhN81qqbRbo7Si&#10;IFSw1YLX5+a5Wdy8rJvobv99Iwgeh5n5hpnMWluKK9W+cKxgOEhAEGdOF5wr+N0t+68gfEDWWDom&#10;BX/kYTbtdiaYatfwD123IRcRwj5FBSaEKpXSZ4Ys+oGriKN3dLXFEGWdS11jE+G2lKMkGUuLBccF&#10;gxXNDWWn7cUqsF+79X5zOXw3/nNs3P7lPMLFWamnXvvxDiJQGx7he3ulFTy/we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cwZ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002" o:spid="_x0000_s2027" style="position:absolute;left:1920;top:5472;width:960;height:480" coordorigin="192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      <v:group id="Group 1003" o:spid="_x0000_s2028" style="position:absolute;left:1920;top:5472;width:480;height:480" coordorigin="192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  <v:line id="Line 1004" o:spid="_x0000_s2029" style="position:absolute;visibility:visible;mso-wrap-style:square" from="1920,5712" to="240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I1ScUAAADbAAAADwAAAGRycy9kb3ducmV2LnhtbESPQUsDMRSE74L/ITzBm81WpZS1aWkV&#10;UbSl2Pbi7ZE8N6ublyWJu6u/3giFHoeZ+YaZLQbXiI5CrD0rGI8KEMTam5orBYf949UUREzIBhvP&#10;pOCHIizm52czLI3v+Y26XapEhnAsUYFNqS2ljNqSwzjyLXH2PnxwmLIMlTQB+wx3jbwuiol0WHNe&#10;sNjSvSX9tft2ClYPn++b16eVTVofjN/6fb1++VXq8mJY3oFINKRT+Nh+NgpubuH/S/4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I1Sc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05" o:spid="_x0000_s2030" style="position:absolute;rotation:-90;visibility:visible;mso-wrap-style:square" from="1920,5712" to="240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GHMUAAADbAAAADwAAAGRycy9kb3ducmV2LnhtbESPQWvCQBSE7wX/w/IEb3Wjokh0E1Ra&#10;KLRQq4LXZ/Y1G5p9G7OrSf99t1DocZiZb5h13tta3Kn1lWMFk3ECgrhwuuJSwen4/LgE4QOyxtox&#10;KfgmD3k2eFhjql3HH3Q/hFJECPsUFZgQmlRKXxiy6MeuIY7ep2sthijbUuoWuwi3tZwmyUJarDgu&#10;GGxoZ6j4OtysAvt6fDu/3y77zm8Xxp3n1yk+XZUaDfvNCkSgPvyH/9ovWsFsDr9f4g+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GHM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  <v:group id="Group 1006" o:spid="_x0000_s2031" style="position:absolute;left:2400;top:5472;width:480;height:480" coordorigin="240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<v:line id="Line 1007" o:spid="_x0000_s2032" style="position:absolute;visibility:visible;mso-wrap-style:square" from="2400,5712" to="28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cIpsUAAADbAAAADwAAAGRycy9kb3ducmV2LnhtbESPQWsCMRSE74L/IbxCb5qthSJbo9QW&#10;UapSql56eySvm62bl2UTdfXXG0HocZiZb5jRpHWVOFITSs8KnvoZCGLtTcmFgt121huCCBHZYOWZ&#10;FJwpwGTc7YwwN/7E33TcxEIkCIccFdgY61zKoC05DH1fEyfv1zcOY5JNIU2DpwR3lRxk2Yt0WHJa&#10;sFjTuyW93xycgunH3896OZ/aqPXO+C+/LVefF6UeH9q3VxCR2vgfvrcXRsHzAG5f0g+Q4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cIps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08" o:spid="_x0000_s2033" style="position:absolute;rotation:-90;visibility:visible;mso-wrap-style:square" from="2400,5712" to="28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3788UAAADbAAAADwAAAGRycy9kb3ducmV2LnhtbESPQWvCQBSE74X+h+UVvNWNSqWkboKK&#10;glChVgteX7Ov2dDs25hdTfz3rlDocZiZb5hZ3ttaXKj1lWMFo2ECgrhwuuJSwddh/fwKwgdkjbVj&#10;UnAlD3n2+DDDVLuOP+myD6WIEPYpKjAhNKmUvjBk0Q9dQxy9H9daDFG2pdQtdhFuazlOkqm0WHFc&#10;MNjQ0lDxuz9bBfb9sD1+nL93nV9MjTu+nMa4Oik1eOrnbyAC9eE//NfeaAWTCdy/xB8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3788UAAADbAAAADwAAAAAAAAAA&#10;AAAAAAChAgAAZHJzL2Rvd25yZXYueG1sUEsFBgAAAAAEAAQA+QAAAJM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  <v:group id="Group 1009" o:spid="_x0000_s2034" style="position:absolute;left:2880;top:4992;width:960;height:960" coordorigin="2880,4992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group id="Group 1010" o:spid="_x0000_s2035" style="position:absolute;left:2880;top:4992;width:960;height:480" coordorigin="2880,499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    <v:group id="Group 1011" o:spid="_x0000_s2036" style="position:absolute;left:2880;top:4992;width:480;height:480" coordorigin="288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<v:line id="Line 1012" o:spid="_x0000_s2037" style="position:absolute;visibility:visible;mso-wrap-style:square" from="2880,5232" to="33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YeMQAAADbAAAADwAAAGRycy9kb3ducmV2LnhtbESPQWsCMRSE7wX/Q3hCbzVbDyKrUbQi&#10;SmuRqhdvj+S52XbzsmxSXf31Rij0OMzMN8x42rpKnKkJpWcFr70MBLH2puRCwWG/fBmCCBHZYOWZ&#10;FFwpwHTSeRpjbvyFv+i8i4VIEA45KrAx1rmUQVtyGHq+Jk7eyTcOY5JNIU2DlwR3lexn2UA6LDkt&#10;WKzpzZL+2f06BfPF9/HzYzW3UeuD8Vu/LzfvN6Weu+1sBCJSG//Df+21UdAfwONL+gFyc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Zh4xAAAANsAAAAPAAAAAAAAAAAA&#10;AAAAAKECAABkcnMvZG93bnJldi54bWxQSwUGAAAAAAQABAD5AAAAkgMAAAAA&#10;" strokecolor="windowText">
                                  <v:stroke dashstyle="dash"/>
                                </v:line>
                                <v:line id="Line 1013" o:spid="_x0000_s2038" style="position:absolute;rotation:-90;visibility:visible;mso-wrap-style:square" from="2880,5232" to="336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rLcQAAADbAAAADwAAAGRycy9kb3ducmV2LnhtbESPQWvCQBSE7wX/w/IK3uqmAbVEV6mi&#10;IFRoq4LXZ/aZDc2+jdnVpP/eLQg9DjPzDTOdd7YSN2p86VjB6yABQZw7XXKh4LBfv7yB8AFZY+WY&#10;FPySh/ms9zTFTLuWv+m2C4WIEPYZKjAh1JmUPjdk0Q9cTRy9s2sshiibQuoG2wi3lUyTZCQtlhwX&#10;DNa0NJT/7K5Wgf3Yb4+f19NX6xcj447DS4qri1L95+59AiJQF/7Dj/ZGK0jH8Pcl/gA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j2st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014" o:spid="_x0000_s2039" style="position:absolute;left:3360;top:4992;width:480;height:480" coordorigin="3360,499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<v:line id="Line 1015" o:spid="_x0000_s2040" style="position:absolute;visibility:visible;mso-wrap-style:square" from="3360,5232" to="38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ujlMUAAADbAAAADwAAAGRycy9kb3ducmV2LnhtbESPQWsCMRSE74L/IbxCb5qtlCJbo9QW&#10;UapSql56eySvm62bl2UTdfXXG0HocZiZb5jRpHWVOFITSs8KnvoZCGLtTcmFgt121huCCBHZYOWZ&#10;FJwpwGTc7YwwN/7E33TcxEIkCIccFdgY61zKoC05DH1fEyfv1zcOY5JNIU2DpwR3lRxk2Yt0WHJa&#10;sFjTuyW93xycgunH3896OZ/aqPXO+C+/LVefF6UeH9q3VxCR2vgfvrcXRsHgGW5f0g+Q4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ujlM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16" o:spid="_x0000_s2041" style="position:absolute;rotation:-90;visibility:visible;mso-wrap-style:square" from="3360,5232" to="384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QwcQAAADbAAAADwAAAGRycy9kb3ducmV2LnhtbESPQWvCQBSE7wX/w/KE3urGgCIxG6ml&#10;glChrQpeX7Ov2dDs25hdTfz33YLQ4zAz3zD5arCNuFLna8cKppMEBHHpdM2VguNh87QA4QOyxsYx&#10;KbiRh1Uxesgx067nT7ruQyUihH2GCkwIbSalLw1Z9BPXEkfv23UWQ5RdJXWHfYTbRqZJMpcWa44L&#10;Blt6MVT+7C9WgX077E7vl6+P3q/nxp1m5xRfz0o9jofnJYhAQ/gP39tbrSCdwd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VDB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</v:group>
                            <v:group id="Group 1017" o:spid="_x0000_s2042" style="position:absolute;left:2880;top:5472;width:960;height:480" coordorigin="2880,5472" coordsize="96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  <v:group id="Group 1018" o:spid="_x0000_s2043" style="position:absolute;left:2880;top:5472;width:480;height:480" coordorigin="288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    <v:line id="Line 1019" o:spid="_x0000_s2044" style="position:absolute;visibility:visible;mso-wrap-style:square" from="2880,5712" to="33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Cll8EAAADbAAAADwAAAGRycy9kb3ducmV2LnhtbERPTWsCMRC9F/ofwhS8abYeRLZGUYso&#10;2iJVL96GZNysbibLJuraX98chB4f73s0aV0lbtSE0rOC914Gglh7U3Kh4LBfdIcgQkQ2WHkmBQ8K&#10;MBm/vowwN/7OP3TbxUKkEA45KrAx1rmUQVtyGHq+Jk7cyTcOY4JNIU2D9xTuKtnPsoF0WHJqsFjT&#10;3JK+7K5OwezzfPzeLGc2an0wfuv35df6V6nOWzv9ABGpjf/ip3tlFPTT+vQl/QA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sKWXwQAAANsAAAAPAAAAAAAAAAAAAAAA&#10;AKECAABkcnMvZG93bnJldi54bWxQSwUGAAAAAAQABAD5AAAAjwMAAAAA&#10;" strokecolor="windowText">
                                  <v:stroke dashstyle="dash"/>
                                </v:line>
                                <v:line id="Line 1020" o:spid="_x0000_s2045" style="position:absolute;rotation:-90;visibility:visible;mso-wrap-style:square" from="2880,5712" to="336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WwsQAAADbAAAADwAAAGRycy9kb3ducmV2LnhtbESPQWvCQBSE7wX/w/KE3urGQEViNqLS&#10;QqGFtip4fWaf2WD2bcyuJv333YLQ4zAz3zD5crCNuFHna8cKppMEBHHpdM2Vgv3u9WkOwgdkjY1j&#10;UvBDHpbF6CHHTLuev+m2DZWIEPYZKjAhtJmUvjRk0U9cSxy9k+sshii7SuoO+wi3jUyTZCYt1hwX&#10;DLa0MVSet1erwL7vPg6f1+NX79cz4w7PlxRfLko9jofVAkSgIfyH7+03rSCdwt+X+AN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lbCxAAAANsAAAAPAAAAAAAAAAAA&#10;AAAAAKECAABkcnMvZG93bnJldi54bWxQSwUGAAAAAAQABAD5AAAAkgMAAAAA&#10;" strokecolor="windowText">
                                  <v:stroke dashstyle="dash"/>
                                </v:line>
                              </v:group>
                              <v:group id="Group 1021" o:spid="_x0000_s2046" style="position:absolute;left:3360;top:5472;width:480;height:480" coordorigin="3360,5472" coordsize="4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        <v:line id="Line 1022" o:spid="_x0000_s2047" style="position:absolute;visibility:visible;mso-wrap-style:square" from="3360,5712" to="38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jLMUAAADbAAAADwAAAGRycy9kb3ducmV2LnhtbESPQU8CMRCF7yb8h2ZIvEkXD8SsFCIQ&#10;IgGNEbh4m7TjdmE73WwrrP5652DibSbvzXvfTOd9aNSFulRHNjAeFaCIbXQ1VwaOh/XdA6iUkR02&#10;kcnANyWYzwY3UyxdvPI7Xfa5UhLCqUQDPue21DpZTwHTKLbEon3GLmCWtau06/Aq4aHR90Ux0QFr&#10;lgaPLS092fP+KxhYrE4fr7vnhc/WHl18i4f6ZftjzO2wf3oElanP/+a/640TfIGVX2QAP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pjLMUAAADbAAAADwAAAAAAAAAA&#10;AAAAAAChAgAAZHJzL2Rvd25yZXYueG1sUEsFBgAAAAAEAAQA+QAAAJMDAAAAAA==&#10;" strokecolor="windowText">
                                  <v:stroke dashstyle="dash"/>
                                </v:line>
                                <v:line id="Line 1023" o:spid="_x0000_s2048" style="position:absolute;rotation:-90;visibility:visible;mso-wrap-style:square" from="3360,5712" to="384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CQecIAAADbAAAADwAAAGRycy9kb3ducmV2LnhtbERP22oCMRB9L/Qfwgi+1axCpW6NYsWC&#10;oFAvBV/HzbhZ3EzWTXTXvzeFgm9zONcZT1tbihvVvnCsoN9LQBBnThecK/jdf799gPABWWPpmBTc&#10;ycN08voyxlS7hrd024VcxBD2KSowIVSplD4zZNH3XEUcuZOrLYYI61zqGpsYbks5SJKhtFhwbDBY&#10;0dxQdt5drQK72q8PP9fjpvFfQ+MO75cBLi5KdTvt7BNEoDY8xf/upY7zR/D3Szx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zCQecIAAADbAAAADwAAAAAAAAAAAAAA&#10;AAChAgAAZHJzL2Rvd25yZXYueG1sUEsFBgAAAAAEAAQA+QAAAJADAAAAAA==&#10;" strokecolor="windowText">
                                  <v:stroke dashstyle="dash"/>
                                </v:lin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Pr="003F3445">
        <w:rPr>
          <w:b/>
          <w:sz w:val="36"/>
          <w:szCs w:val="36"/>
        </w:rPr>
        <w:t>Sampling, del 2</w:t>
      </w:r>
      <w:r w:rsidRPr="003F3445">
        <w:rPr>
          <w:b/>
          <w:sz w:val="36"/>
          <w:szCs w:val="36"/>
        </w:rPr>
        <w:br/>
      </w:r>
      <w:r w:rsidRPr="003F3445">
        <w:t xml:space="preserve">Bruk tabellen på </w:t>
      </w:r>
      <w:r w:rsidR="003544AB" w:rsidRPr="003F3445">
        <w:t xml:space="preserve">forrige side </w:t>
      </w:r>
      <w:r w:rsidRPr="003F3445">
        <w:t>til å lage en graf.</w:t>
      </w:r>
    </w:p>
    <w:p w:rsidR="004A7826" w:rsidRPr="003F3445" w:rsidRDefault="004A7826">
      <w:r w:rsidRPr="003F3445">
        <w:br w:type="page"/>
      </w:r>
    </w:p>
    <w:p w:rsidR="004A7826" w:rsidRPr="003F3445" w:rsidRDefault="004A7826" w:rsidP="004A7826">
      <w:pPr>
        <w:rPr>
          <w:b/>
          <w:sz w:val="36"/>
          <w:szCs w:val="36"/>
        </w:rPr>
      </w:pPr>
      <w:r w:rsidRPr="003F3445">
        <w:rPr>
          <w:b/>
          <w:sz w:val="36"/>
          <w:szCs w:val="36"/>
        </w:rPr>
        <w:lastRenderedPageBreak/>
        <w:t>Søk dekning!</w:t>
      </w:r>
    </w:p>
    <w:p w:rsidR="004A7826" w:rsidRPr="003F3445" w:rsidRDefault="004A7826" w:rsidP="004A7826">
      <w:pPr>
        <w:rPr>
          <w:b/>
          <w:sz w:val="28"/>
          <w:szCs w:val="28"/>
        </w:rPr>
      </w:pPr>
      <w:r w:rsidRPr="003F3445">
        <w:rPr>
          <w:b/>
          <w:sz w:val="28"/>
          <w:szCs w:val="28"/>
        </w:rPr>
        <w:t>Før lesing</w:t>
      </w:r>
    </w:p>
    <w:p w:rsidR="004A7826" w:rsidRPr="003F3445" w:rsidRDefault="004A7826" w:rsidP="004A7826">
      <w:pPr>
        <w:numPr>
          <w:ilvl w:val="0"/>
          <w:numId w:val="4"/>
        </w:numPr>
        <w:contextualSpacing/>
      </w:pPr>
      <w:r w:rsidRPr="003F3445">
        <w:t>Hva tenker dere er fordeler og ulemper med internett som kommunikasjonssystem? Skriv inn i tabellen.</w:t>
      </w:r>
    </w:p>
    <w:tbl>
      <w:tblPr>
        <w:tblStyle w:val="Tabellrutenett3"/>
        <w:tblW w:w="9088" w:type="dxa"/>
        <w:tblLook w:val="04A0" w:firstRow="1" w:lastRow="0" w:firstColumn="1" w:lastColumn="0" w:noHBand="0" w:noVBand="1"/>
      </w:tblPr>
      <w:tblGrid>
        <w:gridCol w:w="4093"/>
        <w:gridCol w:w="695"/>
        <w:gridCol w:w="3605"/>
        <w:gridCol w:w="695"/>
      </w:tblGrid>
      <w:tr w:rsidR="004A7826" w:rsidRPr="003F3445" w:rsidTr="007F73E3">
        <w:trPr>
          <w:trHeight w:val="508"/>
        </w:trPr>
        <w:tc>
          <w:tcPr>
            <w:tcW w:w="4390" w:type="dxa"/>
            <w:vAlign w:val="center"/>
          </w:tcPr>
          <w:p w:rsidR="004A7826" w:rsidRPr="003F3445" w:rsidRDefault="004A7826" w:rsidP="004A7826">
            <w:pPr>
              <w:jc w:val="center"/>
              <w:rPr>
                <w:b/>
              </w:rPr>
            </w:pPr>
            <w:r w:rsidRPr="003F3445">
              <w:rPr>
                <w:b/>
              </w:rPr>
              <w:t>Fordeler</w:t>
            </w:r>
          </w:p>
        </w:tc>
        <w:tc>
          <w:tcPr>
            <w:tcW w:w="428" w:type="dxa"/>
            <w:vAlign w:val="center"/>
          </w:tcPr>
          <w:p w:rsidR="004A7826" w:rsidRPr="003F3445" w:rsidRDefault="004A7826" w:rsidP="004A7826">
            <w:pPr>
              <w:jc w:val="center"/>
              <w:rPr>
                <w:b/>
              </w:rPr>
            </w:pPr>
            <w:r w:rsidRPr="003F3445">
              <w:rPr>
                <w:b/>
              </w:rPr>
              <w:t>Kryss av</w:t>
            </w:r>
          </w:p>
        </w:tc>
        <w:tc>
          <w:tcPr>
            <w:tcW w:w="3853" w:type="dxa"/>
            <w:vAlign w:val="center"/>
          </w:tcPr>
          <w:p w:rsidR="004A7826" w:rsidRPr="003F3445" w:rsidRDefault="004A7826" w:rsidP="004A7826">
            <w:pPr>
              <w:jc w:val="center"/>
              <w:rPr>
                <w:b/>
              </w:rPr>
            </w:pPr>
            <w:r w:rsidRPr="003F3445">
              <w:rPr>
                <w:b/>
              </w:rPr>
              <w:t>Ulemper</w:t>
            </w:r>
          </w:p>
        </w:tc>
        <w:tc>
          <w:tcPr>
            <w:tcW w:w="417" w:type="dxa"/>
            <w:vAlign w:val="center"/>
          </w:tcPr>
          <w:p w:rsidR="004A7826" w:rsidRPr="003F3445" w:rsidRDefault="004A7826" w:rsidP="004A7826">
            <w:pPr>
              <w:jc w:val="center"/>
              <w:rPr>
                <w:b/>
              </w:rPr>
            </w:pPr>
            <w:r w:rsidRPr="003F3445">
              <w:rPr>
                <w:b/>
              </w:rPr>
              <w:t>Kryss av</w:t>
            </w:r>
          </w:p>
        </w:tc>
      </w:tr>
      <w:tr w:rsidR="004A7826" w:rsidRPr="003F3445" w:rsidTr="007F73E3">
        <w:trPr>
          <w:trHeight w:val="790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18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18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18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18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18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  <w:tr w:rsidR="004A7826" w:rsidRPr="003F3445" w:rsidTr="007F73E3">
        <w:trPr>
          <w:trHeight w:val="846"/>
        </w:trPr>
        <w:tc>
          <w:tcPr>
            <w:tcW w:w="4390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28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3853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  <w:tc>
          <w:tcPr>
            <w:tcW w:w="417" w:type="dxa"/>
          </w:tcPr>
          <w:p w:rsidR="004A7826" w:rsidRPr="003F3445" w:rsidRDefault="004A7826" w:rsidP="004A7826">
            <w:pPr>
              <w:rPr>
                <w:b/>
                <w:sz w:val="36"/>
                <w:szCs w:val="36"/>
              </w:rPr>
            </w:pPr>
          </w:p>
        </w:tc>
      </w:tr>
    </w:tbl>
    <w:p w:rsidR="004A7826" w:rsidRPr="003F3445" w:rsidRDefault="004A7826" w:rsidP="004A7826">
      <w:pPr>
        <w:rPr>
          <w:b/>
          <w:sz w:val="36"/>
          <w:szCs w:val="36"/>
        </w:rPr>
      </w:pPr>
    </w:p>
    <w:p w:rsidR="004A7826" w:rsidRPr="003F3445" w:rsidRDefault="004A7826" w:rsidP="004A7826">
      <w:pPr>
        <w:rPr>
          <w:b/>
          <w:sz w:val="28"/>
          <w:szCs w:val="28"/>
        </w:rPr>
      </w:pPr>
      <w:r w:rsidRPr="003F3445">
        <w:rPr>
          <w:b/>
          <w:sz w:val="28"/>
          <w:szCs w:val="28"/>
        </w:rPr>
        <w:lastRenderedPageBreak/>
        <w:t>Under lesing</w:t>
      </w:r>
    </w:p>
    <w:p w:rsidR="004A7826" w:rsidRPr="003F3445" w:rsidRDefault="003F3445" w:rsidP="003F3445">
      <w:pPr>
        <w:numPr>
          <w:ilvl w:val="0"/>
          <w:numId w:val="4"/>
        </w:numPr>
        <w:contextualSpacing/>
      </w:pPr>
      <w:r w:rsidRPr="003F3445">
        <w:rPr>
          <w:lang w:val="nn-NO"/>
        </w:rPr>
        <w:t xml:space="preserve">Les boka og sammenlign med tabellen. </w:t>
      </w:r>
      <w:r w:rsidRPr="003F3445">
        <w:t>Kryss av i tabellen når boka nevner fordeler eller ulemper som dere har skrevet i tabellen.</w:t>
      </w:r>
      <w:r w:rsidR="00315C4A" w:rsidRPr="003F3445">
        <w:t>.</w:t>
      </w:r>
    </w:p>
    <w:p w:rsidR="004A7826" w:rsidRPr="003F3445" w:rsidRDefault="004A7826" w:rsidP="004A7826"/>
    <w:p w:rsidR="004A7826" w:rsidRPr="003F3445" w:rsidRDefault="004A7826" w:rsidP="004A7826">
      <w:pPr>
        <w:rPr>
          <w:b/>
          <w:sz w:val="28"/>
          <w:szCs w:val="28"/>
        </w:rPr>
      </w:pPr>
      <w:r w:rsidRPr="003F3445">
        <w:rPr>
          <w:b/>
          <w:sz w:val="28"/>
          <w:szCs w:val="28"/>
        </w:rPr>
        <w:t>Etter lesing</w:t>
      </w:r>
    </w:p>
    <w:p w:rsidR="004A7826" w:rsidRPr="003F3445" w:rsidRDefault="004A7826" w:rsidP="004A7826">
      <w:pPr>
        <w:numPr>
          <w:ilvl w:val="0"/>
          <w:numId w:val="4"/>
        </w:numPr>
        <w:contextualSpacing/>
      </w:pPr>
      <w:r w:rsidRPr="003F3445">
        <w:t xml:space="preserve">Gå gjennom tabellen deres og fyll inn de fordelene og ulempene som boka nevnte og som dere ikke hadde fra før i tabellen. </w:t>
      </w:r>
    </w:p>
    <w:p w:rsidR="00C729CE" w:rsidRPr="003F3445" w:rsidRDefault="00C729CE" w:rsidP="00C729CE">
      <w:pPr>
        <w:ind w:left="720"/>
        <w:contextualSpacing/>
      </w:pPr>
    </w:p>
    <w:p w:rsidR="004A7826" w:rsidRPr="003F3445" w:rsidRDefault="004A7826" w:rsidP="004A7826">
      <w:pPr>
        <w:numPr>
          <w:ilvl w:val="0"/>
          <w:numId w:val="4"/>
        </w:numPr>
        <w:contextualSpacing/>
      </w:pPr>
      <w:r w:rsidRPr="003F3445">
        <w:t>Noter fordeler og ulemper som er relevante f</w:t>
      </w:r>
      <w:r w:rsidR="002C4EFD" w:rsidRPr="003F3445">
        <w:t>or det smarte klesplagget deres</w:t>
      </w:r>
      <w:r w:rsidRPr="003F3445">
        <w:t xml:space="preserve">. </w:t>
      </w:r>
      <w:r w:rsidRPr="003F3445">
        <w:tab/>
      </w:r>
    </w:p>
    <w:p w:rsidR="004A7826" w:rsidRPr="003F3445" w:rsidRDefault="004A7826" w:rsidP="004A7826">
      <w:pPr>
        <w:numPr>
          <w:ilvl w:val="1"/>
          <w:numId w:val="4"/>
        </w:numPr>
        <w:contextualSpacing/>
      </w:pP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58024" wp14:editId="3B21A19F">
                <wp:simplePos x="0" y="0"/>
                <wp:positionH relativeFrom="column">
                  <wp:posOffset>709930</wp:posOffset>
                </wp:positionH>
                <wp:positionV relativeFrom="paragraph">
                  <wp:posOffset>206374</wp:posOffset>
                </wp:positionV>
                <wp:extent cx="4933950" cy="1495425"/>
                <wp:effectExtent l="0" t="0" r="19050" b="28575"/>
                <wp:wrapNone/>
                <wp:docPr id="5837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32" type="#_x0000_t202" style="position:absolute;left:0;text-align:left;margin-left:55.9pt;margin-top:16.25pt;width:388.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F3445">
        <w:t>… ved produksjonen av plagget:</w:t>
      </w:r>
    </w:p>
    <w:p w:rsidR="004A7826" w:rsidRPr="003F3445" w:rsidRDefault="004A7826" w:rsidP="004A7826"/>
    <w:p w:rsidR="004A7826" w:rsidRPr="003F3445" w:rsidRDefault="004A7826" w:rsidP="004A7826"/>
    <w:p w:rsidR="004A7826" w:rsidRPr="003F3445" w:rsidRDefault="004A7826" w:rsidP="004A7826">
      <w:pPr>
        <w:ind w:left="1440"/>
        <w:contextualSpacing/>
      </w:pPr>
    </w:p>
    <w:p w:rsidR="004A7826" w:rsidRPr="003F3445" w:rsidRDefault="004A7826" w:rsidP="004A7826">
      <w:pPr>
        <w:ind w:left="1440"/>
        <w:contextualSpacing/>
      </w:pPr>
    </w:p>
    <w:p w:rsidR="004A7826" w:rsidRPr="003F3445" w:rsidRDefault="004A7826" w:rsidP="004A7826">
      <w:pPr>
        <w:ind w:left="1440"/>
        <w:contextualSpacing/>
      </w:pPr>
    </w:p>
    <w:p w:rsidR="004A7826" w:rsidRPr="003F3445" w:rsidRDefault="004A7826" w:rsidP="004A7826">
      <w:pPr>
        <w:ind w:left="1440"/>
        <w:contextualSpacing/>
      </w:pPr>
    </w:p>
    <w:p w:rsidR="004A7826" w:rsidRPr="003F3445" w:rsidRDefault="004A7826" w:rsidP="004A7826">
      <w:pPr>
        <w:ind w:left="1440"/>
        <w:contextualSpacing/>
      </w:pPr>
    </w:p>
    <w:p w:rsidR="004A7826" w:rsidRPr="003F3445" w:rsidRDefault="004A7826" w:rsidP="004A7826">
      <w:pPr>
        <w:numPr>
          <w:ilvl w:val="1"/>
          <w:numId w:val="4"/>
        </w:numPr>
        <w:contextualSpacing/>
      </w:pP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2219D" wp14:editId="48103723">
                <wp:simplePos x="0" y="0"/>
                <wp:positionH relativeFrom="column">
                  <wp:posOffset>709930</wp:posOffset>
                </wp:positionH>
                <wp:positionV relativeFrom="paragraph">
                  <wp:posOffset>217805</wp:posOffset>
                </wp:positionV>
                <wp:extent cx="4933950" cy="1495425"/>
                <wp:effectExtent l="0" t="0" r="19050" b="28575"/>
                <wp:wrapNone/>
                <wp:docPr id="5838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.9pt;margin-top:17.15pt;width:388.5pt;height:1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F3445">
        <w:t>… ved bruken av plagget:</w:t>
      </w:r>
    </w:p>
    <w:p w:rsidR="004A7826" w:rsidRPr="003F3445" w:rsidRDefault="004A7826" w:rsidP="004A7826"/>
    <w:p w:rsidR="004A7826" w:rsidRPr="003F3445" w:rsidRDefault="004A7826" w:rsidP="004A7826"/>
    <w:p w:rsidR="004A7826" w:rsidRPr="003F3445" w:rsidRDefault="004A7826" w:rsidP="004A7826"/>
    <w:p w:rsidR="004A7826" w:rsidRPr="003F3445" w:rsidRDefault="004A7826" w:rsidP="004A7826"/>
    <w:p w:rsidR="004A7826" w:rsidRPr="003F3445" w:rsidRDefault="004A7826" w:rsidP="004A7826"/>
    <w:p w:rsidR="004A7826" w:rsidRPr="003F3445" w:rsidRDefault="004A7826" w:rsidP="004A7826">
      <w:pPr>
        <w:numPr>
          <w:ilvl w:val="1"/>
          <w:numId w:val="4"/>
        </w:numPr>
        <w:contextualSpacing/>
      </w:pPr>
      <w:r w:rsidRPr="003F3445">
        <w:rPr>
          <w:b/>
          <w:noProof/>
          <w:sz w:val="36"/>
          <w:szCs w:val="36"/>
          <w:lang w:val="nn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00EE9" wp14:editId="35E8C847">
                <wp:simplePos x="0" y="0"/>
                <wp:positionH relativeFrom="column">
                  <wp:posOffset>709930</wp:posOffset>
                </wp:positionH>
                <wp:positionV relativeFrom="paragraph">
                  <wp:posOffset>270510</wp:posOffset>
                </wp:positionV>
                <wp:extent cx="4933950" cy="1495425"/>
                <wp:effectExtent l="0" t="0" r="19050" b="28575"/>
                <wp:wrapNone/>
                <wp:docPr id="5838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826" w:rsidRDefault="004A7826" w:rsidP="004A78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5.9pt;margin-top:21.3pt;width:388.5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">
                <v:textbox>
                  <w:txbxContent>
                    <w:p w:rsidR="004A7826" w:rsidRDefault="004A7826" w:rsidP="004A7826"/>
                  </w:txbxContent>
                </v:textbox>
              </v:shape>
            </w:pict>
          </mc:Fallback>
        </mc:AlternateContent>
      </w:r>
      <w:r w:rsidRPr="003F3445">
        <w:t>… ved avfallshåndtering av plagget:</w:t>
      </w:r>
    </w:p>
    <w:p w:rsidR="004A7826" w:rsidRPr="003F3445" w:rsidRDefault="004A7826" w:rsidP="004A7826">
      <w:pPr>
        <w:rPr>
          <w:b/>
          <w:sz w:val="36"/>
          <w:szCs w:val="36"/>
        </w:rPr>
      </w:pPr>
    </w:p>
    <w:p w:rsidR="00462AC1" w:rsidRPr="003F3445" w:rsidRDefault="00462AC1" w:rsidP="00912677"/>
    <w:sectPr w:rsidR="00462AC1" w:rsidRPr="003F3445" w:rsidSect="00BC52B8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12E" w:rsidRDefault="00A2112E" w:rsidP="00BC52B8">
      <w:pPr>
        <w:spacing w:after="0" w:line="240" w:lineRule="auto"/>
      </w:pPr>
      <w:r>
        <w:separator/>
      </w:r>
    </w:p>
  </w:endnote>
  <w:endnote w:type="continuationSeparator" w:id="0">
    <w:p w:rsidR="00A2112E" w:rsidRDefault="00A2112E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03969"/>
      <w:docPartObj>
        <w:docPartGallery w:val="Page Numbers (Bottom of Page)"/>
        <w:docPartUnique/>
      </w:docPartObj>
    </w:sdtPr>
    <w:sdtEndPr/>
    <w:sdtContent>
      <w:p w:rsidR="00BC52B8" w:rsidRDefault="00BC52B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F6D">
          <w:rPr>
            <w:noProof/>
          </w:rPr>
          <w:t>3</w:t>
        </w:r>
        <w:r>
          <w:fldChar w:fldCharType="end"/>
        </w:r>
      </w:p>
    </w:sdtContent>
  </w:sdt>
  <w:p w:rsidR="00BC52B8" w:rsidRDefault="00BC52B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12E" w:rsidRDefault="00A2112E" w:rsidP="00BC52B8">
      <w:pPr>
        <w:spacing w:after="0" w:line="240" w:lineRule="auto"/>
      </w:pPr>
      <w:r>
        <w:separator/>
      </w:r>
    </w:p>
  </w:footnote>
  <w:footnote w:type="continuationSeparator" w:id="0">
    <w:p w:rsidR="00A2112E" w:rsidRDefault="00A2112E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77"/>
    <w:rsid w:val="0007272B"/>
    <w:rsid w:val="00081527"/>
    <w:rsid w:val="0013278C"/>
    <w:rsid w:val="0015711F"/>
    <w:rsid w:val="00272A0E"/>
    <w:rsid w:val="002C4EFD"/>
    <w:rsid w:val="00315C4A"/>
    <w:rsid w:val="003544AB"/>
    <w:rsid w:val="003B17D7"/>
    <w:rsid w:val="003F3445"/>
    <w:rsid w:val="00422AFD"/>
    <w:rsid w:val="00462AC1"/>
    <w:rsid w:val="004A7826"/>
    <w:rsid w:val="00514E0A"/>
    <w:rsid w:val="00524A40"/>
    <w:rsid w:val="005E766C"/>
    <w:rsid w:val="00763218"/>
    <w:rsid w:val="00844F6D"/>
    <w:rsid w:val="00912677"/>
    <w:rsid w:val="00916B33"/>
    <w:rsid w:val="00A2112E"/>
    <w:rsid w:val="00AC6309"/>
    <w:rsid w:val="00BC52B8"/>
    <w:rsid w:val="00C729CE"/>
    <w:rsid w:val="00CA6F20"/>
    <w:rsid w:val="00D20EB7"/>
    <w:rsid w:val="00DD5054"/>
    <w:rsid w:val="00DE6AE8"/>
    <w:rsid w:val="00EE41BD"/>
    <w:rsid w:val="00F00205"/>
    <w:rsid w:val="00F55D45"/>
    <w:rsid w:val="00FC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6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67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EB0C5-DF71-4D1A-8A94-83DB20C45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5BB331ED.dotm</Template>
  <TotalTime>0</TotalTime>
  <Pages>12</Pages>
  <Words>748</Words>
  <Characters>4107</Characters>
  <Application>Microsoft Office Word</Application>
  <DocSecurity>0</DocSecurity>
  <Lines>586</Lines>
  <Paragraphs>179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 Ragnhild V K Skår</dc:creator>
  <cp:lastModifiedBy>Aud Ragnhild V K Skår</cp:lastModifiedBy>
  <cp:revision>2</cp:revision>
  <dcterms:created xsi:type="dcterms:W3CDTF">2017-08-17T13:03:00Z</dcterms:created>
  <dcterms:modified xsi:type="dcterms:W3CDTF">2017-08-17T13:03:00Z</dcterms:modified>
</cp:coreProperties>
</file>